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05B7D" w14:textId="5CEB4F02" w:rsidR="006D4C9F" w:rsidRDefault="006D4C9F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724B29">
        <w:rPr>
          <w:b/>
          <w:sz w:val="24"/>
          <w:szCs w:val="24"/>
        </w:rPr>
        <w:t xml:space="preserve">                                                           </w:t>
      </w:r>
      <w:r w:rsidRPr="00AC6FC2">
        <w:rPr>
          <w:b/>
          <w:sz w:val="24"/>
          <w:szCs w:val="24"/>
        </w:rPr>
        <w:t>УТВЕРЖДАЮ</w:t>
      </w:r>
    </w:p>
    <w:p w14:paraId="46829F01" w14:textId="77777777" w:rsidR="006D4C9F" w:rsidRPr="000447A5" w:rsidRDefault="006D4C9F" w:rsidP="006D4C9F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5E9A68F9" w14:textId="4DE45005" w:rsidR="00724B29" w:rsidRDefault="006D4C9F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724B29">
        <w:rPr>
          <w:b/>
          <w:sz w:val="24"/>
          <w:szCs w:val="24"/>
        </w:rPr>
        <w:t xml:space="preserve">         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1C1AC5FA" w14:textId="4A42F849" w:rsidR="006D4C9F" w:rsidRDefault="006D4C9F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24B29">
        <w:rPr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AC6FC2">
        <w:rPr>
          <w:b/>
          <w:sz w:val="24"/>
          <w:szCs w:val="24"/>
        </w:rPr>
        <w:t xml:space="preserve">_____________ А.А. </w:t>
      </w:r>
      <w:proofErr w:type="spellStart"/>
      <w:r w:rsidRPr="00AC6FC2">
        <w:rPr>
          <w:b/>
          <w:sz w:val="24"/>
          <w:szCs w:val="24"/>
        </w:rPr>
        <w:t>Гордин</w:t>
      </w:r>
      <w:proofErr w:type="spellEnd"/>
    </w:p>
    <w:p w14:paraId="4A29CEC7" w14:textId="77777777" w:rsidR="006D4C9F" w:rsidRPr="009553AD" w:rsidRDefault="006D4C9F" w:rsidP="006D4C9F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40EE82A8" w14:textId="38D91D6D" w:rsidR="006D4C9F" w:rsidRPr="00AC6FC2" w:rsidRDefault="006D4C9F" w:rsidP="006D4C9F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724B29">
        <w:rPr>
          <w:sz w:val="24"/>
          <w:szCs w:val="24"/>
        </w:rPr>
        <w:t xml:space="preserve">                                                           </w:t>
      </w:r>
      <w:r w:rsidRPr="00256846">
        <w:rPr>
          <w:sz w:val="24"/>
          <w:szCs w:val="24"/>
        </w:rPr>
        <w:t>«</w:t>
      </w:r>
      <w:r w:rsidR="00256846">
        <w:rPr>
          <w:sz w:val="24"/>
          <w:szCs w:val="24"/>
          <w:u w:val="single"/>
        </w:rPr>
        <w:t>1</w:t>
      </w:r>
      <w:r w:rsidR="0036767A" w:rsidRPr="00040321">
        <w:rPr>
          <w:sz w:val="24"/>
          <w:szCs w:val="24"/>
          <w:u w:val="single"/>
        </w:rPr>
        <w:t>2</w:t>
      </w:r>
      <w:r w:rsidRPr="00256846">
        <w:rPr>
          <w:sz w:val="24"/>
          <w:szCs w:val="24"/>
        </w:rPr>
        <w:t xml:space="preserve">» </w:t>
      </w:r>
      <w:r w:rsidR="00256846">
        <w:rPr>
          <w:sz w:val="24"/>
          <w:szCs w:val="24"/>
          <w:u w:val="single"/>
        </w:rPr>
        <w:t>октября</w:t>
      </w:r>
      <w:r w:rsidRPr="00256846">
        <w:rPr>
          <w:sz w:val="24"/>
          <w:szCs w:val="24"/>
        </w:rPr>
        <w:t xml:space="preserve">   202</w:t>
      </w:r>
      <w:r w:rsidR="0036767A" w:rsidRPr="00040321">
        <w:rPr>
          <w:sz w:val="24"/>
          <w:szCs w:val="24"/>
        </w:rPr>
        <w:t>6</w:t>
      </w:r>
      <w:r w:rsidRPr="00256846">
        <w:rPr>
          <w:sz w:val="24"/>
          <w:szCs w:val="24"/>
        </w:rPr>
        <w:t xml:space="preserve">  г.</w:t>
      </w:r>
    </w:p>
    <w:p w14:paraId="5BABF87A" w14:textId="43066075" w:rsidR="00CF46E1" w:rsidRPr="0059789D" w:rsidRDefault="00CF46E1" w:rsidP="00CF46E1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</w:t>
      </w:r>
    </w:p>
    <w:p w14:paraId="6F6851C2" w14:textId="77777777" w:rsidR="00CF46E1" w:rsidRPr="00AC6FC2" w:rsidRDefault="00CF46E1" w:rsidP="00CF46E1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3694D4E0" w14:textId="5DB625AD" w:rsidR="00135B23" w:rsidRDefault="00135B23" w:rsidP="00135B23">
      <w:pPr>
        <w:jc w:val="center"/>
        <w:rPr>
          <w:sz w:val="28"/>
        </w:rPr>
      </w:pPr>
      <w:r>
        <w:rPr>
          <w:sz w:val="28"/>
        </w:rPr>
        <w:t xml:space="preserve">во </w:t>
      </w:r>
      <w:r>
        <w:rPr>
          <w:sz w:val="28"/>
          <w:u w:val="single"/>
        </w:rPr>
        <w:t xml:space="preserve">   </w:t>
      </w:r>
      <w:r>
        <w:rPr>
          <w:b/>
          <w:sz w:val="44"/>
          <w:u w:val="single"/>
        </w:rPr>
        <w:t xml:space="preserve">1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36767A" w:rsidRPr="0036767A">
        <w:rPr>
          <w:sz w:val="28"/>
        </w:rPr>
        <w:t>6</w:t>
      </w:r>
      <w:r>
        <w:rPr>
          <w:sz w:val="28"/>
        </w:rPr>
        <w:t>-202</w:t>
      </w:r>
      <w:r w:rsidR="0036767A" w:rsidRPr="0036767A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2313"/>
        <w:gridCol w:w="6942"/>
      </w:tblGrid>
      <w:tr w:rsidR="00CF46E1" w:rsidRPr="001839F5" w14:paraId="62C2E973" w14:textId="77777777" w:rsidTr="00E5186D">
        <w:trPr>
          <w:cantSplit/>
          <w:trHeight w:val="366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39311D75" w14:textId="77777777" w:rsidR="00CF46E1" w:rsidRPr="00F304CC" w:rsidRDefault="00CF46E1" w:rsidP="00567840">
            <w:pPr>
              <w:jc w:val="center"/>
              <w:rPr>
                <w:u w:val="single"/>
              </w:rPr>
            </w:pPr>
            <w:r w:rsidRPr="00F304CC">
              <w:rPr>
                <w:u w:val="single"/>
              </w:rPr>
              <w:t>№№ групп</w:t>
            </w:r>
          </w:p>
          <w:p w14:paraId="2C43F204" w14:textId="77777777" w:rsidR="00CF46E1" w:rsidRPr="00F304CC" w:rsidRDefault="00CF46E1" w:rsidP="00567840">
            <w:pPr>
              <w:jc w:val="center"/>
            </w:pPr>
            <w:r w:rsidRPr="00F304CC">
              <w:t>Дата</w:t>
            </w:r>
          </w:p>
        </w:tc>
        <w:tc>
          <w:tcPr>
            <w:tcW w:w="4145" w:type="pct"/>
            <w:gridSpan w:val="2"/>
            <w:shd w:val="clear" w:color="auto" w:fill="D9D9D9" w:themeFill="background1" w:themeFillShade="D9"/>
            <w:vAlign w:val="center"/>
          </w:tcPr>
          <w:p w14:paraId="45A84098" w14:textId="626DE72D" w:rsidR="00CF46E1" w:rsidRPr="00F304CC" w:rsidRDefault="00CF46E1" w:rsidP="00E5186D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36767A">
              <w:rPr>
                <w:b/>
                <w:sz w:val="36"/>
                <w:szCs w:val="36"/>
                <w:lang w:val="en-US"/>
              </w:rPr>
              <w:t>6</w:t>
            </w:r>
            <w:r w:rsidRPr="00F778B9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</w:rPr>
              <w:t>11 (УИСД</w:t>
            </w:r>
            <w:r w:rsidRPr="00F778B9">
              <w:rPr>
                <w:b/>
                <w:sz w:val="36"/>
                <w:szCs w:val="36"/>
              </w:rPr>
              <w:t>)</w:t>
            </w:r>
          </w:p>
        </w:tc>
      </w:tr>
      <w:tr w:rsidR="0036767A" w:rsidRPr="001839F5" w14:paraId="0F958209" w14:textId="77777777" w:rsidTr="00E5186D">
        <w:trPr>
          <w:cantSplit/>
          <w:trHeight w:val="751"/>
        </w:trPr>
        <w:tc>
          <w:tcPr>
            <w:tcW w:w="855" w:type="pct"/>
            <w:vAlign w:val="center"/>
          </w:tcPr>
          <w:p w14:paraId="44BE24E9" w14:textId="77777777" w:rsidR="0036767A" w:rsidRPr="00E5186D" w:rsidRDefault="0036767A" w:rsidP="0036767A">
            <w:pPr>
              <w:jc w:val="center"/>
            </w:pPr>
            <w:r w:rsidRPr="00E5186D">
              <w:t>23.12</w:t>
            </w:r>
          </w:p>
          <w:p w14:paraId="7EFA889C" w14:textId="4D9AE4C5" w:rsidR="0036767A" w:rsidRPr="00E5186D" w:rsidRDefault="0036767A" w:rsidP="0036767A">
            <w:pPr>
              <w:jc w:val="center"/>
            </w:pPr>
            <w:r w:rsidRPr="00E5186D">
              <w:t>среда</w:t>
            </w:r>
          </w:p>
        </w:tc>
        <w:tc>
          <w:tcPr>
            <w:tcW w:w="1036" w:type="pct"/>
            <w:vAlign w:val="center"/>
          </w:tcPr>
          <w:p w14:paraId="79B28132" w14:textId="07146C07" w:rsidR="0036767A" w:rsidRPr="00CF46E1" w:rsidRDefault="0036767A" w:rsidP="00E5186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7DAECBE2" w14:textId="56EB070B" w:rsidR="0036767A" w:rsidRPr="00E5186D" w:rsidRDefault="0036767A" w:rsidP="00E5186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16</w:t>
            </w:r>
            <w:r w:rsidRPr="00CF46E1">
              <w:rPr>
                <w:b/>
                <w:sz w:val="28"/>
                <w:szCs w:val="28"/>
                <w:vertAlign w:val="superscript"/>
              </w:rPr>
              <w:t>55</w:t>
            </w:r>
            <w:r w:rsidRPr="00CF46E1">
              <w:rPr>
                <w:b/>
                <w:sz w:val="28"/>
                <w:szCs w:val="28"/>
              </w:rPr>
              <w:t xml:space="preserve"> час, </w:t>
            </w:r>
            <w:r w:rsidRPr="00CF46E1">
              <w:rPr>
                <w:b/>
                <w:sz w:val="28"/>
                <w:szCs w:val="28"/>
                <w:lang w:val="en-US"/>
              </w:rPr>
              <w:t>I</w:t>
            </w:r>
            <w:r w:rsidRPr="00CF46E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 w:rsidRPr="00E5186D">
              <w:rPr>
                <w:b/>
                <w:sz w:val="28"/>
                <w:szCs w:val="28"/>
              </w:rPr>
              <w:t>416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4954F7" w14:textId="66AF37C7" w:rsidR="0036767A" w:rsidRPr="00CF46E1" w:rsidRDefault="0036767A" w:rsidP="00E5186D">
            <w:pPr>
              <w:ind w:left="-113" w:right="-113"/>
              <w:jc w:val="center"/>
              <w:rPr>
                <w:b/>
              </w:rPr>
            </w:pPr>
            <w:r w:rsidRPr="00CF46E1">
              <w:rPr>
                <w:b/>
              </w:rPr>
              <w:t xml:space="preserve">Б.1.О.01. </w:t>
            </w:r>
            <w:r w:rsidRPr="00CF46E1">
              <w:rPr>
                <w:b/>
                <w:caps/>
              </w:rPr>
              <w:t>Социальные коммуникации. Психология</w:t>
            </w:r>
          </w:p>
          <w:p w14:paraId="6B329BF2" w14:textId="6AFBADE0" w:rsidR="0036767A" w:rsidRPr="00CF46E1" w:rsidRDefault="0036767A" w:rsidP="00E5186D">
            <w:pPr>
              <w:ind w:left="-113" w:right="-113"/>
              <w:jc w:val="center"/>
            </w:pPr>
            <w:r w:rsidRPr="00CF46E1">
              <w:t>Зинина Снежана Михайловна</w:t>
            </w:r>
          </w:p>
        </w:tc>
      </w:tr>
      <w:tr w:rsidR="0036767A" w:rsidRPr="001839F5" w14:paraId="40108645" w14:textId="77777777" w:rsidTr="00E5186D">
        <w:trPr>
          <w:cantSplit/>
          <w:trHeight w:val="690"/>
        </w:trPr>
        <w:tc>
          <w:tcPr>
            <w:tcW w:w="855" w:type="pct"/>
            <w:vAlign w:val="center"/>
          </w:tcPr>
          <w:p w14:paraId="2BDBE84E" w14:textId="77777777" w:rsidR="0036767A" w:rsidRPr="00E5186D" w:rsidRDefault="0036767A" w:rsidP="0036767A">
            <w:pPr>
              <w:jc w:val="center"/>
            </w:pPr>
            <w:r w:rsidRPr="00E5186D">
              <w:t>24.12</w:t>
            </w:r>
          </w:p>
          <w:p w14:paraId="2290C63B" w14:textId="2E6BB747" w:rsidR="0036767A" w:rsidRPr="00E5186D" w:rsidRDefault="0036767A" w:rsidP="0036767A">
            <w:pPr>
              <w:jc w:val="center"/>
            </w:pPr>
            <w:r w:rsidRPr="00E5186D">
              <w:t>четверг</w:t>
            </w:r>
          </w:p>
        </w:tc>
        <w:tc>
          <w:tcPr>
            <w:tcW w:w="1036" w:type="pct"/>
            <w:vAlign w:val="center"/>
          </w:tcPr>
          <w:p w14:paraId="0DFEC101" w14:textId="3580F87F" w:rsidR="0036767A" w:rsidRPr="00CF46E1" w:rsidRDefault="0036767A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1E3E15F3" w14:textId="2B2E70B5" w:rsidR="0036767A" w:rsidRPr="00E5186D" w:rsidRDefault="00040321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E5186D">
              <w:rPr>
                <w:b/>
                <w:sz w:val="28"/>
                <w:szCs w:val="28"/>
              </w:rPr>
              <w:t>15</w:t>
            </w:r>
            <w:r w:rsidRPr="00E5186D">
              <w:rPr>
                <w:b/>
                <w:sz w:val="28"/>
                <w:szCs w:val="28"/>
                <w:vertAlign w:val="superscript"/>
              </w:rPr>
              <w:t>10</w:t>
            </w:r>
            <w:r w:rsidR="0036767A" w:rsidRPr="00CF46E1">
              <w:rPr>
                <w:b/>
                <w:sz w:val="28"/>
                <w:szCs w:val="28"/>
              </w:rPr>
              <w:t xml:space="preserve"> час, </w:t>
            </w:r>
            <w:r w:rsidR="0036767A" w:rsidRPr="00CF46E1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="0036767A" w:rsidRPr="00CF46E1">
              <w:rPr>
                <w:b/>
                <w:sz w:val="28"/>
                <w:szCs w:val="28"/>
              </w:rPr>
              <w:t>-</w:t>
            </w:r>
            <w:r w:rsidR="0036767A">
              <w:rPr>
                <w:b/>
                <w:sz w:val="28"/>
                <w:szCs w:val="28"/>
              </w:rPr>
              <w:t xml:space="preserve"> </w:t>
            </w:r>
            <w:r w:rsidRPr="00E5186D">
              <w:rPr>
                <w:b/>
                <w:sz w:val="28"/>
                <w:szCs w:val="28"/>
              </w:rPr>
              <w:t>516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EB9093" w14:textId="544A4962" w:rsidR="0036767A" w:rsidRPr="00CF46E1" w:rsidRDefault="0036767A" w:rsidP="00E5186D">
            <w:pPr>
              <w:ind w:left="-113" w:right="-113"/>
              <w:jc w:val="center"/>
              <w:rPr>
                <w:b/>
              </w:rPr>
            </w:pPr>
            <w:r w:rsidRPr="00CF46E1">
              <w:rPr>
                <w:b/>
              </w:rPr>
              <w:t xml:space="preserve">Б.1.О.04. </w:t>
            </w:r>
            <w:r w:rsidRPr="00CF46E1">
              <w:rPr>
                <w:b/>
                <w:caps/>
              </w:rPr>
              <w:t>Основы научных исследований</w:t>
            </w:r>
          </w:p>
          <w:p w14:paraId="275D4443" w14:textId="170410C8" w:rsidR="0036767A" w:rsidRPr="00CF46E1" w:rsidRDefault="0036767A" w:rsidP="00E5186D">
            <w:pPr>
              <w:ind w:left="-113" w:right="-113"/>
              <w:jc w:val="center"/>
              <w:rPr>
                <w:b/>
              </w:rPr>
            </w:pPr>
            <w:r w:rsidRPr="00660E0D">
              <w:t>Смыков Александр Анатольевич</w:t>
            </w:r>
          </w:p>
        </w:tc>
      </w:tr>
      <w:tr w:rsidR="0036767A" w:rsidRPr="001839F5" w14:paraId="389DDFD3" w14:textId="77777777" w:rsidTr="00E5186D">
        <w:trPr>
          <w:cantSplit/>
          <w:trHeight w:val="471"/>
        </w:trPr>
        <w:tc>
          <w:tcPr>
            <w:tcW w:w="855" w:type="pct"/>
            <w:vAlign w:val="center"/>
          </w:tcPr>
          <w:p w14:paraId="6E7C4C75" w14:textId="77777777" w:rsidR="0036767A" w:rsidRPr="00E5186D" w:rsidRDefault="0036767A" w:rsidP="0036767A">
            <w:pPr>
              <w:jc w:val="center"/>
            </w:pPr>
            <w:r w:rsidRPr="00E5186D">
              <w:t>25.12</w:t>
            </w:r>
          </w:p>
          <w:p w14:paraId="5FCB231F" w14:textId="318E05D6" w:rsidR="0036767A" w:rsidRPr="00E5186D" w:rsidRDefault="0036767A" w:rsidP="0036767A">
            <w:pPr>
              <w:jc w:val="center"/>
            </w:pPr>
            <w:r w:rsidRPr="00E5186D">
              <w:t>пятница</w:t>
            </w:r>
          </w:p>
        </w:tc>
        <w:tc>
          <w:tcPr>
            <w:tcW w:w="1036" w:type="pct"/>
            <w:vAlign w:val="center"/>
          </w:tcPr>
          <w:p w14:paraId="510BEDEC" w14:textId="2FCA0391" w:rsidR="0036767A" w:rsidRPr="00CF46E1" w:rsidRDefault="0036767A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06AB56FC" w14:textId="40EE1ABB" w:rsidR="0036767A" w:rsidRPr="00CF46E1" w:rsidRDefault="0036767A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16</w:t>
            </w:r>
            <w:r w:rsidRPr="00CF46E1">
              <w:rPr>
                <w:b/>
                <w:sz w:val="28"/>
                <w:szCs w:val="28"/>
                <w:vertAlign w:val="superscript"/>
              </w:rPr>
              <w:t>55</w:t>
            </w:r>
            <w:r w:rsidRPr="00CF46E1">
              <w:rPr>
                <w:b/>
                <w:sz w:val="28"/>
                <w:szCs w:val="28"/>
              </w:rPr>
              <w:t xml:space="preserve"> час, </w:t>
            </w:r>
            <w:r w:rsidRPr="00CF46E1">
              <w:rPr>
                <w:b/>
                <w:sz w:val="28"/>
                <w:szCs w:val="28"/>
                <w:lang w:val="en-US"/>
              </w:rPr>
              <w:t>IV</w:t>
            </w:r>
            <w:r w:rsidRPr="00CF46E1">
              <w:rPr>
                <w:b/>
                <w:sz w:val="28"/>
                <w:szCs w:val="28"/>
              </w:rPr>
              <w:t>-</w:t>
            </w:r>
            <w:r w:rsidR="00040321" w:rsidRPr="00E5186D">
              <w:rPr>
                <w:b/>
                <w:sz w:val="28"/>
                <w:szCs w:val="28"/>
              </w:rPr>
              <w:t>415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F440A" w14:textId="09844184" w:rsidR="0036767A" w:rsidRPr="00CF46E1" w:rsidRDefault="0036767A" w:rsidP="00E5186D">
            <w:pPr>
              <w:ind w:left="-113" w:right="-113"/>
              <w:jc w:val="center"/>
              <w:rPr>
                <w:b/>
                <w:caps/>
              </w:rPr>
            </w:pPr>
            <w:r w:rsidRPr="00CF46E1">
              <w:rPr>
                <w:b/>
              </w:rPr>
              <w:t>Б.1.В.08. КОНТРОЛЬ ТЕХНИЧЕСКОГО СОСТОЯНИЯ ОБЪЕКТОВ НЕДВИЖИМОСТИ</w:t>
            </w:r>
          </w:p>
          <w:p w14:paraId="624628F3" w14:textId="4115E755" w:rsidR="0036767A" w:rsidRPr="00CF46E1" w:rsidRDefault="0036767A" w:rsidP="00E5186D">
            <w:pPr>
              <w:ind w:left="-57" w:right="-57"/>
              <w:jc w:val="center"/>
              <w:rPr>
                <w:bCs/>
              </w:rPr>
            </w:pPr>
            <w:proofErr w:type="spellStart"/>
            <w:r w:rsidRPr="00CF46E1">
              <w:rPr>
                <w:bCs/>
              </w:rPr>
              <w:t>Зеленов</w:t>
            </w:r>
            <w:proofErr w:type="spellEnd"/>
            <w:r w:rsidRPr="00CF46E1">
              <w:rPr>
                <w:bCs/>
              </w:rPr>
              <w:t xml:space="preserve"> Павел Львович</w:t>
            </w:r>
          </w:p>
        </w:tc>
      </w:tr>
      <w:tr w:rsidR="0036767A" w:rsidRPr="001839F5" w14:paraId="3D4229B0" w14:textId="77777777" w:rsidTr="00E5186D">
        <w:trPr>
          <w:cantSplit/>
          <w:trHeight w:val="467"/>
        </w:trPr>
        <w:tc>
          <w:tcPr>
            <w:tcW w:w="855" w:type="pct"/>
            <w:vAlign w:val="center"/>
          </w:tcPr>
          <w:p w14:paraId="224474E8" w14:textId="77777777" w:rsidR="0036767A" w:rsidRPr="00E5186D" w:rsidRDefault="0036767A" w:rsidP="0036767A">
            <w:pPr>
              <w:jc w:val="center"/>
            </w:pPr>
            <w:r w:rsidRPr="00E5186D">
              <w:t>26.12</w:t>
            </w:r>
          </w:p>
          <w:p w14:paraId="7424BFAC" w14:textId="3745B17D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суббота</w:t>
            </w:r>
          </w:p>
        </w:tc>
        <w:tc>
          <w:tcPr>
            <w:tcW w:w="1036" w:type="pct"/>
            <w:vAlign w:val="center"/>
          </w:tcPr>
          <w:p w14:paraId="6119C171" w14:textId="77777777" w:rsidR="0036767A" w:rsidRPr="00CF46E1" w:rsidRDefault="0036767A" w:rsidP="00E5186D">
            <w:pPr>
              <w:spacing w:line="216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CD910A" w14:textId="7634C295" w:rsidR="0036767A" w:rsidRPr="00CF46E1" w:rsidRDefault="0036767A" w:rsidP="00E5186D">
            <w:pPr>
              <w:spacing w:line="216" w:lineRule="auto"/>
              <w:jc w:val="center"/>
              <w:rPr>
                <w:highlight w:val="yellow"/>
              </w:rPr>
            </w:pPr>
          </w:p>
        </w:tc>
      </w:tr>
      <w:tr w:rsidR="0036767A" w:rsidRPr="002D2521" w14:paraId="42C1ADE9" w14:textId="77777777" w:rsidTr="00E5186D">
        <w:trPr>
          <w:cantSplit/>
          <w:trHeight w:val="417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0AFC067D" w14:textId="77777777" w:rsidR="0036767A" w:rsidRPr="00E5186D" w:rsidRDefault="0036767A" w:rsidP="0036767A">
            <w:pPr>
              <w:jc w:val="center"/>
            </w:pPr>
            <w:r w:rsidRPr="00E5186D">
              <w:t xml:space="preserve">27.12 </w:t>
            </w:r>
          </w:p>
          <w:p w14:paraId="54005F7D" w14:textId="0191B132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238B094A" w14:textId="77777777" w:rsidR="0036767A" w:rsidRPr="00CF46E1" w:rsidRDefault="0036767A" w:rsidP="00E5186D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5C2344" w14:textId="341EFADF" w:rsidR="0036767A" w:rsidRPr="00CF46E1" w:rsidRDefault="0036767A" w:rsidP="00E5186D">
            <w:pPr>
              <w:spacing w:line="216" w:lineRule="auto"/>
              <w:jc w:val="center"/>
            </w:pPr>
          </w:p>
        </w:tc>
      </w:tr>
      <w:tr w:rsidR="0036767A" w:rsidRPr="002D2521" w14:paraId="4BA5D380" w14:textId="77777777" w:rsidTr="00E5186D">
        <w:trPr>
          <w:cantSplit/>
          <w:trHeight w:val="381"/>
        </w:trPr>
        <w:tc>
          <w:tcPr>
            <w:tcW w:w="8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7DC2A9" w14:textId="4AE36A7A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28.12. понедельник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44C591D4" w14:textId="77777777" w:rsidR="0036767A" w:rsidRPr="00CF46E1" w:rsidRDefault="0036767A" w:rsidP="00E5186D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18631" w14:textId="27F03247" w:rsidR="0036767A" w:rsidRPr="00CF46E1" w:rsidRDefault="0036767A" w:rsidP="00E5186D">
            <w:pPr>
              <w:spacing w:line="216" w:lineRule="auto"/>
              <w:jc w:val="center"/>
            </w:pPr>
          </w:p>
        </w:tc>
      </w:tr>
      <w:tr w:rsidR="0036767A" w:rsidRPr="00B546A9" w14:paraId="147295F7" w14:textId="77777777" w:rsidTr="00E5186D">
        <w:trPr>
          <w:cantSplit/>
          <w:trHeight w:val="389"/>
        </w:trPr>
        <w:tc>
          <w:tcPr>
            <w:tcW w:w="855" w:type="pct"/>
            <w:shd w:val="clear" w:color="auto" w:fill="FFFFFF" w:themeFill="background1"/>
            <w:vAlign w:val="center"/>
          </w:tcPr>
          <w:p w14:paraId="5A30823B" w14:textId="77777777" w:rsidR="0036767A" w:rsidRPr="00E5186D" w:rsidRDefault="0036767A" w:rsidP="0036767A">
            <w:pPr>
              <w:jc w:val="center"/>
            </w:pPr>
            <w:r w:rsidRPr="00E5186D">
              <w:t>29.12</w:t>
            </w:r>
          </w:p>
          <w:p w14:paraId="77FA3659" w14:textId="12010414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 xml:space="preserve"> вторник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239B66E3" w14:textId="77777777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3F8F4" w14:textId="6A784928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36767A" w:rsidRPr="002D2521" w14:paraId="348B0E0E" w14:textId="77777777" w:rsidTr="00E5186D">
        <w:trPr>
          <w:cantSplit/>
          <w:trHeight w:val="335"/>
        </w:trPr>
        <w:tc>
          <w:tcPr>
            <w:tcW w:w="855" w:type="pct"/>
            <w:shd w:val="clear" w:color="auto" w:fill="FFFFFF"/>
            <w:vAlign w:val="center"/>
          </w:tcPr>
          <w:p w14:paraId="2284DEA5" w14:textId="77777777" w:rsidR="0036767A" w:rsidRPr="00E5186D" w:rsidRDefault="0036767A" w:rsidP="0036767A">
            <w:pPr>
              <w:jc w:val="center"/>
            </w:pPr>
            <w:r w:rsidRPr="00E5186D">
              <w:t>30.12</w:t>
            </w:r>
          </w:p>
          <w:p w14:paraId="2E5A5A06" w14:textId="5E5E3715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среда</w:t>
            </w:r>
          </w:p>
        </w:tc>
        <w:tc>
          <w:tcPr>
            <w:tcW w:w="1036" w:type="pct"/>
            <w:vAlign w:val="center"/>
          </w:tcPr>
          <w:p w14:paraId="388F8794" w14:textId="77777777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3C54B8" w14:textId="1BC6E6C3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36767A" w:rsidRPr="002D2521" w14:paraId="6842FF37" w14:textId="77777777" w:rsidTr="00E5186D">
        <w:trPr>
          <w:cantSplit/>
          <w:trHeight w:val="299"/>
        </w:trPr>
        <w:tc>
          <w:tcPr>
            <w:tcW w:w="855" w:type="pct"/>
            <w:shd w:val="clear" w:color="auto" w:fill="FFFFFF"/>
            <w:vAlign w:val="center"/>
          </w:tcPr>
          <w:p w14:paraId="00C9AED8" w14:textId="77777777" w:rsidR="0036767A" w:rsidRPr="00E5186D" w:rsidRDefault="0036767A" w:rsidP="0036767A">
            <w:pPr>
              <w:jc w:val="center"/>
            </w:pPr>
            <w:r w:rsidRPr="00E5186D">
              <w:t>31.12</w:t>
            </w:r>
          </w:p>
          <w:p w14:paraId="03FFDE6C" w14:textId="54455535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четверг</w:t>
            </w:r>
          </w:p>
        </w:tc>
        <w:tc>
          <w:tcPr>
            <w:tcW w:w="1036" w:type="pct"/>
            <w:vAlign w:val="center"/>
          </w:tcPr>
          <w:p w14:paraId="41E79A1E" w14:textId="77777777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047682" w14:textId="75511034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36767A" w:rsidRPr="001839F5" w14:paraId="56EABA39" w14:textId="77777777" w:rsidTr="00E5186D">
        <w:trPr>
          <w:cantSplit/>
          <w:trHeight w:val="70"/>
        </w:trPr>
        <w:tc>
          <w:tcPr>
            <w:tcW w:w="855" w:type="pct"/>
            <w:shd w:val="clear" w:color="auto" w:fill="FFFFFF" w:themeFill="background1"/>
            <w:vAlign w:val="center"/>
          </w:tcPr>
          <w:p w14:paraId="4C94F5FE" w14:textId="77777777" w:rsidR="0036767A" w:rsidRPr="00E5186D" w:rsidRDefault="0036767A" w:rsidP="0036767A">
            <w:pPr>
              <w:jc w:val="center"/>
            </w:pPr>
            <w:r w:rsidRPr="00E5186D">
              <w:t>09.01</w:t>
            </w:r>
          </w:p>
          <w:p w14:paraId="60998B1A" w14:textId="09ADF36F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суббота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7D4405A3" w14:textId="66DEB949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A4660" w14:textId="574E033A" w:rsidR="0036767A" w:rsidRPr="00CF46E1" w:rsidRDefault="0036767A" w:rsidP="00E5186D">
            <w:pPr>
              <w:spacing w:line="216" w:lineRule="auto"/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6767A" w:rsidRPr="001839F5" w14:paraId="5D5FB3CB" w14:textId="77777777" w:rsidTr="00E5186D">
        <w:trPr>
          <w:cantSplit/>
          <w:trHeight w:val="385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2593F1CE" w14:textId="77777777" w:rsidR="0036767A" w:rsidRPr="00E5186D" w:rsidRDefault="0036767A" w:rsidP="0036767A">
            <w:pPr>
              <w:jc w:val="center"/>
            </w:pPr>
            <w:r w:rsidRPr="00E5186D">
              <w:t>10.01</w:t>
            </w:r>
          </w:p>
          <w:p w14:paraId="709C10AA" w14:textId="37B03E2F" w:rsidR="0036767A" w:rsidRPr="00E5186D" w:rsidRDefault="0036767A" w:rsidP="0036767A">
            <w:pPr>
              <w:jc w:val="center"/>
            </w:pPr>
            <w:r w:rsidRPr="00E5186D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544411E0" w14:textId="67934B5D" w:rsidR="0036767A" w:rsidRPr="00C228E8" w:rsidRDefault="0036767A" w:rsidP="00E5186D">
            <w:pPr>
              <w:ind w:left="-57" w:right="-57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10CAA" w14:textId="3D7C609D" w:rsidR="0036767A" w:rsidRPr="00CF46E1" w:rsidRDefault="0036767A" w:rsidP="00E5186D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6767A" w:rsidRPr="001839F5" w14:paraId="65E85645" w14:textId="77777777" w:rsidTr="00E5186D">
        <w:trPr>
          <w:cantSplit/>
          <w:trHeight w:val="359"/>
        </w:trPr>
        <w:tc>
          <w:tcPr>
            <w:tcW w:w="855" w:type="pct"/>
            <w:shd w:val="clear" w:color="auto" w:fill="FFFFFF" w:themeFill="background1"/>
            <w:vAlign w:val="center"/>
          </w:tcPr>
          <w:p w14:paraId="7C3D9DA3" w14:textId="77777777" w:rsidR="0036767A" w:rsidRPr="00E5186D" w:rsidRDefault="0036767A" w:rsidP="0036767A">
            <w:pPr>
              <w:jc w:val="center"/>
            </w:pPr>
            <w:r w:rsidRPr="00E5186D">
              <w:t>11.01</w:t>
            </w:r>
          </w:p>
          <w:p w14:paraId="6A278AE1" w14:textId="62D56BC7" w:rsidR="0036767A" w:rsidRPr="00E5186D" w:rsidRDefault="0036767A" w:rsidP="0036767A">
            <w:pPr>
              <w:jc w:val="center"/>
            </w:pPr>
            <w:r w:rsidRPr="00E5186D">
              <w:t>понедельник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0A5E8086" w14:textId="77777777" w:rsidR="0036767A" w:rsidRPr="00CF46E1" w:rsidRDefault="0036767A" w:rsidP="00E5186D">
            <w:pPr>
              <w:ind w:left="-57" w:right="-57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CF46E1">
              <w:rPr>
                <w:b/>
                <w:bCs/>
                <w:spacing w:val="-4"/>
                <w:sz w:val="28"/>
                <w:szCs w:val="28"/>
              </w:rPr>
              <w:t>Экзамен</w:t>
            </w:r>
          </w:p>
          <w:p w14:paraId="77622CB1" w14:textId="31D226AB" w:rsidR="0036767A" w:rsidRPr="00CF46E1" w:rsidRDefault="0036767A" w:rsidP="00E5186D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9</w:t>
            </w:r>
            <w:r>
              <w:rPr>
                <w:b/>
                <w:caps/>
                <w:sz w:val="28"/>
                <w:szCs w:val="28"/>
                <w:vertAlign w:val="superscript"/>
              </w:rPr>
              <w:t>30</w:t>
            </w:r>
            <w:r w:rsidRPr="00CF46E1">
              <w:rPr>
                <w:b/>
                <w:caps/>
                <w:sz w:val="28"/>
                <w:szCs w:val="28"/>
              </w:rPr>
              <w:t xml:space="preserve"> </w:t>
            </w:r>
            <w:r w:rsidRPr="00CF46E1">
              <w:rPr>
                <w:b/>
                <w:sz w:val="28"/>
                <w:szCs w:val="28"/>
              </w:rPr>
              <w:t>час</w:t>
            </w:r>
            <w:r w:rsidRPr="00CF46E1">
              <w:rPr>
                <w:b/>
                <w:caps/>
                <w:sz w:val="28"/>
                <w:szCs w:val="28"/>
              </w:rPr>
              <w:t xml:space="preserve">, </w:t>
            </w:r>
            <w:r w:rsidRPr="00CF46E1">
              <w:rPr>
                <w:b/>
                <w:caps/>
                <w:sz w:val="28"/>
                <w:szCs w:val="28"/>
                <w:lang w:val="en-US"/>
              </w:rPr>
              <w:t>IV</w:t>
            </w:r>
            <w:r w:rsidRPr="00CF46E1">
              <w:rPr>
                <w:b/>
                <w:caps/>
                <w:sz w:val="28"/>
                <w:szCs w:val="28"/>
              </w:rPr>
              <w:t>-</w:t>
            </w:r>
            <w:r w:rsidR="00040321">
              <w:rPr>
                <w:b/>
                <w:caps/>
                <w:sz w:val="28"/>
                <w:szCs w:val="28"/>
                <w:lang w:val="en-US"/>
              </w:rPr>
              <w:t>416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51C87" w14:textId="48278878" w:rsidR="0036767A" w:rsidRPr="00CF46E1" w:rsidRDefault="0036767A" w:rsidP="00E5186D">
            <w:pPr>
              <w:ind w:left="-113" w:right="-113"/>
              <w:jc w:val="center"/>
              <w:rPr>
                <w:b/>
                <w:caps/>
              </w:rPr>
            </w:pPr>
            <w:r w:rsidRPr="00CF46E1">
              <w:rPr>
                <w:b/>
              </w:rPr>
              <w:t xml:space="preserve">Б.1.В.14. УПРАВЛЕНИЕ КАЧЕСТВОМ И ВЕДЕНИЕ </w:t>
            </w:r>
            <w:r w:rsidRPr="00CF46E1">
              <w:rPr>
                <w:b/>
                <w:caps/>
              </w:rPr>
              <w:t>ДОКУМЕНТАЦИИ по проектам</w:t>
            </w:r>
          </w:p>
          <w:p w14:paraId="0A07BCF2" w14:textId="2AE440E2" w:rsidR="0036767A" w:rsidRPr="00CF46E1" w:rsidRDefault="0036767A" w:rsidP="00E5186D">
            <w:pPr>
              <w:ind w:left="-113" w:right="-113"/>
              <w:jc w:val="center"/>
              <w:rPr>
                <w:b/>
                <w:spacing w:val="-4"/>
              </w:rPr>
            </w:pPr>
            <w:r w:rsidRPr="00CF46E1">
              <w:rPr>
                <w:bCs/>
              </w:rPr>
              <w:t>Никифорова Елена Павловна</w:t>
            </w:r>
          </w:p>
        </w:tc>
      </w:tr>
      <w:tr w:rsidR="0036767A" w:rsidRPr="00B546A9" w14:paraId="4AE49053" w14:textId="77777777" w:rsidTr="00E5186D">
        <w:trPr>
          <w:cantSplit/>
          <w:trHeight w:val="255"/>
        </w:trPr>
        <w:tc>
          <w:tcPr>
            <w:tcW w:w="855" w:type="pct"/>
            <w:shd w:val="clear" w:color="auto" w:fill="FFFFFF" w:themeFill="background1"/>
            <w:vAlign w:val="center"/>
          </w:tcPr>
          <w:p w14:paraId="4DA4A948" w14:textId="77777777" w:rsidR="0036767A" w:rsidRPr="00E5186D" w:rsidRDefault="0036767A" w:rsidP="0036767A">
            <w:pPr>
              <w:jc w:val="center"/>
            </w:pPr>
            <w:r w:rsidRPr="00E5186D">
              <w:t>12.01</w:t>
            </w:r>
          </w:p>
          <w:p w14:paraId="1BDE86D7" w14:textId="40FF10CA" w:rsidR="0036767A" w:rsidRPr="00E5186D" w:rsidRDefault="0036767A" w:rsidP="0036767A">
            <w:pPr>
              <w:jc w:val="center"/>
            </w:pPr>
            <w:r w:rsidRPr="00E5186D">
              <w:t xml:space="preserve"> вторник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61F5F4EA" w14:textId="77777777" w:rsidR="0036767A" w:rsidRPr="00CF46E1" w:rsidRDefault="0036767A" w:rsidP="00E5186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E79FA7" w14:textId="0C598953" w:rsidR="0036767A" w:rsidRPr="00CF46E1" w:rsidRDefault="0036767A" w:rsidP="00E5186D">
            <w:pPr>
              <w:jc w:val="center"/>
            </w:pPr>
          </w:p>
        </w:tc>
      </w:tr>
      <w:tr w:rsidR="0036767A" w:rsidRPr="001839F5" w14:paraId="032FBB5F" w14:textId="77777777" w:rsidTr="00E5186D">
        <w:trPr>
          <w:cantSplit/>
          <w:trHeight w:val="340"/>
        </w:trPr>
        <w:tc>
          <w:tcPr>
            <w:tcW w:w="855" w:type="pct"/>
            <w:vAlign w:val="center"/>
          </w:tcPr>
          <w:p w14:paraId="2592E4B8" w14:textId="77777777" w:rsidR="0036767A" w:rsidRPr="00E5186D" w:rsidRDefault="0036767A" w:rsidP="0036767A">
            <w:pPr>
              <w:jc w:val="center"/>
            </w:pPr>
            <w:r w:rsidRPr="00E5186D">
              <w:t>13.01</w:t>
            </w:r>
          </w:p>
          <w:p w14:paraId="31A403F0" w14:textId="0F5D35AC" w:rsidR="0036767A" w:rsidRPr="00E5186D" w:rsidRDefault="0036767A" w:rsidP="0036767A">
            <w:pPr>
              <w:jc w:val="center"/>
            </w:pPr>
            <w:r w:rsidRPr="00E5186D">
              <w:t>среда</w:t>
            </w:r>
          </w:p>
        </w:tc>
        <w:tc>
          <w:tcPr>
            <w:tcW w:w="1036" w:type="pct"/>
            <w:vAlign w:val="center"/>
          </w:tcPr>
          <w:p w14:paraId="26E1E65B" w14:textId="39504D83" w:rsidR="0036767A" w:rsidRPr="00CF46E1" w:rsidRDefault="0036767A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37C93A" w14:textId="59414DBE" w:rsidR="0036767A" w:rsidRPr="00CF46E1" w:rsidRDefault="0036767A" w:rsidP="00E5186D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6767A" w:rsidRPr="001839F5" w14:paraId="2863109D" w14:textId="77777777" w:rsidTr="00E5186D">
        <w:trPr>
          <w:cantSplit/>
          <w:trHeight w:val="340"/>
        </w:trPr>
        <w:tc>
          <w:tcPr>
            <w:tcW w:w="855" w:type="pct"/>
            <w:vAlign w:val="center"/>
          </w:tcPr>
          <w:p w14:paraId="19EFBB5A" w14:textId="77777777" w:rsidR="0036767A" w:rsidRPr="00E5186D" w:rsidRDefault="0036767A" w:rsidP="0036767A">
            <w:pPr>
              <w:jc w:val="center"/>
            </w:pPr>
            <w:r w:rsidRPr="00E5186D">
              <w:t>14.01</w:t>
            </w:r>
          </w:p>
          <w:p w14:paraId="36CD5846" w14:textId="1CF32937" w:rsidR="0036767A" w:rsidRPr="00E5186D" w:rsidRDefault="0036767A" w:rsidP="0036767A">
            <w:pPr>
              <w:jc w:val="center"/>
            </w:pPr>
            <w:r w:rsidRPr="00E5186D">
              <w:t>четверг</w:t>
            </w:r>
          </w:p>
        </w:tc>
        <w:tc>
          <w:tcPr>
            <w:tcW w:w="1036" w:type="pct"/>
            <w:vAlign w:val="center"/>
          </w:tcPr>
          <w:p w14:paraId="4A68538C" w14:textId="2FAB2C47" w:rsidR="0036767A" w:rsidRPr="00CF46E1" w:rsidRDefault="0036767A" w:rsidP="00E5186D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Экзамен</w:t>
            </w:r>
          </w:p>
          <w:p w14:paraId="4659F9A8" w14:textId="5770F43E" w:rsidR="0036767A" w:rsidRPr="00040321" w:rsidRDefault="0036767A" w:rsidP="00E5186D">
            <w:pPr>
              <w:ind w:left="-113" w:right="-113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CF46E1">
              <w:rPr>
                <w:b/>
                <w:sz w:val="28"/>
                <w:szCs w:val="28"/>
              </w:rPr>
              <w:t>16</w:t>
            </w:r>
            <w:r w:rsidRPr="00CF46E1">
              <w:rPr>
                <w:b/>
                <w:sz w:val="28"/>
                <w:szCs w:val="28"/>
                <w:vertAlign w:val="superscript"/>
              </w:rPr>
              <w:t>55</w:t>
            </w:r>
            <w:r w:rsidRPr="00CF46E1">
              <w:rPr>
                <w:b/>
                <w:sz w:val="28"/>
                <w:szCs w:val="28"/>
              </w:rPr>
              <w:t xml:space="preserve"> час, </w:t>
            </w:r>
            <w:r w:rsidRPr="00CF46E1">
              <w:rPr>
                <w:b/>
                <w:sz w:val="28"/>
                <w:szCs w:val="28"/>
                <w:lang w:val="en-US"/>
              </w:rPr>
              <w:t>IV</w:t>
            </w:r>
            <w:r w:rsidRPr="00CF46E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>
              <w:rPr>
                <w:b/>
                <w:sz w:val="28"/>
                <w:szCs w:val="28"/>
                <w:lang w:val="en-US"/>
              </w:rPr>
              <w:t>415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284A1B" w14:textId="54CE5A9C" w:rsidR="0036767A" w:rsidRPr="00CF46E1" w:rsidRDefault="0036767A" w:rsidP="00E5186D">
            <w:pPr>
              <w:ind w:left="-113" w:right="-113"/>
              <w:jc w:val="center"/>
              <w:rPr>
                <w:b/>
                <w:caps/>
              </w:rPr>
            </w:pPr>
            <w:r w:rsidRPr="00CF46E1">
              <w:rPr>
                <w:b/>
              </w:rPr>
              <w:t>Б.1.В.07. ОРГАНИЗАЦИЯ ИНВЕСТИЦИОННО-СТРОИТЕЛЬНОЙ ДЕЯТЕЛЬНОСТИ</w:t>
            </w:r>
          </w:p>
          <w:p w14:paraId="0432B554" w14:textId="3FAFC088" w:rsidR="0036767A" w:rsidRPr="00CF46E1" w:rsidRDefault="0036767A" w:rsidP="00E5186D">
            <w:pPr>
              <w:ind w:left="-113" w:right="-113"/>
              <w:jc w:val="center"/>
              <w:rPr>
                <w:bCs/>
              </w:rPr>
            </w:pPr>
            <w:r w:rsidRPr="00CF46E1">
              <w:rPr>
                <w:bCs/>
              </w:rPr>
              <w:t>Никифоров Алексей Николаевич</w:t>
            </w:r>
          </w:p>
        </w:tc>
      </w:tr>
      <w:tr w:rsidR="0036767A" w:rsidRPr="001839F5" w14:paraId="127B92BE" w14:textId="77777777" w:rsidTr="00E5186D">
        <w:trPr>
          <w:cantSplit/>
          <w:trHeight w:val="340"/>
        </w:trPr>
        <w:tc>
          <w:tcPr>
            <w:tcW w:w="855" w:type="pct"/>
            <w:vAlign w:val="center"/>
          </w:tcPr>
          <w:p w14:paraId="656AEFC5" w14:textId="77777777" w:rsidR="0036767A" w:rsidRPr="00E5186D" w:rsidRDefault="0036767A" w:rsidP="0036767A">
            <w:pPr>
              <w:jc w:val="center"/>
            </w:pPr>
            <w:r w:rsidRPr="00E5186D">
              <w:t xml:space="preserve">15.01 </w:t>
            </w:r>
          </w:p>
          <w:p w14:paraId="22D8BA1B" w14:textId="527D32A1" w:rsidR="0036767A" w:rsidRPr="00E5186D" w:rsidRDefault="0036767A" w:rsidP="0036767A">
            <w:pPr>
              <w:jc w:val="center"/>
            </w:pPr>
            <w:r w:rsidRPr="00E5186D">
              <w:t>пятница</w:t>
            </w:r>
          </w:p>
        </w:tc>
        <w:tc>
          <w:tcPr>
            <w:tcW w:w="1036" w:type="pct"/>
            <w:vAlign w:val="center"/>
          </w:tcPr>
          <w:p w14:paraId="0AC9A94E" w14:textId="77777777" w:rsidR="0036767A" w:rsidRPr="00CF46E1" w:rsidRDefault="0036767A" w:rsidP="00E5186D">
            <w:pPr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6861C4" w14:textId="04CB6AB7" w:rsidR="0036767A" w:rsidRPr="00CF46E1" w:rsidRDefault="0036767A" w:rsidP="00E5186D">
            <w:pPr>
              <w:ind w:left="-113" w:right="-113"/>
              <w:jc w:val="center"/>
              <w:rPr>
                <w:bCs/>
              </w:rPr>
            </w:pPr>
          </w:p>
        </w:tc>
      </w:tr>
      <w:tr w:rsidR="0036767A" w:rsidRPr="001839F5" w14:paraId="23B8F169" w14:textId="77777777" w:rsidTr="00E5186D">
        <w:trPr>
          <w:cantSplit/>
          <w:trHeight w:val="340"/>
        </w:trPr>
        <w:tc>
          <w:tcPr>
            <w:tcW w:w="855" w:type="pct"/>
            <w:vAlign w:val="center"/>
          </w:tcPr>
          <w:p w14:paraId="76C32633" w14:textId="77777777" w:rsidR="0036767A" w:rsidRPr="00E5186D" w:rsidRDefault="0036767A" w:rsidP="0036767A">
            <w:pPr>
              <w:jc w:val="center"/>
            </w:pPr>
            <w:r w:rsidRPr="00E5186D">
              <w:t xml:space="preserve">16.01 </w:t>
            </w:r>
          </w:p>
          <w:p w14:paraId="437D8660" w14:textId="379D683E" w:rsidR="0036767A" w:rsidRPr="00E5186D" w:rsidRDefault="0036767A" w:rsidP="0036767A">
            <w:pPr>
              <w:jc w:val="center"/>
            </w:pPr>
            <w:r w:rsidRPr="00E5186D">
              <w:t>суббота</w:t>
            </w:r>
          </w:p>
        </w:tc>
        <w:tc>
          <w:tcPr>
            <w:tcW w:w="1036" w:type="pct"/>
            <w:vAlign w:val="center"/>
          </w:tcPr>
          <w:p w14:paraId="00762087" w14:textId="49C4F8D8" w:rsidR="0036767A" w:rsidRPr="00CF46E1" w:rsidRDefault="0036767A" w:rsidP="00E5186D">
            <w:pPr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F342" w14:textId="593B0F40" w:rsidR="0036767A" w:rsidRPr="00CF46E1" w:rsidRDefault="0036767A" w:rsidP="00E5186D">
            <w:pPr>
              <w:ind w:left="-113" w:right="-113"/>
              <w:jc w:val="center"/>
              <w:rPr>
                <w:bCs/>
              </w:rPr>
            </w:pPr>
          </w:p>
        </w:tc>
      </w:tr>
      <w:tr w:rsidR="0036767A" w:rsidRPr="001839F5" w14:paraId="21376FC2" w14:textId="77777777" w:rsidTr="00E5186D">
        <w:trPr>
          <w:cantSplit/>
          <w:trHeight w:val="379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302DA7E1" w14:textId="77777777" w:rsidR="0036767A" w:rsidRPr="00E5186D" w:rsidRDefault="0036767A" w:rsidP="0036767A">
            <w:pPr>
              <w:jc w:val="center"/>
            </w:pPr>
            <w:r w:rsidRPr="00E5186D">
              <w:t xml:space="preserve">17.01 </w:t>
            </w:r>
          </w:p>
          <w:p w14:paraId="1659804B" w14:textId="628E1EC1" w:rsidR="0036767A" w:rsidRPr="00E5186D" w:rsidRDefault="0036767A" w:rsidP="0036767A">
            <w:pPr>
              <w:jc w:val="center"/>
            </w:pPr>
            <w:r w:rsidRPr="00E5186D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49D06CC0" w14:textId="4E2D59A1" w:rsidR="0036767A" w:rsidRPr="00CF46E1" w:rsidRDefault="0036767A" w:rsidP="00E5186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9B772B" w14:textId="6F7A9EDC" w:rsidR="0036767A" w:rsidRPr="00CF46E1" w:rsidRDefault="0036767A" w:rsidP="00E5186D">
            <w:pPr>
              <w:ind w:left="-113" w:right="-113"/>
              <w:jc w:val="center"/>
              <w:rPr>
                <w:bCs/>
              </w:rPr>
            </w:pPr>
          </w:p>
        </w:tc>
      </w:tr>
      <w:tr w:rsidR="0036767A" w:rsidRPr="001839F5" w14:paraId="1594A2AA" w14:textId="77777777" w:rsidTr="00E5186D">
        <w:trPr>
          <w:cantSplit/>
          <w:trHeight w:val="248"/>
        </w:trPr>
        <w:tc>
          <w:tcPr>
            <w:tcW w:w="855" w:type="pct"/>
            <w:shd w:val="clear" w:color="auto" w:fill="FFFFFF" w:themeFill="background1"/>
            <w:vAlign w:val="center"/>
          </w:tcPr>
          <w:p w14:paraId="5F2EC097" w14:textId="77777777" w:rsidR="0036767A" w:rsidRPr="00E5186D" w:rsidRDefault="0036767A" w:rsidP="0036767A">
            <w:pPr>
              <w:spacing w:line="216" w:lineRule="auto"/>
              <w:jc w:val="center"/>
            </w:pPr>
            <w:r w:rsidRPr="00E5186D">
              <w:t>18.01</w:t>
            </w:r>
          </w:p>
          <w:p w14:paraId="0364FFA9" w14:textId="1F9F59CB" w:rsidR="0036767A" w:rsidRPr="00E5186D" w:rsidRDefault="0036767A" w:rsidP="0036767A">
            <w:pPr>
              <w:jc w:val="center"/>
            </w:pPr>
            <w:r w:rsidRPr="00E5186D">
              <w:t xml:space="preserve">понедельник 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36E4C19D" w14:textId="0B770311" w:rsidR="0036767A" w:rsidRPr="00CF46E1" w:rsidRDefault="0036767A" w:rsidP="00E5186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CF46E1">
              <w:rPr>
                <w:b/>
                <w:sz w:val="28"/>
                <w:szCs w:val="28"/>
              </w:rPr>
              <w:t>Экзамен</w:t>
            </w:r>
          </w:p>
          <w:p w14:paraId="105994BA" w14:textId="2356C84A" w:rsidR="0036767A" w:rsidRPr="00040321" w:rsidRDefault="0036767A" w:rsidP="00E5186D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CF46E1">
              <w:rPr>
                <w:b/>
                <w:sz w:val="28"/>
                <w:szCs w:val="28"/>
              </w:rPr>
              <w:t>16</w:t>
            </w:r>
            <w:r w:rsidRPr="00CF46E1">
              <w:rPr>
                <w:b/>
                <w:sz w:val="28"/>
                <w:szCs w:val="28"/>
                <w:vertAlign w:val="superscript"/>
              </w:rPr>
              <w:t xml:space="preserve">55 </w:t>
            </w:r>
            <w:r w:rsidRPr="00CF46E1">
              <w:rPr>
                <w:b/>
                <w:sz w:val="28"/>
                <w:szCs w:val="28"/>
              </w:rPr>
              <w:t xml:space="preserve">час, </w:t>
            </w:r>
            <w:r w:rsidRPr="00CF46E1">
              <w:rPr>
                <w:b/>
                <w:sz w:val="28"/>
                <w:szCs w:val="28"/>
                <w:lang w:val="en-US"/>
              </w:rPr>
              <w:t>IV</w:t>
            </w:r>
            <w:r w:rsidRPr="00CF46E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>
              <w:rPr>
                <w:b/>
                <w:sz w:val="28"/>
                <w:szCs w:val="28"/>
                <w:lang w:val="en-US"/>
              </w:rPr>
              <w:t>402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FDEAB" w14:textId="6FBD6855" w:rsidR="0036767A" w:rsidRPr="00CF46E1" w:rsidRDefault="0036767A" w:rsidP="00E5186D">
            <w:pPr>
              <w:ind w:left="-113" w:right="-113"/>
              <w:jc w:val="center"/>
              <w:rPr>
                <w:b/>
                <w:caps/>
              </w:rPr>
            </w:pPr>
            <w:r w:rsidRPr="00CF46E1">
              <w:rPr>
                <w:b/>
              </w:rPr>
              <w:t xml:space="preserve">Б.1.О.05. </w:t>
            </w:r>
            <w:r w:rsidRPr="00CF46E1">
              <w:rPr>
                <w:b/>
                <w:caps/>
              </w:rPr>
              <w:t>Организация и Управление производственной деятельностью</w:t>
            </w:r>
          </w:p>
          <w:p w14:paraId="54B096C3" w14:textId="7CAE317E" w:rsidR="0036767A" w:rsidRPr="00CF46E1" w:rsidRDefault="0036767A" w:rsidP="00E5186D">
            <w:pPr>
              <w:ind w:left="-113" w:right="-113"/>
              <w:jc w:val="center"/>
              <w:rPr>
                <w:b/>
                <w:spacing w:val="-4"/>
              </w:rPr>
            </w:pPr>
            <w:r w:rsidRPr="00CF46E1">
              <w:rPr>
                <w:bCs/>
                <w:spacing w:val="-4"/>
              </w:rPr>
              <w:t>Ноздрин Владислав Владимирович</w:t>
            </w:r>
          </w:p>
        </w:tc>
      </w:tr>
    </w:tbl>
    <w:p w14:paraId="505877D1" w14:textId="77777777" w:rsidR="00E5186D" w:rsidRDefault="00E5186D" w:rsidP="00135B23">
      <w:pPr>
        <w:pStyle w:val="a3"/>
        <w:spacing w:line="240" w:lineRule="auto"/>
        <w:jc w:val="left"/>
        <w:rPr>
          <w:b/>
          <w:sz w:val="28"/>
          <w:szCs w:val="28"/>
        </w:rPr>
      </w:pPr>
    </w:p>
    <w:p w14:paraId="301FE140" w14:textId="6CADDFAD" w:rsidR="00135B23" w:rsidRDefault="00135B23" w:rsidP="00135B23">
      <w:pPr>
        <w:pStyle w:val="a3"/>
        <w:spacing w:line="240" w:lineRule="auto"/>
        <w:jc w:val="left"/>
      </w:pPr>
      <w:r w:rsidRPr="002D2521">
        <w:rPr>
          <w:b/>
          <w:sz w:val="28"/>
          <w:szCs w:val="28"/>
        </w:rPr>
        <w:t xml:space="preserve">  </w:t>
      </w:r>
      <w:r w:rsidR="00C228E8">
        <w:rPr>
          <w:b/>
          <w:sz w:val="28"/>
          <w:szCs w:val="28"/>
        </w:rPr>
        <w:t xml:space="preserve"> </w:t>
      </w:r>
      <w:r w:rsidR="00C228E8"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 w:rsidR="00C228E8">
        <w:rPr>
          <w:sz w:val="26"/>
          <w:szCs w:val="26"/>
        </w:rPr>
        <w:t xml:space="preserve">             </w:t>
      </w:r>
      <w:r w:rsidR="00C228E8" w:rsidRPr="003F5857">
        <w:rPr>
          <w:sz w:val="26"/>
          <w:szCs w:val="26"/>
        </w:rPr>
        <w:t xml:space="preserve">        О.Б. Кондрашкин</w:t>
      </w:r>
      <w:r w:rsidR="00C228E8" w:rsidRPr="00AC6FC2">
        <w:rPr>
          <w:b/>
          <w:sz w:val="24"/>
          <w:szCs w:val="24"/>
        </w:rPr>
        <w:t xml:space="preserve"> </w:t>
      </w:r>
      <w:r w:rsidR="00C228E8">
        <w:rPr>
          <w:b/>
          <w:sz w:val="24"/>
          <w:szCs w:val="24"/>
        </w:rPr>
        <w:t xml:space="preserve"> </w:t>
      </w:r>
    </w:p>
    <w:p w14:paraId="1917431F" w14:textId="6B394452" w:rsidR="006D4C9F" w:rsidRDefault="00715CC9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</w:t>
      </w:r>
      <w:r w:rsidR="006D4C9F" w:rsidRPr="00AC6FC2">
        <w:rPr>
          <w:b/>
          <w:sz w:val="24"/>
          <w:szCs w:val="24"/>
        </w:rPr>
        <w:t>УТВЕРЖДАЮ</w:t>
      </w:r>
    </w:p>
    <w:p w14:paraId="2C76B8CE" w14:textId="77777777" w:rsidR="006D4C9F" w:rsidRPr="000447A5" w:rsidRDefault="006D4C9F" w:rsidP="006D4C9F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1A9B1F21" w14:textId="79AD128D" w:rsidR="00715CC9" w:rsidRDefault="006D4C9F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715CC9">
        <w:rPr>
          <w:b/>
          <w:sz w:val="24"/>
          <w:szCs w:val="24"/>
        </w:rPr>
        <w:t xml:space="preserve">        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619C87AF" w14:textId="45E69723" w:rsidR="006D4C9F" w:rsidRDefault="00715CC9" w:rsidP="006D4C9F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6D4C9F">
        <w:rPr>
          <w:b/>
          <w:sz w:val="24"/>
          <w:szCs w:val="24"/>
        </w:rPr>
        <w:t xml:space="preserve"> </w:t>
      </w:r>
      <w:r w:rsidR="006D4C9F" w:rsidRPr="00AC6FC2">
        <w:rPr>
          <w:b/>
          <w:sz w:val="24"/>
          <w:szCs w:val="24"/>
        </w:rPr>
        <w:t xml:space="preserve">_____________ А.А. </w:t>
      </w:r>
      <w:proofErr w:type="spellStart"/>
      <w:r w:rsidR="006D4C9F" w:rsidRPr="00AC6FC2">
        <w:rPr>
          <w:b/>
          <w:sz w:val="24"/>
          <w:szCs w:val="24"/>
        </w:rPr>
        <w:t>Гордин</w:t>
      </w:r>
      <w:proofErr w:type="spellEnd"/>
    </w:p>
    <w:p w14:paraId="4D0E1E0A" w14:textId="77777777" w:rsidR="006D4C9F" w:rsidRPr="009553AD" w:rsidRDefault="006D4C9F" w:rsidP="006D4C9F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31A33AD4" w14:textId="30B89F53" w:rsidR="006D4C9F" w:rsidRPr="00AC6FC2" w:rsidRDefault="006D4C9F" w:rsidP="006D4C9F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715CC9">
        <w:rPr>
          <w:sz w:val="24"/>
          <w:szCs w:val="24"/>
        </w:rPr>
        <w:t xml:space="preserve">                                                          </w:t>
      </w:r>
      <w:r w:rsidRPr="00256846">
        <w:rPr>
          <w:sz w:val="24"/>
          <w:szCs w:val="24"/>
        </w:rPr>
        <w:t>«</w:t>
      </w:r>
      <w:r w:rsidR="00256846">
        <w:rPr>
          <w:sz w:val="24"/>
          <w:szCs w:val="24"/>
          <w:u w:val="single"/>
        </w:rPr>
        <w:t>1</w:t>
      </w:r>
      <w:r w:rsidR="00DB0EBC" w:rsidRPr="00E5186D">
        <w:rPr>
          <w:sz w:val="24"/>
          <w:szCs w:val="24"/>
          <w:u w:val="single"/>
        </w:rPr>
        <w:t>2</w:t>
      </w:r>
      <w:r w:rsidRPr="00256846">
        <w:rPr>
          <w:sz w:val="24"/>
          <w:szCs w:val="24"/>
        </w:rPr>
        <w:t xml:space="preserve">» </w:t>
      </w:r>
      <w:r w:rsidR="00256846">
        <w:rPr>
          <w:sz w:val="24"/>
          <w:szCs w:val="24"/>
          <w:u w:val="single"/>
        </w:rPr>
        <w:t>октября</w:t>
      </w:r>
      <w:r w:rsidRPr="00256846">
        <w:rPr>
          <w:sz w:val="24"/>
          <w:szCs w:val="24"/>
        </w:rPr>
        <w:t xml:space="preserve">   202</w:t>
      </w:r>
      <w:r w:rsidR="00DB0EBC" w:rsidRPr="00E5186D">
        <w:rPr>
          <w:sz w:val="24"/>
          <w:szCs w:val="24"/>
        </w:rPr>
        <w:t>6</w:t>
      </w:r>
      <w:r w:rsidRPr="00256846">
        <w:rPr>
          <w:sz w:val="24"/>
          <w:szCs w:val="24"/>
        </w:rPr>
        <w:t xml:space="preserve">  г.</w:t>
      </w:r>
    </w:p>
    <w:p w14:paraId="4649D3B7" w14:textId="77777777" w:rsidR="002906D7" w:rsidRPr="0059789D" w:rsidRDefault="002906D7" w:rsidP="002906D7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194BE933" w14:textId="77777777" w:rsidR="002906D7" w:rsidRPr="00AC6FC2" w:rsidRDefault="002906D7" w:rsidP="002906D7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58DF2228" w14:textId="2A235E32" w:rsidR="000B4FD5" w:rsidRDefault="000B4FD5" w:rsidP="000B4FD5">
      <w:pPr>
        <w:jc w:val="center"/>
        <w:rPr>
          <w:sz w:val="28"/>
        </w:rPr>
      </w:pPr>
      <w:r>
        <w:rPr>
          <w:sz w:val="28"/>
        </w:rPr>
        <w:t xml:space="preserve">во </w:t>
      </w:r>
      <w:r>
        <w:rPr>
          <w:sz w:val="28"/>
          <w:u w:val="single"/>
        </w:rPr>
        <w:t xml:space="preserve">   </w:t>
      </w:r>
      <w:r w:rsidR="00357DD4">
        <w:rPr>
          <w:b/>
          <w:sz w:val="44"/>
          <w:u w:val="single"/>
        </w:rPr>
        <w:t>3</w:t>
      </w:r>
      <w:r>
        <w:rPr>
          <w:b/>
          <w:sz w:val="44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DB0EBC" w:rsidRPr="00DB0EBC">
        <w:rPr>
          <w:sz w:val="28"/>
        </w:rPr>
        <w:t>6</w:t>
      </w:r>
      <w:r>
        <w:rPr>
          <w:sz w:val="28"/>
        </w:rPr>
        <w:t>-202</w:t>
      </w:r>
      <w:r w:rsidR="00DB0EBC" w:rsidRPr="00DB0EBC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2313"/>
        <w:gridCol w:w="6942"/>
      </w:tblGrid>
      <w:tr w:rsidR="002906D7" w:rsidRPr="001839F5" w14:paraId="24C00199" w14:textId="77777777" w:rsidTr="005429D3">
        <w:trPr>
          <w:cantSplit/>
          <w:trHeight w:val="366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39569099" w14:textId="77777777" w:rsidR="002906D7" w:rsidRPr="00F304CC" w:rsidRDefault="002906D7" w:rsidP="00567840">
            <w:pPr>
              <w:jc w:val="center"/>
              <w:rPr>
                <w:u w:val="single"/>
              </w:rPr>
            </w:pPr>
            <w:r w:rsidRPr="00F304CC">
              <w:rPr>
                <w:u w:val="single"/>
              </w:rPr>
              <w:t>№№ групп</w:t>
            </w:r>
          </w:p>
          <w:p w14:paraId="48F61DA4" w14:textId="77777777" w:rsidR="002906D7" w:rsidRPr="00F304CC" w:rsidRDefault="002906D7" w:rsidP="00567840">
            <w:pPr>
              <w:jc w:val="center"/>
            </w:pPr>
            <w:r w:rsidRPr="00F304CC">
              <w:t>Дата</w:t>
            </w:r>
          </w:p>
        </w:tc>
        <w:tc>
          <w:tcPr>
            <w:tcW w:w="4145" w:type="pct"/>
            <w:gridSpan w:val="2"/>
            <w:shd w:val="clear" w:color="auto" w:fill="D9D9D9" w:themeFill="background1" w:themeFillShade="D9"/>
            <w:vAlign w:val="center"/>
          </w:tcPr>
          <w:p w14:paraId="24DBF12D" w14:textId="64289717" w:rsidR="002906D7" w:rsidRPr="00F304CC" w:rsidRDefault="002906D7" w:rsidP="005429D3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DB0EBC">
              <w:rPr>
                <w:b/>
                <w:sz w:val="36"/>
                <w:szCs w:val="36"/>
                <w:lang w:val="en-US"/>
              </w:rPr>
              <w:t>5</w:t>
            </w:r>
            <w:r w:rsidRPr="00F778B9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</w:rPr>
              <w:t>11 (УИСД</w:t>
            </w:r>
            <w:r w:rsidRPr="00F778B9">
              <w:rPr>
                <w:b/>
                <w:sz w:val="36"/>
                <w:szCs w:val="36"/>
              </w:rPr>
              <w:t>)</w:t>
            </w:r>
          </w:p>
        </w:tc>
      </w:tr>
      <w:tr w:rsidR="00A03D51" w:rsidRPr="001839F5" w14:paraId="2E90F042" w14:textId="77777777" w:rsidTr="00A03D51">
        <w:trPr>
          <w:cantSplit/>
          <w:trHeight w:val="366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29BC205F" w14:textId="77777777" w:rsidR="00A03D51" w:rsidRPr="005B3244" w:rsidRDefault="00A03D51" w:rsidP="00A03D51">
            <w:pPr>
              <w:jc w:val="center"/>
              <w:rPr>
                <w:b/>
              </w:rPr>
            </w:pPr>
            <w:r w:rsidRPr="005B3244">
              <w:rPr>
                <w:b/>
              </w:rPr>
              <w:t xml:space="preserve">Зачёт </w:t>
            </w:r>
            <w:r w:rsidRPr="005B3244">
              <w:rPr>
                <w:b/>
                <w:lang w:val="en-US"/>
              </w:rPr>
              <w:t>c</w:t>
            </w:r>
            <w:r w:rsidRPr="005B3244">
              <w:rPr>
                <w:b/>
              </w:rPr>
              <w:t xml:space="preserve"> оценкой</w:t>
            </w:r>
          </w:p>
          <w:p w14:paraId="31329E86" w14:textId="77777777" w:rsidR="00A03D51" w:rsidRPr="005B3244" w:rsidRDefault="00A03D51" w:rsidP="00A03D51">
            <w:pPr>
              <w:ind w:left="-57" w:right="-107"/>
              <w:jc w:val="center"/>
              <w:rPr>
                <w:b/>
              </w:rPr>
            </w:pPr>
            <w:r w:rsidRPr="005B3244">
              <w:rPr>
                <w:b/>
              </w:rPr>
              <w:t>Б.2.В.03. ПРОИЗВОДСТВЕННАЯ ПРАКТИКА  (научно-исследовательская работа)</w:t>
            </w:r>
          </w:p>
          <w:p w14:paraId="55335D59" w14:textId="495B6D2A" w:rsidR="00A03D51" w:rsidRPr="00F778B9" w:rsidRDefault="00A03D51" w:rsidP="00DB0EBC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5B3244">
              <w:rPr>
                <w:sz w:val="24"/>
                <w:szCs w:val="24"/>
              </w:rPr>
              <w:t xml:space="preserve"> </w:t>
            </w:r>
            <w:r w:rsidR="001F37CD" w:rsidRPr="005B3244">
              <w:rPr>
                <w:sz w:val="24"/>
                <w:szCs w:val="24"/>
              </w:rPr>
              <w:t>принимается руководителем от кафедры ОЭС</w:t>
            </w:r>
            <w:r w:rsidRPr="005B3244">
              <w:rPr>
                <w:sz w:val="24"/>
                <w:szCs w:val="24"/>
              </w:rPr>
              <w:t xml:space="preserve"> в последний день практики </w:t>
            </w:r>
            <w:r w:rsidRPr="005B3244">
              <w:rPr>
                <w:b/>
                <w:sz w:val="24"/>
                <w:szCs w:val="24"/>
              </w:rPr>
              <w:t>(21.12.2</w:t>
            </w:r>
            <w:r w:rsidR="00492CFD" w:rsidRPr="005B3244">
              <w:rPr>
                <w:b/>
                <w:sz w:val="24"/>
                <w:szCs w:val="24"/>
              </w:rPr>
              <w:t>02</w:t>
            </w:r>
            <w:r w:rsidR="00DB0EBC" w:rsidRPr="005B3244">
              <w:rPr>
                <w:b/>
                <w:sz w:val="24"/>
                <w:szCs w:val="24"/>
              </w:rPr>
              <w:t>6</w:t>
            </w:r>
            <w:r w:rsidRPr="005B3244">
              <w:rPr>
                <w:b/>
                <w:sz w:val="24"/>
                <w:szCs w:val="24"/>
              </w:rPr>
              <w:t>)</w:t>
            </w:r>
          </w:p>
        </w:tc>
      </w:tr>
      <w:tr w:rsidR="0036767A" w:rsidRPr="001839F5" w14:paraId="1E6644A9" w14:textId="77777777" w:rsidTr="005B3244">
        <w:trPr>
          <w:cantSplit/>
          <w:trHeight w:val="751"/>
        </w:trPr>
        <w:tc>
          <w:tcPr>
            <w:tcW w:w="855" w:type="pct"/>
            <w:vAlign w:val="center"/>
          </w:tcPr>
          <w:p w14:paraId="444BE06A" w14:textId="77777777" w:rsidR="0036767A" w:rsidRPr="005B3244" w:rsidRDefault="0036767A" w:rsidP="005429D3">
            <w:pPr>
              <w:spacing w:line="240" w:lineRule="exact"/>
              <w:jc w:val="center"/>
            </w:pPr>
            <w:r w:rsidRPr="005B3244">
              <w:t>23.12</w:t>
            </w:r>
          </w:p>
          <w:p w14:paraId="08B9AE17" w14:textId="2DED16CE" w:rsidR="0036767A" w:rsidRPr="005B3244" w:rsidRDefault="0036767A" w:rsidP="005429D3">
            <w:pPr>
              <w:spacing w:line="240" w:lineRule="exact"/>
              <w:jc w:val="center"/>
            </w:pPr>
            <w:r w:rsidRPr="005B3244">
              <w:t>среда</w:t>
            </w:r>
          </w:p>
        </w:tc>
        <w:tc>
          <w:tcPr>
            <w:tcW w:w="1036" w:type="pct"/>
            <w:vAlign w:val="center"/>
          </w:tcPr>
          <w:p w14:paraId="6BCC519E" w14:textId="2409C446" w:rsidR="0036767A" w:rsidRPr="002906D7" w:rsidRDefault="0036767A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3B7D1236" w14:textId="534E8996" w:rsidR="0036767A" w:rsidRPr="00E5186D" w:rsidRDefault="0036767A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16</w:t>
            </w:r>
            <w:r w:rsidRPr="002906D7">
              <w:rPr>
                <w:b/>
                <w:sz w:val="28"/>
                <w:szCs w:val="28"/>
                <w:vertAlign w:val="superscript"/>
              </w:rPr>
              <w:t>55</w:t>
            </w:r>
            <w:r w:rsidRPr="002906D7">
              <w:rPr>
                <w:b/>
                <w:sz w:val="28"/>
                <w:szCs w:val="28"/>
              </w:rPr>
              <w:t xml:space="preserve"> час, </w:t>
            </w:r>
            <w:r w:rsidRPr="002906D7">
              <w:rPr>
                <w:b/>
                <w:sz w:val="28"/>
                <w:szCs w:val="28"/>
                <w:lang w:val="en-US"/>
              </w:rPr>
              <w:t>IV</w:t>
            </w:r>
            <w:r w:rsidRPr="002906D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 w:rsidRPr="00E5186D">
              <w:rPr>
                <w:b/>
                <w:sz w:val="28"/>
                <w:szCs w:val="28"/>
              </w:rPr>
              <w:t>418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593CE" w14:textId="12F59D18" w:rsidR="0036767A" w:rsidRPr="00CE1BEE" w:rsidRDefault="0036767A" w:rsidP="005B3244">
            <w:pPr>
              <w:ind w:left="-113" w:right="-113"/>
              <w:jc w:val="center"/>
              <w:rPr>
                <w:b/>
              </w:rPr>
            </w:pPr>
            <w:r w:rsidRPr="002906D7">
              <w:rPr>
                <w:b/>
              </w:rPr>
              <w:t>Б.1.В.12. УПРАВЛЕНИЕ РИСКАМИ И СТРАХОВАНИЕ</w:t>
            </w:r>
          </w:p>
          <w:p w14:paraId="565863EC" w14:textId="739868AC" w:rsidR="0036767A" w:rsidRPr="002906D7" w:rsidRDefault="0036767A" w:rsidP="005B3244">
            <w:pPr>
              <w:ind w:left="-113" w:right="-113"/>
              <w:jc w:val="center"/>
              <w:rPr>
                <w:b/>
              </w:rPr>
            </w:pPr>
            <w:r w:rsidRPr="002906D7">
              <w:rPr>
                <w:b/>
              </w:rPr>
              <w:t>В ИНВЕСТИЦИОННО-СТРОИТЕЛЬНОЙ СФЕРЕ</w:t>
            </w:r>
          </w:p>
          <w:p w14:paraId="0FA0944F" w14:textId="59A0090A" w:rsidR="0036767A" w:rsidRPr="002906D7" w:rsidRDefault="0036767A" w:rsidP="005B3244">
            <w:pPr>
              <w:ind w:left="-113" w:right="-113"/>
              <w:jc w:val="center"/>
            </w:pPr>
            <w:r w:rsidRPr="002906D7">
              <w:t>Шевченко Жанна Анатольевна</w:t>
            </w:r>
          </w:p>
        </w:tc>
      </w:tr>
      <w:tr w:rsidR="0036767A" w:rsidRPr="001839F5" w14:paraId="2D6AE707" w14:textId="77777777" w:rsidTr="005B3244">
        <w:trPr>
          <w:cantSplit/>
          <w:trHeight w:val="690"/>
        </w:trPr>
        <w:tc>
          <w:tcPr>
            <w:tcW w:w="855" w:type="pct"/>
            <w:vAlign w:val="center"/>
          </w:tcPr>
          <w:p w14:paraId="75F9E7D7" w14:textId="77777777" w:rsidR="0036767A" w:rsidRPr="005B3244" w:rsidRDefault="0036767A" w:rsidP="005429D3">
            <w:pPr>
              <w:spacing w:line="240" w:lineRule="exact"/>
              <w:jc w:val="center"/>
            </w:pPr>
            <w:r w:rsidRPr="005B3244">
              <w:t>24.12</w:t>
            </w:r>
          </w:p>
          <w:p w14:paraId="3B839F18" w14:textId="0F402269" w:rsidR="0036767A" w:rsidRPr="005B3244" w:rsidRDefault="0036767A" w:rsidP="005429D3">
            <w:pPr>
              <w:spacing w:line="240" w:lineRule="exact"/>
              <w:jc w:val="center"/>
            </w:pPr>
            <w:r w:rsidRPr="005B3244">
              <w:t>четверг</w:t>
            </w:r>
          </w:p>
        </w:tc>
        <w:tc>
          <w:tcPr>
            <w:tcW w:w="1036" w:type="pct"/>
            <w:vAlign w:val="center"/>
          </w:tcPr>
          <w:p w14:paraId="03CCADE9" w14:textId="0EDAD14C" w:rsidR="0036767A" w:rsidRPr="002906D7" w:rsidRDefault="0036767A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562F8C" w14:textId="41059967" w:rsidR="0036767A" w:rsidRPr="002906D7" w:rsidRDefault="0036767A" w:rsidP="005B3244">
            <w:pPr>
              <w:ind w:left="-113" w:right="-113"/>
              <w:jc w:val="center"/>
              <w:rPr>
                <w:bCs/>
              </w:rPr>
            </w:pPr>
          </w:p>
        </w:tc>
      </w:tr>
      <w:tr w:rsidR="00DB0EBC" w:rsidRPr="001839F5" w14:paraId="27CF1714" w14:textId="77777777" w:rsidTr="005B3244">
        <w:trPr>
          <w:cantSplit/>
          <w:trHeight w:val="471"/>
        </w:trPr>
        <w:tc>
          <w:tcPr>
            <w:tcW w:w="855" w:type="pct"/>
            <w:vAlign w:val="center"/>
          </w:tcPr>
          <w:p w14:paraId="60E88215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25.12</w:t>
            </w:r>
          </w:p>
          <w:p w14:paraId="68E6E666" w14:textId="52D34B9A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пятница</w:t>
            </w:r>
          </w:p>
        </w:tc>
        <w:tc>
          <w:tcPr>
            <w:tcW w:w="1036" w:type="pct"/>
            <w:vAlign w:val="center"/>
          </w:tcPr>
          <w:p w14:paraId="3EF4F94B" w14:textId="77777777" w:rsidR="00DB0EBC" w:rsidRPr="002906D7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3459134D" w14:textId="07011D02" w:rsidR="00DB0EBC" w:rsidRPr="00E5186D" w:rsidRDefault="00DB0EBC" w:rsidP="005B3244">
            <w:pPr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16</w:t>
            </w:r>
            <w:r w:rsidRPr="002906D7">
              <w:rPr>
                <w:b/>
                <w:sz w:val="28"/>
                <w:szCs w:val="28"/>
                <w:vertAlign w:val="superscript"/>
              </w:rPr>
              <w:t>55</w:t>
            </w:r>
            <w:r w:rsidRPr="002906D7">
              <w:rPr>
                <w:b/>
                <w:sz w:val="28"/>
                <w:szCs w:val="28"/>
              </w:rPr>
              <w:t xml:space="preserve"> час, </w:t>
            </w:r>
            <w:r w:rsidRPr="002906D7">
              <w:rPr>
                <w:b/>
                <w:sz w:val="28"/>
                <w:szCs w:val="28"/>
                <w:lang w:val="en-US"/>
              </w:rPr>
              <w:t>IV</w:t>
            </w:r>
            <w:r w:rsidRPr="002906D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 w:rsidRPr="00E5186D">
              <w:rPr>
                <w:b/>
                <w:sz w:val="28"/>
                <w:szCs w:val="28"/>
              </w:rPr>
              <w:t>416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E5CAFF" w14:textId="38F48F36" w:rsidR="00DB0EBC" w:rsidRPr="002906D7" w:rsidRDefault="00DB0EBC" w:rsidP="005B3244">
            <w:pPr>
              <w:ind w:left="-113" w:right="-113"/>
              <w:jc w:val="center"/>
              <w:rPr>
                <w:b/>
              </w:rPr>
            </w:pPr>
            <w:r w:rsidRPr="002906D7">
              <w:rPr>
                <w:b/>
              </w:rPr>
              <w:t xml:space="preserve">Б.1.В.16.01. </w:t>
            </w:r>
            <w:r w:rsidRPr="002906D7">
              <w:rPr>
                <w:b/>
                <w:caps/>
              </w:rPr>
              <w:t>ОЦЕНКА недвижимости</w:t>
            </w:r>
          </w:p>
          <w:p w14:paraId="4E8D8FB6" w14:textId="1926E6DB" w:rsidR="00DB0EBC" w:rsidRPr="002906D7" w:rsidRDefault="00DB0EBC" w:rsidP="005B3244">
            <w:pPr>
              <w:ind w:left="-57" w:right="-57"/>
              <w:jc w:val="center"/>
              <w:rPr>
                <w:bCs/>
              </w:rPr>
            </w:pPr>
            <w:r w:rsidRPr="002906D7">
              <w:rPr>
                <w:bCs/>
              </w:rPr>
              <w:t>Табунов Иван Валерьевич</w:t>
            </w:r>
          </w:p>
        </w:tc>
      </w:tr>
      <w:tr w:rsidR="00DB0EBC" w:rsidRPr="001839F5" w14:paraId="2EB1A103" w14:textId="77777777" w:rsidTr="005B3244">
        <w:trPr>
          <w:cantSplit/>
          <w:trHeight w:val="467"/>
        </w:trPr>
        <w:tc>
          <w:tcPr>
            <w:tcW w:w="855" w:type="pct"/>
            <w:vAlign w:val="center"/>
          </w:tcPr>
          <w:p w14:paraId="46325DA2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26.12</w:t>
            </w:r>
          </w:p>
          <w:p w14:paraId="1755103A" w14:textId="153EEC04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суббота</w:t>
            </w:r>
          </w:p>
        </w:tc>
        <w:tc>
          <w:tcPr>
            <w:tcW w:w="1036" w:type="pct"/>
            <w:vAlign w:val="center"/>
          </w:tcPr>
          <w:p w14:paraId="19FBF2E5" w14:textId="54030E72" w:rsidR="00DB0EBC" w:rsidRPr="002906D7" w:rsidRDefault="00DB0EBC" w:rsidP="005B3244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C3D8A" w14:textId="174BDA51" w:rsidR="00DB0EBC" w:rsidRPr="002906D7" w:rsidRDefault="00DB0EBC" w:rsidP="005B3244">
            <w:pPr>
              <w:jc w:val="center"/>
              <w:rPr>
                <w:highlight w:val="yellow"/>
              </w:rPr>
            </w:pPr>
          </w:p>
        </w:tc>
      </w:tr>
      <w:tr w:rsidR="00DB0EBC" w:rsidRPr="002D2521" w14:paraId="2D66C763" w14:textId="77777777" w:rsidTr="005B3244">
        <w:trPr>
          <w:cantSplit/>
          <w:trHeight w:val="417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21578876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 xml:space="preserve">27.12 </w:t>
            </w:r>
          </w:p>
          <w:p w14:paraId="55313AAA" w14:textId="361ACA58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6E1F92D7" w14:textId="77777777" w:rsidR="00DB0EBC" w:rsidRPr="002906D7" w:rsidRDefault="00DB0EBC" w:rsidP="005B32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47D46" w14:textId="71A1FACE" w:rsidR="00DB0EBC" w:rsidRPr="002906D7" w:rsidRDefault="00DB0EBC" w:rsidP="005B3244">
            <w:pPr>
              <w:jc w:val="center"/>
            </w:pPr>
          </w:p>
        </w:tc>
      </w:tr>
      <w:tr w:rsidR="00DB0EBC" w:rsidRPr="002D2521" w14:paraId="2162F616" w14:textId="77777777" w:rsidTr="005B3244">
        <w:trPr>
          <w:cantSplit/>
          <w:trHeight w:val="381"/>
        </w:trPr>
        <w:tc>
          <w:tcPr>
            <w:tcW w:w="8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3A03E5" w14:textId="1EB2894A" w:rsidR="005B3244" w:rsidRDefault="00DB0EBC" w:rsidP="005429D3">
            <w:pPr>
              <w:spacing w:line="240" w:lineRule="exact"/>
              <w:jc w:val="center"/>
            </w:pPr>
            <w:r w:rsidRPr="005B3244">
              <w:t xml:space="preserve">28.12 </w:t>
            </w:r>
          </w:p>
          <w:p w14:paraId="1010BFAA" w14:textId="28B40F88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понедельник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62083DDC" w14:textId="77777777" w:rsidR="00DB0EBC" w:rsidRPr="002906D7" w:rsidRDefault="00DB0EBC" w:rsidP="005B32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5A835" w14:textId="4C51326C" w:rsidR="00DB0EBC" w:rsidRPr="002906D7" w:rsidRDefault="00DB0EBC" w:rsidP="005B3244">
            <w:pPr>
              <w:jc w:val="center"/>
            </w:pPr>
          </w:p>
        </w:tc>
      </w:tr>
      <w:tr w:rsidR="00DB0EBC" w:rsidRPr="00B546A9" w14:paraId="71F88EC2" w14:textId="77777777" w:rsidTr="005B3244">
        <w:trPr>
          <w:cantSplit/>
          <w:trHeight w:val="389"/>
        </w:trPr>
        <w:tc>
          <w:tcPr>
            <w:tcW w:w="855" w:type="pct"/>
            <w:shd w:val="clear" w:color="auto" w:fill="FFFFFF" w:themeFill="background1"/>
            <w:vAlign w:val="center"/>
          </w:tcPr>
          <w:p w14:paraId="4A9CE88B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29.12</w:t>
            </w:r>
          </w:p>
          <w:p w14:paraId="23A5ED67" w14:textId="1EC495BF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вторник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5DC23E0C" w14:textId="77777777" w:rsidR="00DB0EBC" w:rsidRPr="002906D7" w:rsidRDefault="00DB0EBC" w:rsidP="005B3244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13DB1" w14:textId="713A1EF3" w:rsidR="00DB0EBC" w:rsidRPr="002906D7" w:rsidRDefault="00DB0EBC" w:rsidP="005B3244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DB0EBC" w:rsidRPr="002D2521" w14:paraId="214F43A8" w14:textId="77777777" w:rsidTr="005B3244">
        <w:trPr>
          <w:cantSplit/>
          <w:trHeight w:val="335"/>
        </w:trPr>
        <w:tc>
          <w:tcPr>
            <w:tcW w:w="855" w:type="pct"/>
            <w:shd w:val="clear" w:color="auto" w:fill="FFFFFF"/>
            <w:vAlign w:val="center"/>
          </w:tcPr>
          <w:p w14:paraId="5293EEA0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30.12</w:t>
            </w:r>
          </w:p>
          <w:p w14:paraId="23B4D404" w14:textId="1036514F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среда</w:t>
            </w:r>
          </w:p>
        </w:tc>
        <w:tc>
          <w:tcPr>
            <w:tcW w:w="1036" w:type="pct"/>
            <w:vAlign w:val="center"/>
          </w:tcPr>
          <w:p w14:paraId="00462E04" w14:textId="04732A0B" w:rsidR="00DB0EBC" w:rsidRPr="00DE6CE2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DE6CE2">
              <w:rPr>
                <w:b/>
                <w:sz w:val="28"/>
                <w:szCs w:val="28"/>
              </w:rPr>
              <w:t>Зачет</w:t>
            </w:r>
          </w:p>
          <w:p w14:paraId="63EEAB37" w14:textId="3E1CEC85" w:rsidR="00DB0EBC" w:rsidRPr="00040321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  <w:lang w:val="en-US"/>
              </w:rPr>
            </w:pPr>
            <w:r w:rsidRPr="00DE6CE2">
              <w:rPr>
                <w:b/>
                <w:sz w:val="28"/>
                <w:szCs w:val="28"/>
              </w:rPr>
              <w:t>16</w:t>
            </w:r>
            <w:r w:rsidRPr="00DE6CE2">
              <w:rPr>
                <w:b/>
                <w:sz w:val="28"/>
                <w:szCs w:val="28"/>
                <w:vertAlign w:val="superscript"/>
              </w:rPr>
              <w:t>55</w:t>
            </w:r>
            <w:r w:rsidRPr="00DE6CE2">
              <w:rPr>
                <w:b/>
                <w:sz w:val="28"/>
                <w:szCs w:val="28"/>
              </w:rPr>
              <w:t xml:space="preserve"> час, </w:t>
            </w:r>
            <w:r>
              <w:rPr>
                <w:b/>
                <w:sz w:val="28"/>
                <w:szCs w:val="28"/>
              </w:rPr>
              <w:t>I</w:t>
            </w:r>
            <w:r w:rsidRPr="00DE6CE2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>
              <w:rPr>
                <w:b/>
                <w:sz w:val="28"/>
                <w:szCs w:val="28"/>
                <w:lang w:val="en-US"/>
              </w:rPr>
              <w:t>201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EC1154" w14:textId="77777777" w:rsidR="00DB0EBC" w:rsidRDefault="00DB0EBC" w:rsidP="005B3244">
            <w:pPr>
              <w:spacing w:line="216" w:lineRule="auto"/>
              <w:ind w:left="-57" w:right="-57"/>
              <w:jc w:val="center"/>
              <w:rPr>
                <w:b/>
                <w:bCs/>
              </w:rPr>
            </w:pPr>
            <w:r w:rsidRPr="00AC6E1C">
              <w:rPr>
                <w:b/>
                <w:bCs/>
              </w:rPr>
              <w:t>Ф.01. ПРАВОВЫЕ ОСНОВЫ ПРОТИВОДЕЙСТВИЯ КОРРУПЦИИ</w:t>
            </w:r>
          </w:p>
          <w:p w14:paraId="6B366861" w14:textId="6561AF30" w:rsidR="00DB0EBC" w:rsidRPr="002906D7" w:rsidRDefault="00DB0EBC" w:rsidP="005B3244">
            <w:pPr>
              <w:ind w:left="-113" w:right="-113"/>
              <w:jc w:val="center"/>
              <w:rPr>
                <w:b/>
              </w:rPr>
            </w:pPr>
            <w:r w:rsidRPr="00AC6E1C">
              <w:rPr>
                <w:bCs/>
              </w:rPr>
              <w:t xml:space="preserve">Румянцев Федор </w:t>
            </w:r>
            <w:proofErr w:type="spellStart"/>
            <w:r w:rsidRPr="00AC6E1C">
              <w:rPr>
                <w:bCs/>
              </w:rPr>
              <w:t>Поли</w:t>
            </w:r>
            <w:r>
              <w:rPr>
                <w:bCs/>
              </w:rPr>
              <w:t>е</w:t>
            </w:r>
            <w:r w:rsidRPr="00AC6E1C">
              <w:rPr>
                <w:bCs/>
              </w:rPr>
              <w:t>ктович</w:t>
            </w:r>
            <w:proofErr w:type="spellEnd"/>
          </w:p>
        </w:tc>
      </w:tr>
      <w:tr w:rsidR="00DB0EBC" w:rsidRPr="002D2521" w14:paraId="7A3186FF" w14:textId="77777777" w:rsidTr="005B3244">
        <w:trPr>
          <w:cantSplit/>
          <w:trHeight w:val="299"/>
        </w:trPr>
        <w:tc>
          <w:tcPr>
            <w:tcW w:w="855" w:type="pct"/>
            <w:shd w:val="clear" w:color="auto" w:fill="FFFFFF"/>
            <w:vAlign w:val="center"/>
          </w:tcPr>
          <w:p w14:paraId="5E4D8417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31.12</w:t>
            </w:r>
          </w:p>
          <w:p w14:paraId="41F1AF96" w14:textId="5ED1594B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четверг</w:t>
            </w:r>
          </w:p>
        </w:tc>
        <w:tc>
          <w:tcPr>
            <w:tcW w:w="1036" w:type="pct"/>
            <w:vAlign w:val="center"/>
          </w:tcPr>
          <w:p w14:paraId="53F6DB8B" w14:textId="77777777" w:rsidR="00DB0EBC" w:rsidRPr="002906D7" w:rsidRDefault="00DB0EBC" w:rsidP="005B3244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E9DF89" w14:textId="562B3E03" w:rsidR="00DB0EBC" w:rsidRPr="002906D7" w:rsidRDefault="00DB0EBC" w:rsidP="005B3244">
            <w:pPr>
              <w:ind w:left="-113" w:right="-113"/>
              <w:jc w:val="center"/>
              <w:rPr>
                <w:b/>
              </w:rPr>
            </w:pPr>
          </w:p>
        </w:tc>
      </w:tr>
      <w:tr w:rsidR="00DB0EBC" w:rsidRPr="001839F5" w14:paraId="17127F8F" w14:textId="77777777" w:rsidTr="005B3244">
        <w:trPr>
          <w:cantSplit/>
          <w:trHeight w:val="70"/>
        </w:trPr>
        <w:tc>
          <w:tcPr>
            <w:tcW w:w="855" w:type="pct"/>
            <w:shd w:val="clear" w:color="auto" w:fill="FFFFFF" w:themeFill="background1"/>
            <w:vAlign w:val="center"/>
          </w:tcPr>
          <w:p w14:paraId="71F76F80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09.01</w:t>
            </w:r>
          </w:p>
          <w:p w14:paraId="1AE366BA" w14:textId="3C7D8081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суббота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1AB50471" w14:textId="54DF2884" w:rsidR="00DB0EBC" w:rsidRPr="002906D7" w:rsidRDefault="00DB0EBC" w:rsidP="005B3244">
            <w:pPr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89E6D" w14:textId="4F6E4879" w:rsidR="00DB0EBC" w:rsidRPr="00DB0EBC" w:rsidRDefault="00DB0EBC" w:rsidP="005B3244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DB0EBC" w:rsidRPr="001839F5" w14:paraId="059652F5" w14:textId="77777777" w:rsidTr="005B3244">
        <w:trPr>
          <w:cantSplit/>
          <w:trHeight w:val="385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620988D2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10.01</w:t>
            </w:r>
          </w:p>
          <w:p w14:paraId="11FEC9BE" w14:textId="22D2CAC4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7247533F" w14:textId="77777777" w:rsidR="00DB0EBC" w:rsidRPr="002906D7" w:rsidRDefault="00DB0EBC" w:rsidP="005B3244">
            <w:pPr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A3D16" w14:textId="51208A3D" w:rsidR="00DB0EBC" w:rsidRPr="002906D7" w:rsidRDefault="00DB0EBC" w:rsidP="005B3244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DB0EBC" w:rsidRPr="001839F5" w14:paraId="5370A2E3" w14:textId="77777777" w:rsidTr="005B3244">
        <w:trPr>
          <w:cantSplit/>
          <w:trHeight w:val="359"/>
        </w:trPr>
        <w:tc>
          <w:tcPr>
            <w:tcW w:w="855" w:type="pct"/>
            <w:shd w:val="clear" w:color="auto" w:fill="FFFFFF" w:themeFill="background1"/>
            <w:vAlign w:val="center"/>
          </w:tcPr>
          <w:p w14:paraId="6561E182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11.01</w:t>
            </w:r>
          </w:p>
          <w:p w14:paraId="5C177319" w14:textId="77153341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понедельник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400C5FF8" w14:textId="77777777" w:rsidR="00DB0EBC" w:rsidRPr="002906D7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Экзамен</w:t>
            </w:r>
          </w:p>
          <w:p w14:paraId="16B776EF" w14:textId="504A7641" w:rsidR="00DB0EBC" w:rsidRPr="00040321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  <w:lang w:val="en-US"/>
              </w:rPr>
            </w:pPr>
            <w:r w:rsidRPr="002906D7">
              <w:rPr>
                <w:b/>
                <w:sz w:val="28"/>
                <w:szCs w:val="28"/>
              </w:rPr>
              <w:t>9</w:t>
            </w:r>
            <w:r w:rsidRPr="002906D7">
              <w:rPr>
                <w:b/>
                <w:sz w:val="28"/>
                <w:szCs w:val="28"/>
                <w:vertAlign w:val="superscript"/>
              </w:rPr>
              <w:t xml:space="preserve">45 </w:t>
            </w:r>
            <w:r w:rsidRPr="002906D7">
              <w:rPr>
                <w:b/>
                <w:sz w:val="28"/>
                <w:szCs w:val="28"/>
              </w:rPr>
              <w:t xml:space="preserve">час, </w:t>
            </w:r>
            <w:r w:rsidRPr="002906D7">
              <w:rPr>
                <w:b/>
                <w:sz w:val="28"/>
                <w:szCs w:val="28"/>
                <w:lang w:val="en-US"/>
              </w:rPr>
              <w:t>IV</w:t>
            </w:r>
            <w:r w:rsidRPr="002906D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>
              <w:rPr>
                <w:b/>
                <w:sz w:val="28"/>
                <w:szCs w:val="28"/>
                <w:lang w:val="en-US"/>
              </w:rPr>
              <w:t>402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59F4C" w14:textId="4C000907" w:rsidR="00DB0EBC" w:rsidRPr="002906D7" w:rsidRDefault="00DB0EBC" w:rsidP="005B3244">
            <w:pPr>
              <w:ind w:left="-113" w:right="-113"/>
              <w:jc w:val="center"/>
              <w:rPr>
                <w:b/>
                <w:caps/>
              </w:rPr>
            </w:pPr>
            <w:r w:rsidRPr="002906D7">
              <w:rPr>
                <w:b/>
              </w:rPr>
              <w:t xml:space="preserve">Б.1.В.10. </w:t>
            </w:r>
            <w:r w:rsidRPr="002906D7">
              <w:rPr>
                <w:b/>
                <w:caps/>
              </w:rPr>
              <w:t>Управление жизненным циклоМ ИНВЕСТИЦИОННО-СТРОИ</w:t>
            </w:r>
            <w:bookmarkStart w:id="0" w:name="_GoBack"/>
            <w:bookmarkEnd w:id="0"/>
            <w:r w:rsidRPr="002906D7">
              <w:rPr>
                <w:b/>
                <w:caps/>
              </w:rPr>
              <w:t>ТЕЛЬНЫХ прое</w:t>
            </w:r>
            <w:r w:rsidR="00A9252E">
              <w:rPr>
                <w:b/>
                <w:caps/>
              </w:rPr>
              <w:t>ктов</w:t>
            </w:r>
          </w:p>
          <w:p w14:paraId="0AA768EB" w14:textId="395CF4FC" w:rsidR="00DB0EBC" w:rsidRPr="002906D7" w:rsidRDefault="00DB0EBC" w:rsidP="005B3244">
            <w:pPr>
              <w:ind w:left="-113" w:right="-113"/>
              <w:jc w:val="center"/>
              <w:rPr>
                <w:b/>
                <w:spacing w:val="-4"/>
              </w:rPr>
            </w:pPr>
            <w:r>
              <w:rPr>
                <w:bCs/>
                <w:spacing w:val="-4"/>
              </w:rPr>
              <w:t>Горбунова Татьяна Владимировна</w:t>
            </w:r>
          </w:p>
        </w:tc>
      </w:tr>
      <w:tr w:rsidR="00DB0EBC" w:rsidRPr="00B546A9" w14:paraId="33186F57" w14:textId="77777777" w:rsidTr="005B3244">
        <w:trPr>
          <w:cantSplit/>
          <w:trHeight w:val="255"/>
        </w:trPr>
        <w:tc>
          <w:tcPr>
            <w:tcW w:w="855" w:type="pct"/>
            <w:shd w:val="clear" w:color="auto" w:fill="FFFFFF" w:themeFill="background1"/>
            <w:vAlign w:val="center"/>
          </w:tcPr>
          <w:p w14:paraId="073E86DD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12.01</w:t>
            </w:r>
          </w:p>
          <w:p w14:paraId="79AC138A" w14:textId="76B182D8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вторник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00BF1E0E" w14:textId="77777777" w:rsidR="00DB0EBC" w:rsidRPr="002906D7" w:rsidRDefault="00DB0EBC" w:rsidP="005B32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686A6" w14:textId="175A5D6F" w:rsidR="00DB0EBC" w:rsidRPr="002906D7" w:rsidRDefault="00DB0EBC" w:rsidP="005B3244">
            <w:pPr>
              <w:jc w:val="center"/>
            </w:pPr>
          </w:p>
        </w:tc>
      </w:tr>
      <w:tr w:rsidR="00DB0EBC" w:rsidRPr="001839F5" w14:paraId="3498FB54" w14:textId="77777777" w:rsidTr="005B3244">
        <w:trPr>
          <w:cantSplit/>
          <w:trHeight w:val="340"/>
        </w:trPr>
        <w:tc>
          <w:tcPr>
            <w:tcW w:w="855" w:type="pct"/>
            <w:vAlign w:val="center"/>
          </w:tcPr>
          <w:p w14:paraId="79F2427F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13.01</w:t>
            </w:r>
          </w:p>
          <w:p w14:paraId="3FE4586E" w14:textId="5DEDF7B3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среда</w:t>
            </w:r>
          </w:p>
        </w:tc>
        <w:tc>
          <w:tcPr>
            <w:tcW w:w="1036" w:type="pct"/>
            <w:vAlign w:val="center"/>
          </w:tcPr>
          <w:p w14:paraId="32D3F1ED" w14:textId="1FF6CC62" w:rsidR="00DB0EBC" w:rsidRPr="002906D7" w:rsidRDefault="00DB0EBC" w:rsidP="005B3244">
            <w:pPr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213FCA" w14:textId="3ACB2FD5" w:rsidR="00DB0EBC" w:rsidRPr="002906D7" w:rsidRDefault="00DB0EBC" w:rsidP="005B3244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DB0EBC" w:rsidRPr="001839F5" w14:paraId="7C06D1E0" w14:textId="77777777" w:rsidTr="005B3244">
        <w:trPr>
          <w:cantSplit/>
          <w:trHeight w:val="340"/>
        </w:trPr>
        <w:tc>
          <w:tcPr>
            <w:tcW w:w="855" w:type="pct"/>
            <w:vAlign w:val="center"/>
          </w:tcPr>
          <w:p w14:paraId="144BC195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14.01</w:t>
            </w:r>
          </w:p>
          <w:p w14:paraId="3CD452B0" w14:textId="394E2C66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четверг</w:t>
            </w:r>
          </w:p>
        </w:tc>
        <w:tc>
          <w:tcPr>
            <w:tcW w:w="1036" w:type="pct"/>
            <w:vAlign w:val="center"/>
          </w:tcPr>
          <w:p w14:paraId="3A9DF5A2" w14:textId="77777777" w:rsidR="00DB0EBC" w:rsidRPr="002906D7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Экзамен</w:t>
            </w:r>
          </w:p>
          <w:p w14:paraId="59505195" w14:textId="53A77C32" w:rsidR="00DB0EBC" w:rsidRPr="00040321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  <w:lang w:val="en-US"/>
              </w:rPr>
            </w:pPr>
            <w:r w:rsidRPr="002906D7">
              <w:rPr>
                <w:b/>
                <w:sz w:val="28"/>
                <w:szCs w:val="28"/>
              </w:rPr>
              <w:t>16</w:t>
            </w:r>
            <w:r w:rsidRPr="002906D7">
              <w:rPr>
                <w:b/>
                <w:sz w:val="28"/>
                <w:szCs w:val="28"/>
                <w:vertAlign w:val="superscript"/>
              </w:rPr>
              <w:t>55</w:t>
            </w:r>
            <w:r w:rsidRPr="002906D7">
              <w:rPr>
                <w:b/>
                <w:sz w:val="28"/>
                <w:szCs w:val="28"/>
              </w:rPr>
              <w:t xml:space="preserve"> час, </w:t>
            </w:r>
            <w:r w:rsidRPr="002906D7">
              <w:rPr>
                <w:b/>
                <w:sz w:val="28"/>
                <w:szCs w:val="28"/>
                <w:lang w:val="en-US"/>
              </w:rPr>
              <w:t>IV</w:t>
            </w:r>
            <w:r w:rsidRPr="002906D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0321">
              <w:rPr>
                <w:b/>
                <w:sz w:val="28"/>
                <w:szCs w:val="28"/>
                <w:lang w:val="en-US"/>
              </w:rPr>
              <w:t>416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3C7826" w14:textId="643AD106" w:rsidR="00DB0EBC" w:rsidRPr="002906D7" w:rsidRDefault="00DB0EBC" w:rsidP="005B3244">
            <w:pPr>
              <w:ind w:left="-113" w:right="-113"/>
              <w:jc w:val="center"/>
              <w:rPr>
                <w:b/>
                <w:caps/>
              </w:rPr>
            </w:pPr>
            <w:r w:rsidRPr="002906D7">
              <w:rPr>
                <w:b/>
              </w:rPr>
              <w:t>Б.1.В.11. БИЗНЕС-ПЛАНИРОВАНИЕ В СТРОИТЕЛЬСТВЕ</w:t>
            </w:r>
          </w:p>
          <w:p w14:paraId="51E93E46" w14:textId="38DA2B96" w:rsidR="00DB0EBC" w:rsidRPr="002906D7" w:rsidRDefault="00DB0EBC" w:rsidP="005B3244">
            <w:pPr>
              <w:ind w:left="-113" w:right="-113"/>
              <w:jc w:val="center"/>
              <w:rPr>
                <w:bCs/>
              </w:rPr>
            </w:pPr>
            <w:r w:rsidRPr="002906D7">
              <w:rPr>
                <w:bCs/>
              </w:rPr>
              <w:t>Трофимова Татьяна Евгеньевна</w:t>
            </w:r>
          </w:p>
        </w:tc>
      </w:tr>
      <w:tr w:rsidR="00DB0EBC" w:rsidRPr="001839F5" w14:paraId="5522AAB9" w14:textId="77777777" w:rsidTr="005B3244">
        <w:trPr>
          <w:cantSplit/>
          <w:trHeight w:val="340"/>
        </w:trPr>
        <w:tc>
          <w:tcPr>
            <w:tcW w:w="855" w:type="pct"/>
            <w:vAlign w:val="center"/>
          </w:tcPr>
          <w:p w14:paraId="2875BE34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 xml:space="preserve">15.01 </w:t>
            </w:r>
          </w:p>
          <w:p w14:paraId="3E4059D2" w14:textId="480E9FB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пятница</w:t>
            </w:r>
          </w:p>
        </w:tc>
        <w:tc>
          <w:tcPr>
            <w:tcW w:w="1036" w:type="pct"/>
            <w:vAlign w:val="center"/>
          </w:tcPr>
          <w:p w14:paraId="0DD107BF" w14:textId="77777777" w:rsidR="00DB0EBC" w:rsidRPr="002906D7" w:rsidRDefault="00DB0EBC" w:rsidP="005B3244">
            <w:pPr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C296DE" w14:textId="7956B0FE" w:rsidR="00DB0EBC" w:rsidRPr="002906D7" w:rsidRDefault="00DB0EBC" w:rsidP="005B3244">
            <w:pPr>
              <w:ind w:left="-113" w:right="-113"/>
              <w:jc w:val="center"/>
              <w:rPr>
                <w:bCs/>
              </w:rPr>
            </w:pPr>
          </w:p>
        </w:tc>
      </w:tr>
      <w:tr w:rsidR="00DB0EBC" w:rsidRPr="001839F5" w14:paraId="000C33DD" w14:textId="77777777" w:rsidTr="005B3244">
        <w:trPr>
          <w:cantSplit/>
          <w:trHeight w:val="340"/>
        </w:trPr>
        <w:tc>
          <w:tcPr>
            <w:tcW w:w="855" w:type="pct"/>
            <w:vAlign w:val="center"/>
          </w:tcPr>
          <w:p w14:paraId="737ADAC5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 xml:space="preserve">16.01 </w:t>
            </w:r>
          </w:p>
          <w:p w14:paraId="460F4B3F" w14:textId="4B279B98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суббота</w:t>
            </w:r>
          </w:p>
        </w:tc>
        <w:tc>
          <w:tcPr>
            <w:tcW w:w="1036" w:type="pct"/>
            <w:vAlign w:val="center"/>
          </w:tcPr>
          <w:p w14:paraId="01FC1E10" w14:textId="77777777" w:rsidR="00DB0EBC" w:rsidRPr="002906D7" w:rsidRDefault="00DB0EBC" w:rsidP="005B3244">
            <w:pPr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C67891" w14:textId="2722ED73" w:rsidR="00DB0EBC" w:rsidRPr="002906D7" w:rsidRDefault="00DB0EBC" w:rsidP="005B3244">
            <w:pPr>
              <w:ind w:left="-113" w:right="-113"/>
              <w:jc w:val="center"/>
              <w:rPr>
                <w:bCs/>
              </w:rPr>
            </w:pPr>
          </w:p>
        </w:tc>
      </w:tr>
      <w:tr w:rsidR="00DB0EBC" w:rsidRPr="001839F5" w14:paraId="5B418561" w14:textId="77777777" w:rsidTr="005B3244">
        <w:trPr>
          <w:cantSplit/>
          <w:trHeight w:val="379"/>
        </w:trPr>
        <w:tc>
          <w:tcPr>
            <w:tcW w:w="855" w:type="pct"/>
            <w:shd w:val="clear" w:color="auto" w:fill="D9D9D9" w:themeFill="background1" w:themeFillShade="D9"/>
            <w:vAlign w:val="center"/>
          </w:tcPr>
          <w:p w14:paraId="2842A088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 xml:space="preserve">17.01 </w:t>
            </w:r>
          </w:p>
          <w:p w14:paraId="5DB17DCD" w14:textId="1F15581A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воскресенье</w:t>
            </w:r>
          </w:p>
        </w:tc>
        <w:tc>
          <w:tcPr>
            <w:tcW w:w="1036" w:type="pct"/>
            <w:shd w:val="clear" w:color="auto" w:fill="D9D9D9" w:themeFill="background1" w:themeFillShade="D9"/>
            <w:vAlign w:val="center"/>
          </w:tcPr>
          <w:p w14:paraId="3E586318" w14:textId="076369D5" w:rsidR="00DB0EBC" w:rsidRPr="002906D7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856A08" w14:textId="74EB7138" w:rsidR="00DB0EBC" w:rsidRPr="002906D7" w:rsidRDefault="00DB0EBC" w:rsidP="005B3244">
            <w:pPr>
              <w:ind w:left="-113" w:right="-113"/>
              <w:jc w:val="center"/>
              <w:rPr>
                <w:bCs/>
              </w:rPr>
            </w:pPr>
          </w:p>
        </w:tc>
      </w:tr>
      <w:tr w:rsidR="00DB0EBC" w:rsidRPr="001839F5" w14:paraId="641F8881" w14:textId="77777777" w:rsidTr="005B3244">
        <w:trPr>
          <w:cantSplit/>
          <w:trHeight w:val="248"/>
        </w:trPr>
        <w:tc>
          <w:tcPr>
            <w:tcW w:w="855" w:type="pct"/>
            <w:shd w:val="clear" w:color="auto" w:fill="FFFFFF" w:themeFill="background1"/>
            <w:vAlign w:val="center"/>
          </w:tcPr>
          <w:p w14:paraId="396A54EE" w14:textId="77777777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>18.01</w:t>
            </w:r>
          </w:p>
          <w:p w14:paraId="45CFEF81" w14:textId="3F491351" w:rsidR="00DB0EBC" w:rsidRPr="005B3244" w:rsidRDefault="00DB0EBC" w:rsidP="005429D3">
            <w:pPr>
              <w:spacing w:line="240" w:lineRule="exact"/>
              <w:jc w:val="center"/>
            </w:pPr>
            <w:r w:rsidRPr="005B3244">
              <w:t xml:space="preserve">понедельник </w:t>
            </w:r>
          </w:p>
        </w:tc>
        <w:tc>
          <w:tcPr>
            <w:tcW w:w="1036" w:type="pct"/>
            <w:shd w:val="clear" w:color="auto" w:fill="FFFFFF" w:themeFill="background1"/>
            <w:vAlign w:val="center"/>
          </w:tcPr>
          <w:p w14:paraId="53D1F840" w14:textId="77777777" w:rsidR="00DB0EBC" w:rsidRPr="002906D7" w:rsidRDefault="00DB0EBC" w:rsidP="005B3244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906D7">
              <w:rPr>
                <w:b/>
                <w:sz w:val="28"/>
                <w:szCs w:val="28"/>
              </w:rPr>
              <w:t>Экзамен</w:t>
            </w:r>
          </w:p>
          <w:p w14:paraId="73507B70" w14:textId="5B54692C" w:rsidR="00DB0EBC" w:rsidRPr="00040321" w:rsidRDefault="00DB0EBC" w:rsidP="005B3244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>
              <w:rPr>
                <w:b/>
                <w:caps/>
                <w:sz w:val="28"/>
                <w:szCs w:val="28"/>
              </w:rPr>
              <w:t>9</w:t>
            </w:r>
            <w:r>
              <w:rPr>
                <w:b/>
                <w:caps/>
                <w:sz w:val="28"/>
                <w:szCs w:val="28"/>
                <w:vertAlign w:val="superscript"/>
              </w:rPr>
              <w:t>4</w:t>
            </w:r>
            <w:r w:rsidRPr="002906D7">
              <w:rPr>
                <w:b/>
                <w:caps/>
                <w:sz w:val="28"/>
                <w:szCs w:val="28"/>
                <w:vertAlign w:val="superscript"/>
              </w:rPr>
              <w:t>5</w:t>
            </w:r>
            <w:r w:rsidRPr="002906D7">
              <w:rPr>
                <w:b/>
                <w:caps/>
                <w:sz w:val="28"/>
                <w:szCs w:val="28"/>
              </w:rPr>
              <w:t xml:space="preserve"> </w:t>
            </w:r>
            <w:r w:rsidRPr="002906D7">
              <w:rPr>
                <w:b/>
                <w:sz w:val="28"/>
                <w:szCs w:val="28"/>
              </w:rPr>
              <w:t>час</w:t>
            </w:r>
            <w:r w:rsidRPr="002906D7">
              <w:rPr>
                <w:b/>
                <w:caps/>
                <w:sz w:val="28"/>
                <w:szCs w:val="28"/>
              </w:rPr>
              <w:t xml:space="preserve">, </w:t>
            </w:r>
            <w:r w:rsidRPr="002906D7">
              <w:rPr>
                <w:b/>
                <w:caps/>
                <w:sz w:val="28"/>
                <w:szCs w:val="28"/>
                <w:lang w:val="en-US"/>
              </w:rPr>
              <w:t>IV</w:t>
            </w:r>
            <w:r w:rsidRPr="002906D7">
              <w:rPr>
                <w:b/>
                <w:caps/>
                <w:sz w:val="28"/>
                <w:szCs w:val="28"/>
              </w:rPr>
              <w:t>-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040321">
              <w:rPr>
                <w:b/>
                <w:caps/>
                <w:sz w:val="28"/>
                <w:szCs w:val="28"/>
                <w:lang w:val="en-US"/>
              </w:rPr>
              <w:t>415</w:t>
            </w:r>
          </w:p>
        </w:tc>
        <w:tc>
          <w:tcPr>
            <w:tcW w:w="3109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41ED0" w14:textId="3F71BE54" w:rsidR="00DB0EBC" w:rsidRPr="00E5186D" w:rsidRDefault="00DB0EBC" w:rsidP="005B3244">
            <w:pPr>
              <w:ind w:left="-113" w:right="-113"/>
              <w:jc w:val="center"/>
              <w:rPr>
                <w:b/>
              </w:rPr>
            </w:pPr>
            <w:r w:rsidRPr="002906D7">
              <w:rPr>
                <w:b/>
              </w:rPr>
              <w:t>Б.1.В.13. УПРАВЛЕНИЕ ИНВЕСТИЦИЯМИ</w:t>
            </w:r>
          </w:p>
          <w:p w14:paraId="1BAED84C" w14:textId="099F6C9E" w:rsidR="00DB0EBC" w:rsidRPr="002906D7" w:rsidRDefault="00DB0EBC" w:rsidP="005B3244">
            <w:pPr>
              <w:ind w:left="-113" w:right="-113"/>
              <w:jc w:val="center"/>
              <w:rPr>
                <w:b/>
                <w:caps/>
              </w:rPr>
            </w:pPr>
            <w:r w:rsidRPr="002906D7">
              <w:rPr>
                <w:b/>
              </w:rPr>
              <w:t>В СТРОИТЕЛЬСТВЕ</w:t>
            </w:r>
          </w:p>
          <w:p w14:paraId="552413FC" w14:textId="4416A38B" w:rsidR="00DB0EBC" w:rsidRPr="002906D7" w:rsidRDefault="00DB0EBC" w:rsidP="005B3244">
            <w:pPr>
              <w:ind w:left="-113" w:right="-113"/>
              <w:jc w:val="center"/>
              <w:rPr>
                <w:b/>
                <w:spacing w:val="-4"/>
              </w:rPr>
            </w:pPr>
            <w:r w:rsidRPr="002906D7">
              <w:rPr>
                <w:bCs/>
              </w:rPr>
              <w:t>Никифоров Алексей Николаевич</w:t>
            </w:r>
          </w:p>
        </w:tc>
      </w:tr>
    </w:tbl>
    <w:p w14:paraId="28C4B487" w14:textId="4249955A" w:rsidR="000B4FD5" w:rsidRDefault="000B4FD5" w:rsidP="000B4FD5">
      <w:pPr>
        <w:pStyle w:val="5"/>
        <w:spacing w:before="120"/>
        <w:ind w:left="0" w:firstLine="0"/>
        <w:rPr>
          <w:b/>
        </w:rPr>
      </w:pPr>
      <w:r>
        <w:rPr>
          <w:b/>
        </w:rPr>
        <w:t xml:space="preserve"> </w:t>
      </w:r>
    </w:p>
    <w:p w14:paraId="775065B0" w14:textId="2D3A25B1" w:rsidR="000B4FD5" w:rsidRPr="00A9252E" w:rsidRDefault="00C33369" w:rsidP="00C33369">
      <w:pPr>
        <w:pStyle w:val="a3"/>
        <w:spacing w:line="240" w:lineRule="auto"/>
        <w:jc w:val="left"/>
        <w:rPr>
          <w:sz w:val="26"/>
          <w:szCs w:val="26"/>
        </w:rPr>
      </w:pPr>
      <w:r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3F5857">
        <w:rPr>
          <w:sz w:val="26"/>
          <w:szCs w:val="26"/>
        </w:rPr>
        <w:t xml:space="preserve">        О.Б. Кондрашкин</w:t>
      </w:r>
      <w:r w:rsidRPr="00AC6FC2">
        <w:rPr>
          <w:b/>
          <w:sz w:val="24"/>
          <w:szCs w:val="24"/>
        </w:rPr>
        <w:t xml:space="preserve"> </w:t>
      </w:r>
    </w:p>
    <w:sectPr w:rsidR="000B4FD5" w:rsidRPr="00A9252E" w:rsidSect="003F5857">
      <w:pgSz w:w="11907" w:h="16840" w:code="9"/>
      <w:pgMar w:top="567" w:right="340" w:bottom="426" w:left="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F22CF" w14:textId="77777777" w:rsidR="007466AE" w:rsidRDefault="007466AE" w:rsidP="00ED3B85">
      <w:r>
        <w:separator/>
      </w:r>
    </w:p>
  </w:endnote>
  <w:endnote w:type="continuationSeparator" w:id="0">
    <w:p w14:paraId="34602346" w14:textId="77777777" w:rsidR="007466AE" w:rsidRDefault="007466AE" w:rsidP="00ED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C2736" w14:textId="77777777" w:rsidR="007466AE" w:rsidRDefault="007466AE" w:rsidP="00ED3B85">
      <w:r>
        <w:separator/>
      </w:r>
    </w:p>
  </w:footnote>
  <w:footnote w:type="continuationSeparator" w:id="0">
    <w:p w14:paraId="132A1119" w14:textId="77777777" w:rsidR="007466AE" w:rsidRDefault="007466AE" w:rsidP="00ED3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35"/>
    <w:rsid w:val="000016D1"/>
    <w:rsid w:val="00005A54"/>
    <w:rsid w:val="00012BB6"/>
    <w:rsid w:val="00017BC5"/>
    <w:rsid w:val="00020729"/>
    <w:rsid w:val="00023A35"/>
    <w:rsid w:val="00026AFD"/>
    <w:rsid w:val="0003033F"/>
    <w:rsid w:val="00040321"/>
    <w:rsid w:val="0004160F"/>
    <w:rsid w:val="000418E1"/>
    <w:rsid w:val="000447A5"/>
    <w:rsid w:val="00052578"/>
    <w:rsid w:val="000706CD"/>
    <w:rsid w:val="0008434F"/>
    <w:rsid w:val="0008645D"/>
    <w:rsid w:val="00090FA7"/>
    <w:rsid w:val="0009630A"/>
    <w:rsid w:val="000A77BB"/>
    <w:rsid w:val="000B3AA3"/>
    <w:rsid w:val="000B4FD5"/>
    <w:rsid w:val="000B554E"/>
    <w:rsid w:val="000C705B"/>
    <w:rsid w:val="000D714B"/>
    <w:rsid w:val="000E124C"/>
    <w:rsid w:val="000E1D5A"/>
    <w:rsid w:val="000E2027"/>
    <w:rsid w:val="000E2364"/>
    <w:rsid w:val="000E4985"/>
    <w:rsid w:val="000E5E48"/>
    <w:rsid w:val="000E5FE0"/>
    <w:rsid w:val="000F07BF"/>
    <w:rsid w:val="000F13AB"/>
    <w:rsid w:val="000F716E"/>
    <w:rsid w:val="001064C1"/>
    <w:rsid w:val="00117C3F"/>
    <w:rsid w:val="0012153E"/>
    <w:rsid w:val="00122BD1"/>
    <w:rsid w:val="001244C9"/>
    <w:rsid w:val="001252D6"/>
    <w:rsid w:val="0012575F"/>
    <w:rsid w:val="00131710"/>
    <w:rsid w:val="0013187F"/>
    <w:rsid w:val="00135B23"/>
    <w:rsid w:val="00140735"/>
    <w:rsid w:val="00144478"/>
    <w:rsid w:val="00155393"/>
    <w:rsid w:val="00164517"/>
    <w:rsid w:val="001655BA"/>
    <w:rsid w:val="00166A58"/>
    <w:rsid w:val="00167752"/>
    <w:rsid w:val="00183398"/>
    <w:rsid w:val="001839F5"/>
    <w:rsid w:val="0018577E"/>
    <w:rsid w:val="0018617C"/>
    <w:rsid w:val="00187FC9"/>
    <w:rsid w:val="001929B2"/>
    <w:rsid w:val="001A1854"/>
    <w:rsid w:val="001A6F34"/>
    <w:rsid w:val="001B357E"/>
    <w:rsid w:val="001B6BAC"/>
    <w:rsid w:val="001C200A"/>
    <w:rsid w:val="001D38EC"/>
    <w:rsid w:val="001E2A7B"/>
    <w:rsid w:val="001F0802"/>
    <w:rsid w:val="001F37CD"/>
    <w:rsid w:val="001F79FF"/>
    <w:rsid w:val="002053EB"/>
    <w:rsid w:val="00205EA5"/>
    <w:rsid w:val="00206EB6"/>
    <w:rsid w:val="00222F5B"/>
    <w:rsid w:val="00223B22"/>
    <w:rsid w:val="00231C88"/>
    <w:rsid w:val="00237C76"/>
    <w:rsid w:val="00240441"/>
    <w:rsid w:val="0024666F"/>
    <w:rsid w:val="00256846"/>
    <w:rsid w:val="00263C5F"/>
    <w:rsid w:val="00266DC0"/>
    <w:rsid w:val="0027004C"/>
    <w:rsid w:val="00270E4F"/>
    <w:rsid w:val="00284BE7"/>
    <w:rsid w:val="002906D7"/>
    <w:rsid w:val="002907C0"/>
    <w:rsid w:val="00291674"/>
    <w:rsid w:val="00295BF3"/>
    <w:rsid w:val="002A39D6"/>
    <w:rsid w:val="002A4085"/>
    <w:rsid w:val="002C0BFA"/>
    <w:rsid w:val="002C1497"/>
    <w:rsid w:val="002C403B"/>
    <w:rsid w:val="002C55A6"/>
    <w:rsid w:val="002C7D26"/>
    <w:rsid w:val="002D2521"/>
    <w:rsid w:val="002E0803"/>
    <w:rsid w:val="002E1B68"/>
    <w:rsid w:val="002E1E14"/>
    <w:rsid w:val="002E5F1A"/>
    <w:rsid w:val="00307916"/>
    <w:rsid w:val="003121F8"/>
    <w:rsid w:val="00312EDB"/>
    <w:rsid w:val="0031682D"/>
    <w:rsid w:val="0032185D"/>
    <w:rsid w:val="003259E2"/>
    <w:rsid w:val="00335260"/>
    <w:rsid w:val="003425F8"/>
    <w:rsid w:val="00345CA1"/>
    <w:rsid w:val="00357DD4"/>
    <w:rsid w:val="0036767A"/>
    <w:rsid w:val="003717EB"/>
    <w:rsid w:val="00374CF0"/>
    <w:rsid w:val="00375453"/>
    <w:rsid w:val="00377B53"/>
    <w:rsid w:val="003849C0"/>
    <w:rsid w:val="00387226"/>
    <w:rsid w:val="00393E82"/>
    <w:rsid w:val="00394D00"/>
    <w:rsid w:val="00394D2D"/>
    <w:rsid w:val="003A257F"/>
    <w:rsid w:val="003A7E4C"/>
    <w:rsid w:val="003B527E"/>
    <w:rsid w:val="003C1221"/>
    <w:rsid w:val="003C20F4"/>
    <w:rsid w:val="003C546C"/>
    <w:rsid w:val="003C6F77"/>
    <w:rsid w:val="003D1EB6"/>
    <w:rsid w:val="003D5811"/>
    <w:rsid w:val="003E17F8"/>
    <w:rsid w:val="003E4D0A"/>
    <w:rsid w:val="003E5B26"/>
    <w:rsid w:val="003E6919"/>
    <w:rsid w:val="003F5857"/>
    <w:rsid w:val="004031F5"/>
    <w:rsid w:val="00404E2D"/>
    <w:rsid w:val="004077EF"/>
    <w:rsid w:val="00416D78"/>
    <w:rsid w:val="004179C6"/>
    <w:rsid w:val="00430C6A"/>
    <w:rsid w:val="00432DDC"/>
    <w:rsid w:val="0043597F"/>
    <w:rsid w:val="00437B80"/>
    <w:rsid w:val="004470AD"/>
    <w:rsid w:val="00466C1A"/>
    <w:rsid w:val="0048090B"/>
    <w:rsid w:val="00485B84"/>
    <w:rsid w:val="00490CA4"/>
    <w:rsid w:val="00492CFD"/>
    <w:rsid w:val="00495D4A"/>
    <w:rsid w:val="00495F05"/>
    <w:rsid w:val="00496154"/>
    <w:rsid w:val="004A2D04"/>
    <w:rsid w:val="004B692D"/>
    <w:rsid w:val="004C17AC"/>
    <w:rsid w:val="004C7E06"/>
    <w:rsid w:val="004D086F"/>
    <w:rsid w:val="004F3005"/>
    <w:rsid w:val="00502E3C"/>
    <w:rsid w:val="00510AE8"/>
    <w:rsid w:val="005132F9"/>
    <w:rsid w:val="00516115"/>
    <w:rsid w:val="0052196C"/>
    <w:rsid w:val="00532ED9"/>
    <w:rsid w:val="005405ED"/>
    <w:rsid w:val="005429D3"/>
    <w:rsid w:val="00573F1B"/>
    <w:rsid w:val="00576C08"/>
    <w:rsid w:val="005837CC"/>
    <w:rsid w:val="00585104"/>
    <w:rsid w:val="00592EF9"/>
    <w:rsid w:val="0059789D"/>
    <w:rsid w:val="005A4E97"/>
    <w:rsid w:val="005A5F18"/>
    <w:rsid w:val="005B3244"/>
    <w:rsid w:val="005B5F99"/>
    <w:rsid w:val="005B7733"/>
    <w:rsid w:val="005C28AD"/>
    <w:rsid w:val="005D2F8D"/>
    <w:rsid w:val="005D4CDE"/>
    <w:rsid w:val="005E0D1B"/>
    <w:rsid w:val="005E7474"/>
    <w:rsid w:val="00620F70"/>
    <w:rsid w:val="006213BD"/>
    <w:rsid w:val="00623F89"/>
    <w:rsid w:val="00626534"/>
    <w:rsid w:val="0063590B"/>
    <w:rsid w:val="00646C05"/>
    <w:rsid w:val="00653E2E"/>
    <w:rsid w:val="00661B92"/>
    <w:rsid w:val="0066771E"/>
    <w:rsid w:val="00673399"/>
    <w:rsid w:val="006839CC"/>
    <w:rsid w:val="006947B3"/>
    <w:rsid w:val="00694A16"/>
    <w:rsid w:val="006A3429"/>
    <w:rsid w:val="006A5C96"/>
    <w:rsid w:val="006A799D"/>
    <w:rsid w:val="006B037A"/>
    <w:rsid w:val="006B5B8E"/>
    <w:rsid w:val="006C1511"/>
    <w:rsid w:val="006D29CE"/>
    <w:rsid w:val="006D4060"/>
    <w:rsid w:val="006D4C9F"/>
    <w:rsid w:val="006E0A3D"/>
    <w:rsid w:val="006E3F39"/>
    <w:rsid w:val="006F7C8E"/>
    <w:rsid w:val="0071050D"/>
    <w:rsid w:val="00715CC9"/>
    <w:rsid w:val="00720A99"/>
    <w:rsid w:val="00720DAA"/>
    <w:rsid w:val="00724B29"/>
    <w:rsid w:val="00732B6E"/>
    <w:rsid w:val="007337CE"/>
    <w:rsid w:val="0073596B"/>
    <w:rsid w:val="00737798"/>
    <w:rsid w:val="007377E7"/>
    <w:rsid w:val="007466AE"/>
    <w:rsid w:val="00752F85"/>
    <w:rsid w:val="00754CAC"/>
    <w:rsid w:val="007554B5"/>
    <w:rsid w:val="00764D4E"/>
    <w:rsid w:val="007705FE"/>
    <w:rsid w:val="00775AFF"/>
    <w:rsid w:val="00777E49"/>
    <w:rsid w:val="00777FE7"/>
    <w:rsid w:val="0078163C"/>
    <w:rsid w:val="00782588"/>
    <w:rsid w:val="007826B1"/>
    <w:rsid w:val="00783148"/>
    <w:rsid w:val="0079368D"/>
    <w:rsid w:val="00794BE5"/>
    <w:rsid w:val="00794D44"/>
    <w:rsid w:val="007A42F8"/>
    <w:rsid w:val="007A75E7"/>
    <w:rsid w:val="007B024C"/>
    <w:rsid w:val="007D6FDA"/>
    <w:rsid w:val="007E1D51"/>
    <w:rsid w:val="007E29F1"/>
    <w:rsid w:val="007E3031"/>
    <w:rsid w:val="007E43D5"/>
    <w:rsid w:val="007E44E6"/>
    <w:rsid w:val="007E54E1"/>
    <w:rsid w:val="008030A5"/>
    <w:rsid w:val="00805B91"/>
    <w:rsid w:val="00807506"/>
    <w:rsid w:val="008112DA"/>
    <w:rsid w:val="00815257"/>
    <w:rsid w:val="0081742D"/>
    <w:rsid w:val="008248DE"/>
    <w:rsid w:val="008534C5"/>
    <w:rsid w:val="00854D63"/>
    <w:rsid w:val="0085506B"/>
    <w:rsid w:val="00857108"/>
    <w:rsid w:val="008609E3"/>
    <w:rsid w:val="00861029"/>
    <w:rsid w:val="0086216C"/>
    <w:rsid w:val="0086671E"/>
    <w:rsid w:val="00866D8E"/>
    <w:rsid w:val="00874144"/>
    <w:rsid w:val="00881B71"/>
    <w:rsid w:val="00882995"/>
    <w:rsid w:val="00883C79"/>
    <w:rsid w:val="0088666B"/>
    <w:rsid w:val="008A073B"/>
    <w:rsid w:val="008A0EBF"/>
    <w:rsid w:val="008A2807"/>
    <w:rsid w:val="008A327B"/>
    <w:rsid w:val="008A3872"/>
    <w:rsid w:val="008A407E"/>
    <w:rsid w:val="008B7E68"/>
    <w:rsid w:val="008C1F77"/>
    <w:rsid w:val="008D29FC"/>
    <w:rsid w:val="008D503D"/>
    <w:rsid w:val="008D72D7"/>
    <w:rsid w:val="008F4414"/>
    <w:rsid w:val="00900A1D"/>
    <w:rsid w:val="009076D5"/>
    <w:rsid w:val="00912E63"/>
    <w:rsid w:val="00916C3E"/>
    <w:rsid w:val="00933788"/>
    <w:rsid w:val="009375ED"/>
    <w:rsid w:val="009553AD"/>
    <w:rsid w:val="009607A0"/>
    <w:rsid w:val="00960A65"/>
    <w:rsid w:val="00961679"/>
    <w:rsid w:val="00966A11"/>
    <w:rsid w:val="00972760"/>
    <w:rsid w:val="0097325B"/>
    <w:rsid w:val="00975571"/>
    <w:rsid w:val="00977951"/>
    <w:rsid w:val="0098174D"/>
    <w:rsid w:val="00984FF6"/>
    <w:rsid w:val="0098543B"/>
    <w:rsid w:val="00986AA7"/>
    <w:rsid w:val="00991B1B"/>
    <w:rsid w:val="0099503F"/>
    <w:rsid w:val="0099606E"/>
    <w:rsid w:val="009A7D2C"/>
    <w:rsid w:val="009B17BF"/>
    <w:rsid w:val="009C1E85"/>
    <w:rsid w:val="009C1EBE"/>
    <w:rsid w:val="009C7082"/>
    <w:rsid w:val="009D7BF9"/>
    <w:rsid w:val="009E7E37"/>
    <w:rsid w:val="009F6F3D"/>
    <w:rsid w:val="00A01256"/>
    <w:rsid w:val="00A0304C"/>
    <w:rsid w:val="00A03D51"/>
    <w:rsid w:val="00A12DC2"/>
    <w:rsid w:val="00A15AF3"/>
    <w:rsid w:val="00A173F9"/>
    <w:rsid w:val="00A2013E"/>
    <w:rsid w:val="00A23465"/>
    <w:rsid w:val="00A27FB5"/>
    <w:rsid w:val="00A4005C"/>
    <w:rsid w:val="00A4141E"/>
    <w:rsid w:val="00A5048A"/>
    <w:rsid w:val="00A566B6"/>
    <w:rsid w:val="00A70338"/>
    <w:rsid w:val="00A773E4"/>
    <w:rsid w:val="00A80B9C"/>
    <w:rsid w:val="00A823FF"/>
    <w:rsid w:val="00A826CE"/>
    <w:rsid w:val="00A83A7B"/>
    <w:rsid w:val="00A9252E"/>
    <w:rsid w:val="00A930DD"/>
    <w:rsid w:val="00A9384E"/>
    <w:rsid w:val="00AA2CCF"/>
    <w:rsid w:val="00AA435C"/>
    <w:rsid w:val="00AA4BB5"/>
    <w:rsid w:val="00AB1E80"/>
    <w:rsid w:val="00AB6B64"/>
    <w:rsid w:val="00AC0532"/>
    <w:rsid w:val="00AC6FC2"/>
    <w:rsid w:val="00AE3A08"/>
    <w:rsid w:val="00AE3A0F"/>
    <w:rsid w:val="00AF7BF4"/>
    <w:rsid w:val="00B10DE5"/>
    <w:rsid w:val="00B16C0D"/>
    <w:rsid w:val="00B20C1F"/>
    <w:rsid w:val="00B45598"/>
    <w:rsid w:val="00B47CC1"/>
    <w:rsid w:val="00B524C2"/>
    <w:rsid w:val="00B546A9"/>
    <w:rsid w:val="00B55CEF"/>
    <w:rsid w:val="00B6261C"/>
    <w:rsid w:val="00B73CA4"/>
    <w:rsid w:val="00B7525D"/>
    <w:rsid w:val="00B81844"/>
    <w:rsid w:val="00B853A3"/>
    <w:rsid w:val="00B87724"/>
    <w:rsid w:val="00B95727"/>
    <w:rsid w:val="00BA446E"/>
    <w:rsid w:val="00BA5EA7"/>
    <w:rsid w:val="00BB2592"/>
    <w:rsid w:val="00BB38CC"/>
    <w:rsid w:val="00BB4180"/>
    <w:rsid w:val="00BB6B09"/>
    <w:rsid w:val="00BB739D"/>
    <w:rsid w:val="00BC0B00"/>
    <w:rsid w:val="00BC61BD"/>
    <w:rsid w:val="00BC63FC"/>
    <w:rsid w:val="00BC659F"/>
    <w:rsid w:val="00BC6BBD"/>
    <w:rsid w:val="00BF1929"/>
    <w:rsid w:val="00BF43EF"/>
    <w:rsid w:val="00C15112"/>
    <w:rsid w:val="00C22525"/>
    <w:rsid w:val="00C228E8"/>
    <w:rsid w:val="00C23DA0"/>
    <w:rsid w:val="00C24E49"/>
    <w:rsid w:val="00C26237"/>
    <w:rsid w:val="00C2654E"/>
    <w:rsid w:val="00C3269D"/>
    <w:rsid w:val="00C32E2B"/>
    <w:rsid w:val="00C33369"/>
    <w:rsid w:val="00C33CD0"/>
    <w:rsid w:val="00C3527A"/>
    <w:rsid w:val="00C36AE6"/>
    <w:rsid w:val="00C405F9"/>
    <w:rsid w:val="00C5143A"/>
    <w:rsid w:val="00C63BFF"/>
    <w:rsid w:val="00C659EF"/>
    <w:rsid w:val="00C87035"/>
    <w:rsid w:val="00C90F35"/>
    <w:rsid w:val="00C91EC5"/>
    <w:rsid w:val="00C95B35"/>
    <w:rsid w:val="00CA19C8"/>
    <w:rsid w:val="00CB4DA8"/>
    <w:rsid w:val="00CB5842"/>
    <w:rsid w:val="00CB5F05"/>
    <w:rsid w:val="00CB677B"/>
    <w:rsid w:val="00CB69E6"/>
    <w:rsid w:val="00CC119D"/>
    <w:rsid w:val="00CC7434"/>
    <w:rsid w:val="00CD6377"/>
    <w:rsid w:val="00CE121F"/>
    <w:rsid w:val="00CE1BEE"/>
    <w:rsid w:val="00CE5284"/>
    <w:rsid w:val="00CE7D3D"/>
    <w:rsid w:val="00CF099B"/>
    <w:rsid w:val="00CF46E1"/>
    <w:rsid w:val="00CF4F2E"/>
    <w:rsid w:val="00D00021"/>
    <w:rsid w:val="00D0148D"/>
    <w:rsid w:val="00D050F9"/>
    <w:rsid w:val="00D05112"/>
    <w:rsid w:val="00D11195"/>
    <w:rsid w:val="00D204D0"/>
    <w:rsid w:val="00D22359"/>
    <w:rsid w:val="00D3247F"/>
    <w:rsid w:val="00D341EE"/>
    <w:rsid w:val="00D416AF"/>
    <w:rsid w:val="00D475EF"/>
    <w:rsid w:val="00D84D95"/>
    <w:rsid w:val="00D9677C"/>
    <w:rsid w:val="00DA3A9B"/>
    <w:rsid w:val="00DB0EBC"/>
    <w:rsid w:val="00DB304D"/>
    <w:rsid w:val="00DC10BE"/>
    <w:rsid w:val="00DC7A81"/>
    <w:rsid w:val="00DD1F17"/>
    <w:rsid w:val="00DD2561"/>
    <w:rsid w:val="00DD495A"/>
    <w:rsid w:val="00DE37C6"/>
    <w:rsid w:val="00DE6CE2"/>
    <w:rsid w:val="00DF410E"/>
    <w:rsid w:val="00DF6326"/>
    <w:rsid w:val="00E02AF3"/>
    <w:rsid w:val="00E10BAB"/>
    <w:rsid w:val="00E14591"/>
    <w:rsid w:val="00E16FB7"/>
    <w:rsid w:val="00E21D46"/>
    <w:rsid w:val="00E224AE"/>
    <w:rsid w:val="00E229EF"/>
    <w:rsid w:val="00E255DA"/>
    <w:rsid w:val="00E35737"/>
    <w:rsid w:val="00E4248F"/>
    <w:rsid w:val="00E42CFC"/>
    <w:rsid w:val="00E438D4"/>
    <w:rsid w:val="00E43EE0"/>
    <w:rsid w:val="00E5186D"/>
    <w:rsid w:val="00E51BE8"/>
    <w:rsid w:val="00E54632"/>
    <w:rsid w:val="00E57F75"/>
    <w:rsid w:val="00E627E4"/>
    <w:rsid w:val="00E63D6D"/>
    <w:rsid w:val="00E819A4"/>
    <w:rsid w:val="00E82DF6"/>
    <w:rsid w:val="00E930AB"/>
    <w:rsid w:val="00E96252"/>
    <w:rsid w:val="00EA3843"/>
    <w:rsid w:val="00EA3B42"/>
    <w:rsid w:val="00EB03F2"/>
    <w:rsid w:val="00ED3419"/>
    <w:rsid w:val="00ED3B85"/>
    <w:rsid w:val="00EE4803"/>
    <w:rsid w:val="00EF01C9"/>
    <w:rsid w:val="00EF6708"/>
    <w:rsid w:val="00EF6BF8"/>
    <w:rsid w:val="00F00DE7"/>
    <w:rsid w:val="00F02970"/>
    <w:rsid w:val="00F15ED2"/>
    <w:rsid w:val="00F1799D"/>
    <w:rsid w:val="00F22B8A"/>
    <w:rsid w:val="00F25480"/>
    <w:rsid w:val="00F269FF"/>
    <w:rsid w:val="00F304CC"/>
    <w:rsid w:val="00F35798"/>
    <w:rsid w:val="00F778B9"/>
    <w:rsid w:val="00F77DD2"/>
    <w:rsid w:val="00F81AF5"/>
    <w:rsid w:val="00F81BF9"/>
    <w:rsid w:val="00F8790E"/>
    <w:rsid w:val="00F91E35"/>
    <w:rsid w:val="00F94745"/>
    <w:rsid w:val="00F9701A"/>
    <w:rsid w:val="00FA4183"/>
    <w:rsid w:val="00FA6A5A"/>
    <w:rsid w:val="00FB716C"/>
    <w:rsid w:val="00FB7485"/>
    <w:rsid w:val="00FC4114"/>
    <w:rsid w:val="00FC4F54"/>
    <w:rsid w:val="00FD4A98"/>
    <w:rsid w:val="00FD6BA9"/>
    <w:rsid w:val="00FE5674"/>
    <w:rsid w:val="00FE71C5"/>
    <w:rsid w:val="00FF164C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3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909C7-AAC3-425D-99AF-C86F6F87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DE9BEE99.dotm</Template>
  <TotalTime>52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ННГАСУ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Сучкова Елена Олеговна</dc:creator>
  <cp:keywords/>
  <dc:description/>
  <cp:lastModifiedBy>Луканова Елена Александровна</cp:lastModifiedBy>
  <cp:revision>27</cp:revision>
  <cp:lastPrinted>2024-11-21T08:05:00Z</cp:lastPrinted>
  <dcterms:created xsi:type="dcterms:W3CDTF">2024-11-21T07:12:00Z</dcterms:created>
  <dcterms:modified xsi:type="dcterms:W3CDTF">2026-10-13T11:16:00Z</dcterms:modified>
</cp:coreProperties>
</file>