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8FDEE0" w14:textId="517AC8F3" w:rsidR="006A4F29" w:rsidRDefault="006A4F29" w:rsidP="006A4F29">
      <w:pPr>
        <w:pStyle w:val="a3"/>
        <w:spacing w:line="24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</w:t>
      </w:r>
      <w:r w:rsidR="00570282">
        <w:rPr>
          <w:b/>
          <w:sz w:val="24"/>
          <w:szCs w:val="24"/>
        </w:rPr>
        <w:t xml:space="preserve">                                                       </w:t>
      </w:r>
      <w:r w:rsidRPr="00AC6FC2">
        <w:rPr>
          <w:b/>
          <w:sz w:val="24"/>
          <w:szCs w:val="24"/>
        </w:rPr>
        <w:t>УТВЕРЖДАЮ</w:t>
      </w:r>
    </w:p>
    <w:p w14:paraId="0465FE69" w14:textId="77777777" w:rsidR="006A4F29" w:rsidRPr="000447A5" w:rsidRDefault="006A4F29" w:rsidP="006A4F29">
      <w:pPr>
        <w:pStyle w:val="a3"/>
        <w:spacing w:line="240" w:lineRule="auto"/>
        <w:jc w:val="left"/>
        <w:rPr>
          <w:b/>
          <w:sz w:val="16"/>
          <w:szCs w:val="16"/>
        </w:rPr>
      </w:pPr>
    </w:p>
    <w:p w14:paraId="25B9D4BC" w14:textId="2A6A7798" w:rsidR="00570282" w:rsidRDefault="006A4F29" w:rsidP="006A4F29">
      <w:pPr>
        <w:pStyle w:val="a3"/>
        <w:spacing w:line="24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</w:t>
      </w:r>
      <w:r w:rsidR="00570282">
        <w:rPr>
          <w:b/>
          <w:sz w:val="24"/>
          <w:szCs w:val="24"/>
        </w:rPr>
        <w:t xml:space="preserve">                                                       </w:t>
      </w:r>
      <w:r>
        <w:rPr>
          <w:b/>
          <w:sz w:val="24"/>
          <w:szCs w:val="24"/>
        </w:rPr>
        <w:t>П</w:t>
      </w:r>
      <w:r w:rsidRPr="00AC6FC2">
        <w:rPr>
          <w:b/>
          <w:sz w:val="24"/>
          <w:szCs w:val="24"/>
        </w:rPr>
        <w:t>роректор по учебной работе</w:t>
      </w:r>
    </w:p>
    <w:p w14:paraId="57DDBD1D" w14:textId="317D2E6A" w:rsidR="006A4F29" w:rsidRDefault="00570282" w:rsidP="006A4F29">
      <w:pPr>
        <w:pStyle w:val="a3"/>
        <w:spacing w:line="24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6A4F29">
        <w:rPr>
          <w:b/>
          <w:sz w:val="24"/>
          <w:szCs w:val="24"/>
        </w:rPr>
        <w:t xml:space="preserve"> </w:t>
      </w:r>
      <w:r w:rsidR="006A4F29" w:rsidRPr="00AC6FC2">
        <w:rPr>
          <w:b/>
          <w:sz w:val="24"/>
          <w:szCs w:val="24"/>
        </w:rPr>
        <w:t xml:space="preserve">_____________ А.А. </w:t>
      </w:r>
      <w:proofErr w:type="spellStart"/>
      <w:r w:rsidR="006A4F29" w:rsidRPr="00AC6FC2">
        <w:rPr>
          <w:b/>
          <w:sz w:val="24"/>
          <w:szCs w:val="24"/>
        </w:rPr>
        <w:t>Гордин</w:t>
      </w:r>
      <w:proofErr w:type="spellEnd"/>
    </w:p>
    <w:p w14:paraId="70ACD980" w14:textId="77777777" w:rsidR="006A4F29" w:rsidRPr="009553AD" w:rsidRDefault="006A4F29" w:rsidP="006A4F29">
      <w:pPr>
        <w:pStyle w:val="a3"/>
        <w:spacing w:line="240" w:lineRule="auto"/>
        <w:jc w:val="left"/>
        <w:rPr>
          <w:b/>
          <w:sz w:val="8"/>
          <w:szCs w:val="8"/>
        </w:rPr>
      </w:pPr>
    </w:p>
    <w:p w14:paraId="3220E6C8" w14:textId="72524935" w:rsidR="006A4F29" w:rsidRPr="00AC6FC2" w:rsidRDefault="006A4F29" w:rsidP="006A4F29">
      <w:pPr>
        <w:pStyle w:val="a3"/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</w:t>
      </w:r>
      <w:r w:rsidR="00570282">
        <w:rPr>
          <w:sz w:val="24"/>
          <w:szCs w:val="24"/>
        </w:rPr>
        <w:t xml:space="preserve">                                                        </w:t>
      </w:r>
      <w:r w:rsidRPr="0012198D">
        <w:rPr>
          <w:sz w:val="24"/>
          <w:szCs w:val="24"/>
        </w:rPr>
        <w:t>«</w:t>
      </w:r>
      <w:r w:rsidR="0012198D" w:rsidRPr="0012198D">
        <w:rPr>
          <w:sz w:val="24"/>
          <w:szCs w:val="24"/>
          <w:u w:val="single"/>
        </w:rPr>
        <w:t>1</w:t>
      </w:r>
      <w:r w:rsidR="003A3026" w:rsidRPr="00A41093">
        <w:rPr>
          <w:sz w:val="24"/>
          <w:szCs w:val="24"/>
          <w:u w:val="single"/>
        </w:rPr>
        <w:t>2</w:t>
      </w:r>
      <w:r w:rsidRPr="0012198D">
        <w:rPr>
          <w:sz w:val="24"/>
          <w:szCs w:val="24"/>
        </w:rPr>
        <w:t xml:space="preserve">» </w:t>
      </w:r>
      <w:r w:rsidR="0012198D" w:rsidRPr="0012198D">
        <w:rPr>
          <w:sz w:val="24"/>
          <w:szCs w:val="24"/>
          <w:u w:val="single"/>
        </w:rPr>
        <w:t>октября</w:t>
      </w:r>
      <w:r w:rsidRPr="0012198D">
        <w:rPr>
          <w:sz w:val="24"/>
          <w:szCs w:val="24"/>
        </w:rPr>
        <w:t xml:space="preserve">   202</w:t>
      </w:r>
      <w:r w:rsidR="003A3026" w:rsidRPr="00A41093">
        <w:rPr>
          <w:sz w:val="24"/>
          <w:szCs w:val="24"/>
        </w:rPr>
        <w:t>6</w:t>
      </w:r>
      <w:r w:rsidRPr="0012198D">
        <w:rPr>
          <w:sz w:val="24"/>
          <w:szCs w:val="24"/>
        </w:rPr>
        <w:t xml:space="preserve"> г.</w:t>
      </w:r>
    </w:p>
    <w:p w14:paraId="3B54A1C8" w14:textId="77777777" w:rsidR="00437B80" w:rsidRPr="0059789D" w:rsidRDefault="00437B80" w:rsidP="00437B80">
      <w:pPr>
        <w:pStyle w:val="a3"/>
        <w:spacing w:line="240" w:lineRule="auto"/>
        <w:jc w:val="left"/>
        <w:rPr>
          <w:b/>
          <w:sz w:val="18"/>
          <w:szCs w:val="18"/>
        </w:rPr>
      </w:pPr>
      <w:r>
        <w:rPr>
          <w:b/>
        </w:rPr>
        <w:t xml:space="preserve">                                                   </w:t>
      </w:r>
    </w:p>
    <w:p w14:paraId="38CF4083" w14:textId="77777777" w:rsidR="00437B80" w:rsidRDefault="00437B80" w:rsidP="00437B80">
      <w:pPr>
        <w:pStyle w:val="a3"/>
        <w:spacing w:line="240" w:lineRule="auto"/>
        <w:jc w:val="left"/>
        <w:rPr>
          <w:b/>
          <w:sz w:val="28"/>
          <w:szCs w:val="28"/>
        </w:rPr>
      </w:pPr>
      <w:r>
        <w:rPr>
          <w:b/>
        </w:rPr>
        <w:t xml:space="preserve">                        </w:t>
      </w:r>
      <w:r w:rsidRPr="00AC6FC2">
        <w:rPr>
          <w:b/>
          <w:sz w:val="28"/>
          <w:szCs w:val="28"/>
        </w:rPr>
        <w:t>РАСПИСАНИЕ ПРОМЕЖУТОЧНОЙ АТТ</w:t>
      </w:r>
      <w:r w:rsidRPr="00AC6FC2">
        <w:rPr>
          <w:b/>
          <w:sz w:val="28"/>
          <w:szCs w:val="28"/>
          <w:lang w:val="en-US"/>
        </w:rPr>
        <w:t>E</w:t>
      </w:r>
      <w:r w:rsidRPr="00AC6FC2">
        <w:rPr>
          <w:b/>
          <w:sz w:val="28"/>
          <w:szCs w:val="28"/>
        </w:rPr>
        <w:t>СТАЦИИ</w:t>
      </w:r>
    </w:p>
    <w:p w14:paraId="47E9578F" w14:textId="77777777" w:rsidR="00570282" w:rsidRPr="0030022E" w:rsidRDefault="00570282" w:rsidP="00437B80">
      <w:pPr>
        <w:pStyle w:val="a3"/>
        <w:spacing w:line="240" w:lineRule="auto"/>
        <w:jc w:val="left"/>
        <w:rPr>
          <w:b/>
          <w:sz w:val="10"/>
          <w:szCs w:val="10"/>
        </w:rPr>
      </w:pPr>
    </w:p>
    <w:p w14:paraId="290592A5" w14:textId="2A395089" w:rsidR="000F07BF" w:rsidRDefault="00570282" w:rsidP="00437B80">
      <w:pPr>
        <w:pStyle w:val="a3"/>
        <w:spacing w:line="240" w:lineRule="auto"/>
        <w:jc w:val="left"/>
        <w:rPr>
          <w:sz w:val="28"/>
        </w:rPr>
      </w:pPr>
      <w:r>
        <w:rPr>
          <w:sz w:val="28"/>
        </w:rPr>
        <w:t xml:space="preserve">           в</w:t>
      </w:r>
      <w:r w:rsidR="000F07BF">
        <w:rPr>
          <w:sz w:val="28"/>
        </w:rPr>
        <w:t xml:space="preserve"> </w:t>
      </w:r>
      <w:r w:rsidR="000F07BF">
        <w:rPr>
          <w:sz w:val="28"/>
          <w:u w:val="single"/>
        </w:rPr>
        <w:t xml:space="preserve">   </w:t>
      </w:r>
      <w:r w:rsidR="000F07BF" w:rsidRPr="00EE641C">
        <w:rPr>
          <w:b/>
          <w:u w:val="single"/>
        </w:rPr>
        <w:t>1</w:t>
      </w:r>
      <w:r w:rsidR="000F07BF">
        <w:rPr>
          <w:b/>
          <w:sz w:val="44"/>
          <w:u w:val="single"/>
        </w:rPr>
        <w:t xml:space="preserve"> </w:t>
      </w:r>
      <w:r w:rsidR="000F07BF">
        <w:rPr>
          <w:sz w:val="28"/>
          <w:u w:val="single"/>
        </w:rPr>
        <w:t xml:space="preserve">  </w:t>
      </w:r>
      <w:r w:rsidR="000F07BF">
        <w:rPr>
          <w:sz w:val="28"/>
        </w:rPr>
        <w:t xml:space="preserve">  семестре 202</w:t>
      </w:r>
      <w:r w:rsidR="003A3026" w:rsidRPr="003A3026">
        <w:rPr>
          <w:sz w:val="28"/>
        </w:rPr>
        <w:t>6</w:t>
      </w:r>
      <w:r w:rsidR="000F07BF">
        <w:rPr>
          <w:sz w:val="28"/>
        </w:rPr>
        <w:t>-202</w:t>
      </w:r>
      <w:r w:rsidR="003A3026" w:rsidRPr="003A3026">
        <w:rPr>
          <w:sz w:val="28"/>
        </w:rPr>
        <w:t>7</w:t>
      </w:r>
      <w:r w:rsidR="000F07BF">
        <w:rPr>
          <w:sz w:val="28"/>
        </w:rPr>
        <w:t xml:space="preserve"> учебного года по Инженерно-строительному факультету</w:t>
      </w:r>
    </w:p>
    <w:p w14:paraId="5E88F9F0" w14:textId="77777777" w:rsidR="00570282" w:rsidRPr="0030022E" w:rsidRDefault="00570282" w:rsidP="00437B80">
      <w:pPr>
        <w:pStyle w:val="a3"/>
        <w:spacing w:line="240" w:lineRule="auto"/>
        <w:jc w:val="left"/>
        <w:rPr>
          <w:sz w:val="10"/>
          <w:szCs w:val="10"/>
        </w:rPr>
      </w:pPr>
    </w:p>
    <w:tbl>
      <w:tblPr>
        <w:tblW w:w="4878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9"/>
        <w:gridCol w:w="2315"/>
        <w:gridCol w:w="6940"/>
      </w:tblGrid>
      <w:tr w:rsidR="00A15AF3" w:rsidRPr="001839F5" w14:paraId="4E60AD2B" w14:textId="77777777" w:rsidTr="0048192E">
        <w:trPr>
          <w:cantSplit/>
          <w:trHeight w:val="366"/>
        </w:trPr>
        <w:tc>
          <w:tcPr>
            <w:tcW w:w="855" w:type="pct"/>
            <w:shd w:val="clear" w:color="auto" w:fill="D9D9D9" w:themeFill="background1" w:themeFillShade="D9"/>
            <w:vAlign w:val="center"/>
          </w:tcPr>
          <w:p w14:paraId="2F04F15D" w14:textId="77777777" w:rsidR="00A15AF3" w:rsidRPr="0013187F" w:rsidRDefault="00A15AF3" w:rsidP="00F8790E">
            <w:pPr>
              <w:jc w:val="center"/>
              <w:rPr>
                <w:u w:val="single"/>
              </w:rPr>
            </w:pPr>
            <w:r w:rsidRPr="0013187F">
              <w:rPr>
                <w:u w:val="single"/>
              </w:rPr>
              <w:t>№№ групп</w:t>
            </w:r>
          </w:p>
          <w:p w14:paraId="6BAC3C2C" w14:textId="77777777" w:rsidR="00A15AF3" w:rsidRPr="0013187F" w:rsidRDefault="00A15AF3" w:rsidP="00F8790E">
            <w:pPr>
              <w:jc w:val="center"/>
            </w:pPr>
            <w:r w:rsidRPr="0013187F">
              <w:t>Дата</w:t>
            </w:r>
          </w:p>
        </w:tc>
        <w:tc>
          <w:tcPr>
            <w:tcW w:w="4145" w:type="pct"/>
            <w:gridSpan w:val="2"/>
            <w:shd w:val="clear" w:color="auto" w:fill="D9D9D9" w:themeFill="background1" w:themeFillShade="D9"/>
            <w:vAlign w:val="center"/>
          </w:tcPr>
          <w:p w14:paraId="498D5773" w14:textId="0E19C91F" w:rsidR="00A15AF3" w:rsidRPr="00C5143A" w:rsidRDefault="00B81844" w:rsidP="0048192E">
            <w:pPr>
              <w:pStyle w:val="2"/>
              <w:widowControl/>
              <w:ind w:left="-29" w:right="-143" w:hanging="141"/>
              <w:rPr>
                <w:b/>
                <w:sz w:val="36"/>
                <w:szCs w:val="36"/>
              </w:rPr>
            </w:pPr>
            <w:r w:rsidRPr="00F778B9">
              <w:rPr>
                <w:b/>
                <w:sz w:val="36"/>
                <w:szCs w:val="36"/>
              </w:rPr>
              <w:t>М.С-1</w:t>
            </w:r>
            <w:r w:rsidR="003A3026">
              <w:rPr>
                <w:b/>
                <w:sz w:val="36"/>
                <w:szCs w:val="36"/>
                <w:lang w:val="en-US"/>
              </w:rPr>
              <w:t>6</w:t>
            </w:r>
            <w:r w:rsidRPr="00F778B9">
              <w:rPr>
                <w:b/>
                <w:sz w:val="36"/>
                <w:szCs w:val="36"/>
              </w:rPr>
              <w:t>/</w:t>
            </w:r>
            <w:r>
              <w:rPr>
                <w:b/>
                <w:sz w:val="36"/>
                <w:szCs w:val="36"/>
                <w:lang w:val="en-US"/>
              </w:rPr>
              <w:t>0</w:t>
            </w:r>
            <w:r w:rsidRPr="00F778B9">
              <w:rPr>
                <w:b/>
                <w:sz w:val="36"/>
                <w:szCs w:val="36"/>
              </w:rPr>
              <w:t>6 (</w:t>
            </w:r>
            <w:r>
              <w:rPr>
                <w:b/>
                <w:sz w:val="36"/>
                <w:szCs w:val="36"/>
              </w:rPr>
              <w:t>ПГС П</w:t>
            </w:r>
            <w:r w:rsidRPr="00F778B9">
              <w:rPr>
                <w:b/>
                <w:sz w:val="36"/>
                <w:szCs w:val="36"/>
              </w:rPr>
              <w:t>)</w:t>
            </w:r>
          </w:p>
        </w:tc>
      </w:tr>
      <w:tr w:rsidR="003A3026" w:rsidRPr="001839F5" w14:paraId="1B9065C6" w14:textId="77777777" w:rsidTr="0030022E">
        <w:trPr>
          <w:cantSplit/>
          <w:trHeight w:val="794"/>
        </w:trPr>
        <w:tc>
          <w:tcPr>
            <w:tcW w:w="855" w:type="pct"/>
            <w:vAlign w:val="center"/>
          </w:tcPr>
          <w:p w14:paraId="7E56E7BC" w14:textId="77777777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>23.12</w:t>
            </w:r>
          </w:p>
          <w:p w14:paraId="55BC57DD" w14:textId="67051027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>среда</w:t>
            </w:r>
          </w:p>
        </w:tc>
        <w:tc>
          <w:tcPr>
            <w:tcW w:w="1037" w:type="pct"/>
            <w:vAlign w:val="center"/>
          </w:tcPr>
          <w:p w14:paraId="0EF2ED76" w14:textId="77777777" w:rsidR="003A3026" w:rsidRDefault="003A3026" w:rsidP="0048192E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B81844">
              <w:rPr>
                <w:b/>
                <w:sz w:val="28"/>
                <w:szCs w:val="28"/>
              </w:rPr>
              <w:t>Зачет</w:t>
            </w:r>
            <w:r>
              <w:rPr>
                <w:b/>
                <w:sz w:val="28"/>
                <w:szCs w:val="28"/>
              </w:rPr>
              <w:t xml:space="preserve"> с оценкой</w:t>
            </w:r>
          </w:p>
          <w:p w14:paraId="28BC26C5" w14:textId="605E5054" w:rsidR="003A3026" w:rsidRPr="0048192E" w:rsidRDefault="003A3026" w:rsidP="0048192E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  <w:r w:rsidRPr="00B81844">
              <w:rPr>
                <w:b/>
                <w:sz w:val="28"/>
                <w:szCs w:val="28"/>
              </w:rPr>
              <w:t>16</w:t>
            </w:r>
            <w:r w:rsidRPr="00B81844">
              <w:rPr>
                <w:b/>
                <w:sz w:val="28"/>
                <w:szCs w:val="28"/>
                <w:vertAlign w:val="superscript"/>
              </w:rPr>
              <w:t>55</w:t>
            </w:r>
            <w:r w:rsidRPr="00B81844">
              <w:rPr>
                <w:b/>
                <w:sz w:val="28"/>
                <w:szCs w:val="28"/>
              </w:rPr>
              <w:t xml:space="preserve"> час, </w:t>
            </w:r>
            <w:r w:rsidRPr="00B81844">
              <w:rPr>
                <w:b/>
                <w:sz w:val="28"/>
                <w:szCs w:val="28"/>
                <w:lang w:val="en-US"/>
              </w:rPr>
              <w:t>I</w:t>
            </w:r>
            <w:r w:rsidR="00A41093">
              <w:rPr>
                <w:b/>
                <w:sz w:val="28"/>
                <w:szCs w:val="28"/>
                <w:lang w:val="en-US"/>
              </w:rPr>
              <w:t>I</w:t>
            </w:r>
            <w:r>
              <w:rPr>
                <w:b/>
                <w:sz w:val="28"/>
                <w:szCs w:val="28"/>
              </w:rPr>
              <w:t xml:space="preserve">- </w:t>
            </w:r>
            <w:r w:rsidR="00A41093" w:rsidRPr="0048192E">
              <w:rPr>
                <w:b/>
                <w:sz w:val="28"/>
                <w:szCs w:val="28"/>
              </w:rPr>
              <w:t>519</w:t>
            </w:r>
          </w:p>
        </w:tc>
        <w:tc>
          <w:tcPr>
            <w:tcW w:w="310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4206AE" w14:textId="1FA95D84" w:rsidR="003A3026" w:rsidRPr="00B81844" w:rsidRDefault="003A3026" w:rsidP="0048192E">
            <w:pPr>
              <w:ind w:left="-113" w:right="-113"/>
              <w:jc w:val="center"/>
              <w:rPr>
                <w:b/>
              </w:rPr>
            </w:pPr>
            <w:r w:rsidRPr="00B81844">
              <w:rPr>
                <w:b/>
              </w:rPr>
              <w:t xml:space="preserve">Б.1.О.04. </w:t>
            </w:r>
            <w:r w:rsidRPr="00B81844">
              <w:rPr>
                <w:b/>
                <w:caps/>
              </w:rPr>
              <w:t>Основы научных исследований</w:t>
            </w:r>
          </w:p>
          <w:p w14:paraId="48EF3350" w14:textId="22CF5DEE" w:rsidR="003A3026" w:rsidRPr="00B81844" w:rsidRDefault="003A3026" w:rsidP="0048192E">
            <w:pPr>
              <w:ind w:left="-113" w:right="-113"/>
              <w:jc w:val="center"/>
            </w:pPr>
            <w:r w:rsidRPr="00660E0D">
              <w:t>Смыков Александр Анатольевич</w:t>
            </w:r>
          </w:p>
        </w:tc>
      </w:tr>
      <w:tr w:rsidR="003A3026" w:rsidRPr="001839F5" w14:paraId="01BDB407" w14:textId="77777777" w:rsidTr="0048192E">
        <w:trPr>
          <w:cantSplit/>
          <w:trHeight w:val="567"/>
        </w:trPr>
        <w:tc>
          <w:tcPr>
            <w:tcW w:w="855" w:type="pct"/>
            <w:vAlign w:val="center"/>
          </w:tcPr>
          <w:p w14:paraId="4CBBD6F6" w14:textId="77777777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>24.12</w:t>
            </w:r>
          </w:p>
          <w:p w14:paraId="5CBC40C3" w14:textId="5D32671E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>четверг</w:t>
            </w:r>
          </w:p>
        </w:tc>
        <w:tc>
          <w:tcPr>
            <w:tcW w:w="1037" w:type="pct"/>
            <w:vAlign w:val="center"/>
          </w:tcPr>
          <w:p w14:paraId="7E9FA044" w14:textId="49636D3C" w:rsidR="003A3026" w:rsidRPr="00B81844" w:rsidRDefault="003A3026" w:rsidP="0048192E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0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EBF90A" w14:textId="43204E2A" w:rsidR="003A3026" w:rsidRPr="00B81844" w:rsidRDefault="003A3026" w:rsidP="0048192E">
            <w:pPr>
              <w:ind w:left="-113" w:right="-113"/>
              <w:jc w:val="center"/>
              <w:rPr>
                <w:b/>
              </w:rPr>
            </w:pPr>
          </w:p>
        </w:tc>
      </w:tr>
      <w:tr w:rsidR="003A3026" w:rsidRPr="001839F5" w14:paraId="7CE599A8" w14:textId="77777777" w:rsidTr="0048192E">
        <w:trPr>
          <w:cantSplit/>
          <w:trHeight w:val="471"/>
        </w:trPr>
        <w:tc>
          <w:tcPr>
            <w:tcW w:w="855" w:type="pct"/>
            <w:vAlign w:val="center"/>
          </w:tcPr>
          <w:p w14:paraId="42CFF10B" w14:textId="77777777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>25.12</w:t>
            </w:r>
          </w:p>
          <w:p w14:paraId="2F79FB7A" w14:textId="3E5F0797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>пятница</w:t>
            </w:r>
          </w:p>
        </w:tc>
        <w:tc>
          <w:tcPr>
            <w:tcW w:w="1037" w:type="pct"/>
            <w:vAlign w:val="center"/>
          </w:tcPr>
          <w:p w14:paraId="237F415B" w14:textId="77777777" w:rsidR="003A3026" w:rsidRDefault="003A3026" w:rsidP="0048192E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B81844">
              <w:rPr>
                <w:b/>
                <w:sz w:val="28"/>
                <w:szCs w:val="28"/>
              </w:rPr>
              <w:t>Зачет</w:t>
            </w:r>
            <w:r>
              <w:rPr>
                <w:b/>
                <w:sz w:val="28"/>
                <w:szCs w:val="28"/>
              </w:rPr>
              <w:t xml:space="preserve"> с оценкой</w:t>
            </w:r>
          </w:p>
          <w:p w14:paraId="308D3DDB" w14:textId="3F7557FC" w:rsidR="003A3026" w:rsidRDefault="003A3026" w:rsidP="0048192E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B81844">
              <w:rPr>
                <w:b/>
                <w:sz w:val="28"/>
                <w:szCs w:val="28"/>
              </w:rPr>
              <w:t>16</w:t>
            </w:r>
            <w:r w:rsidRPr="00B81844">
              <w:rPr>
                <w:b/>
                <w:sz w:val="28"/>
                <w:szCs w:val="28"/>
                <w:vertAlign w:val="superscript"/>
              </w:rPr>
              <w:t>55</w:t>
            </w:r>
            <w:r w:rsidRPr="00B81844">
              <w:rPr>
                <w:b/>
                <w:sz w:val="28"/>
                <w:szCs w:val="28"/>
              </w:rPr>
              <w:t xml:space="preserve"> час,</w:t>
            </w:r>
          </w:p>
          <w:p w14:paraId="04D24CD4" w14:textId="425AE986" w:rsidR="003A3026" w:rsidRPr="0048192E" w:rsidRDefault="003A3026" w:rsidP="0048192E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B81844">
              <w:rPr>
                <w:b/>
                <w:sz w:val="28"/>
                <w:szCs w:val="28"/>
                <w:lang w:val="en-US"/>
              </w:rPr>
              <w:t>II</w:t>
            </w:r>
            <w:r w:rsidRPr="00B81844">
              <w:rPr>
                <w:b/>
                <w:sz w:val="28"/>
                <w:szCs w:val="28"/>
              </w:rPr>
              <w:t>-</w:t>
            </w:r>
            <w:r w:rsidR="00A41093" w:rsidRPr="0048192E">
              <w:rPr>
                <w:b/>
                <w:sz w:val="28"/>
                <w:szCs w:val="28"/>
              </w:rPr>
              <w:t xml:space="preserve"> 321</w:t>
            </w:r>
            <w:r w:rsidR="0048192E">
              <w:rPr>
                <w:b/>
                <w:sz w:val="28"/>
                <w:szCs w:val="28"/>
              </w:rPr>
              <w:t>,</w:t>
            </w:r>
            <w:r w:rsidRPr="00B81844">
              <w:rPr>
                <w:b/>
                <w:sz w:val="28"/>
                <w:szCs w:val="28"/>
              </w:rPr>
              <w:t xml:space="preserve"> </w:t>
            </w:r>
            <w:r w:rsidRPr="00B81844">
              <w:rPr>
                <w:b/>
                <w:sz w:val="28"/>
                <w:szCs w:val="28"/>
                <w:lang w:val="en-US"/>
              </w:rPr>
              <w:t>II</w:t>
            </w:r>
            <w:r w:rsidRPr="00B81844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 xml:space="preserve"> </w:t>
            </w:r>
            <w:r w:rsidR="00A41093" w:rsidRPr="0048192E">
              <w:rPr>
                <w:b/>
                <w:sz w:val="28"/>
                <w:szCs w:val="28"/>
              </w:rPr>
              <w:t>413</w:t>
            </w:r>
          </w:p>
        </w:tc>
        <w:tc>
          <w:tcPr>
            <w:tcW w:w="310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5B14B63" w14:textId="32D5B0A5" w:rsidR="003A3026" w:rsidRPr="00B81844" w:rsidRDefault="003A3026" w:rsidP="0048192E">
            <w:pPr>
              <w:ind w:left="-113" w:right="-113"/>
              <w:jc w:val="center"/>
              <w:rPr>
                <w:b/>
                <w:caps/>
              </w:rPr>
            </w:pPr>
            <w:r w:rsidRPr="00B81844">
              <w:rPr>
                <w:b/>
              </w:rPr>
              <w:t>Б.1.В.12.01. СИСТЕМЫ АВТОМАТИЗИРОВАННОГО ПРОЕКТИРОВАНИЯ</w:t>
            </w:r>
            <w:r>
              <w:rPr>
                <w:b/>
              </w:rPr>
              <w:t xml:space="preserve"> </w:t>
            </w:r>
            <w:r w:rsidRPr="00B81844">
              <w:rPr>
                <w:b/>
              </w:rPr>
              <w:t>В ПРОМЫШЛЕННОМ</w:t>
            </w:r>
            <w:r>
              <w:rPr>
                <w:b/>
              </w:rPr>
              <w:t xml:space="preserve"> </w:t>
            </w:r>
            <w:r w:rsidRPr="00B81844">
              <w:rPr>
                <w:b/>
              </w:rPr>
              <w:t>И ГРАЖДАНСКОМ СТРОИТЕЛЬСТВЕ</w:t>
            </w:r>
          </w:p>
          <w:p w14:paraId="5661B18F" w14:textId="445D1BA0" w:rsidR="003A3026" w:rsidRPr="00B81844" w:rsidRDefault="003A3026" w:rsidP="0048192E">
            <w:pPr>
              <w:ind w:left="-57" w:right="-57"/>
              <w:jc w:val="center"/>
              <w:rPr>
                <w:bCs/>
              </w:rPr>
            </w:pPr>
            <w:r w:rsidRPr="00B81844">
              <w:rPr>
                <w:bCs/>
              </w:rPr>
              <w:t>Маркина Юлия Дмитриевна, Кузьмин Денис Сергеевич</w:t>
            </w:r>
          </w:p>
        </w:tc>
      </w:tr>
      <w:tr w:rsidR="003A3026" w:rsidRPr="001839F5" w14:paraId="72FA5161" w14:textId="77777777" w:rsidTr="0048192E">
        <w:trPr>
          <w:cantSplit/>
          <w:trHeight w:val="467"/>
        </w:trPr>
        <w:tc>
          <w:tcPr>
            <w:tcW w:w="855" w:type="pct"/>
            <w:vAlign w:val="center"/>
          </w:tcPr>
          <w:p w14:paraId="1558AA8E" w14:textId="77777777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>26.12</w:t>
            </w:r>
          </w:p>
          <w:p w14:paraId="59866471" w14:textId="0593BD97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>суббота</w:t>
            </w:r>
          </w:p>
        </w:tc>
        <w:tc>
          <w:tcPr>
            <w:tcW w:w="1037" w:type="pct"/>
            <w:vAlign w:val="center"/>
          </w:tcPr>
          <w:p w14:paraId="55987D31" w14:textId="10AACF70" w:rsidR="003A3026" w:rsidRPr="00B81844" w:rsidRDefault="003A3026" w:rsidP="0048192E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0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BA5922" w14:textId="588C1267" w:rsidR="003A3026" w:rsidRPr="00B81844" w:rsidRDefault="003A3026" w:rsidP="0048192E">
            <w:pPr>
              <w:jc w:val="center"/>
              <w:rPr>
                <w:highlight w:val="yellow"/>
              </w:rPr>
            </w:pPr>
          </w:p>
        </w:tc>
      </w:tr>
      <w:tr w:rsidR="003A3026" w:rsidRPr="002D2521" w14:paraId="302A2707" w14:textId="77777777" w:rsidTr="0048192E">
        <w:trPr>
          <w:cantSplit/>
          <w:trHeight w:val="417"/>
        </w:trPr>
        <w:tc>
          <w:tcPr>
            <w:tcW w:w="855" w:type="pct"/>
            <w:shd w:val="clear" w:color="auto" w:fill="D9D9D9" w:themeFill="background1" w:themeFillShade="D9"/>
            <w:vAlign w:val="center"/>
          </w:tcPr>
          <w:p w14:paraId="2C45B3AC" w14:textId="77777777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 xml:space="preserve">27.12 </w:t>
            </w:r>
          </w:p>
          <w:p w14:paraId="0E4F58DA" w14:textId="090A9E56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>воскресенье</w:t>
            </w:r>
          </w:p>
        </w:tc>
        <w:tc>
          <w:tcPr>
            <w:tcW w:w="1037" w:type="pct"/>
            <w:shd w:val="clear" w:color="auto" w:fill="D9D9D9" w:themeFill="background1" w:themeFillShade="D9"/>
            <w:vAlign w:val="center"/>
          </w:tcPr>
          <w:p w14:paraId="7DCFAB38" w14:textId="77777777" w:rsidR="003A3026" w:rsidRPr="00B81844" w:rsidRDefault="003A3026" w:rsidP="0048192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08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105F71" w14:textId="5607A19B" w:rsidR="003A3026" w:rsidRPr="00B81844" w:rsidRDefault="003A3026" w:rsidP="0048192E">
            <w:pPr>
              <w:jc w:val="center"/>
            </w:pPr>
          </w:p>
        </w:tc>
      </w:tr>
      <w:tr w:rsidR="003A3026" w:rsidRPr="002D2521" w14:paraId="08C7164C" w14:textId="77777777" w:rsidTr="0048192E">
        <w:trPr>
          <w:cantSplit/>
          <w:trHeight w:val="381"/>
        </w:trPr>
        <w:tc>
          <w:tcPr>
            <w:tcW w:w="85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2459BC0" w14:textId="77777777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>28.12</w:t>
            </w:r>
          </w:p>
          <w:p w14:paraId="04D9F4B0" w14:textId="6374DBA1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 xml:space="preserve"> понедельник</w:t>
            </w:r>
          </w:p>
        </w:tc>
        <w:tc>
          <w:tcPr>
            <w:tcW w:w="1037" w:type="pct"/>
            <w:shd w:val="clear" w:color="auto" w:fill="FFFFFF" w:themeFill="background1"/>
            <w:vAlign w:val="center"/>
          </w:tcPr>
          <w:p w14:paraId="2B258CC0" w14:textId="77777777" w:rsidR="003A3026" w:rsidRDefault="003A3026" w:rsidP="0048192E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B81844">
              <w:rPr>
                <w:b/>
                <w:sz w:val="28"/>
                <w:szCs w:val="28"/>
              </w:rPr>
              <w:t>Зачет</w:t>
            </w:r>
            <w:r>
              <w:rPr>
                <w:b/>
                <w:sz w:val="28"/>
                <w:szCs w:val="28"/>
              </w:rPr>
              <w:t xml:space="preserve"> с оценкой</w:t>
            </w:r>
          </w:p>
          <w:p w14:paraId="4D0883CF" w14:textId="5BCFA876" w:rsidR="003A3026" w:rsidRPr="0048192E" w:rsidRDefault="003A3026" w:rsidP="0048192E">
            <w:pPr>
              <w:jc w:val="center"/>
              <w:rPr>
                <w:b/>
                <w:sz w:val="28"/>
                <w:szCs w:val="28"/>
              </w:rPr>
            </w:pPr>
            <w:r w:rsidRPr="00B81844">
              <w:rPr>
                <w:b/>
                <w:sz w:val="28"/>
                <w:szCs w:val="28"/>
              </w:rPr>
              <w:t>16</w:t>
            </w:r>
            <w:r w:rsidRPr="00B81844">
              <w:rPr>
                <w:b/>
                <w:sz w:val="28"/>
                <w:szCs w:val="28"/>
                <w:vertAlign w:val="superscript"/>
              </w:rPr>
              <w:t>55</w:t>
            </w:r>
            <w:r w:rsidRPr="00B81844">
              <w:rPr>
                <w:b/>
                <w:sz w:val="28"/>
                <w:szCs w:val="28"/>
              </w:rPr>
              <w:t xml:space="preserve"> час, </w:t>
            </w:r>
            <w:r w:rsidRPr="00B81844">
              <w:rPr>
                <w:b/>
                <w:sz w:val="28"/>
                <w:szCs w:val="28"/>
                <w:lang w:val="en-US"/>
              </w:rPr>
              <w:t>I</w:t>
            </w:r>
            <w:r w:rsidRPr="00B81844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 xml:space="preserve"> </w:t>
            </w:r>
            <w:r w:rsidR="00A41093" w:rsidRPr="0048192E">
              <w:rPr>
                <w:b/>
                <w:sz w:val="28"/>
                <w:szCs w:val="28"/>
              </w:rPr>
              <w:t>416</w:t>
            </w:r>
          </w:p>
        </w:tc>
        <w:tc>
          <w:tcPr>
            <w:tcW w:w="3108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51BCF2" w14:textId="5E4872B4" w:rsidR="003A3026" w:rsidRPr="00B81844" w:rsidRDefault="003A3026" w:rsidP="0048192E">
            <w:pPr>
              <w:ind w:left="-113" w:right="-113"/>
              <w:jc w:val="center"/>
              <w:rPr>
                <w:b/>
              </w:rPr>
            </w:pPr>
            <w:r w:rsidRPr="00B81844">
              <w:rPr>
                <w:b/>
              </w:rPr>
              <w:t xml:space="preserve">Б.1.О.01. </w:t>
            </w:r>
            <w:r w:rsidRPr="00B81844">
              <w:rPr>
                <w:b/>
                <w:caps/>
              </w:rPr>
              <w:t>Социальные коммуникации. Психология</w:t>
            </w:r>
          </w:p>
          <w:p w14:paraId="388CB34B" w14:textId="27CA609D" w:rsidR="003A3026" w:rsidRPr="00B81844" w:rsidRDefault="003A3026" w:rsidP="0048192E">
            <w:pPr>
              <w:jc w:val="center"/>
            </w:pPr>
            <w:r w:rsidRPr="00B81844">
              <w:t>Зинина Снежана Михайловна</w:t>
            </w:r>
          </w:p>
        </w:tc>
      </w:tr>
      <w:tr w:rsidR="003A3026" w:rsidRPr="00B546A9" w14:paraId="14673A49" w14:textId="77777777" w:rsidTr="0048192E">
        <w:trPr>
          <w:cantSplit/>
          <w:trHeight w:val="389"/>
        </w:trPr>
        <w:tc>
          <w:tcPr>
            <w:tcW w:w="855" w:type="pct"/>
            <w:shd w:val="clear" w:color="auto" w:fill="FFFFFF" w:themeFill="background1"/>
            <w:vAlign w:val="center"/>
          </w:tcPr>
          <w:p w14:paraId="0BD73A0E" w14:textId="77777777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>29.12</w:t>
            </w:r>
          </w:p>
          <w:p w14:paraId="4F306585" w14:textId="6D16AC3D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>вторник</w:t>
            </w:r>
          </w:p>
        </w:tc>
        <w:tc>
          <w:tcPr>
            <w:tcW w:w="1037" w:type="pct"/>
            <w:shd w:val="clear" w:color="auto" w:fill="FFFFFF" w:themeFill="background1"/>
            <w:vAlign w:val="center"/>
          </w:tcPr>
          <w:p w14:paraId="0121B0EB" w14:textId="77777777" w:rsidR="003A3026" w:rsidRPr="00B81844" w:rsidRDefault="003A3026" w:rsidP="0048192E">
            <w:pPr>
              <w:ind w:left="-113" w:right="-113"/>
              <w:jc w:val="center"/>
              <w:rPr>
                <w:b/>
                <w:spacing w:val="-4"/>
                <w:sz w:val="28"/>
                <w:szCs w:val="28"/>
              </w:rPr>
            </w:pPr>
          </w:p>
        </w:tc>
        <w:tc>
          <w:tcPr>
            <w:tcW w:w="3108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B36CF2" w14:textId="5AB587A5" w:rsidR="003A3026" w:rsidRPr="00B81844" w:rsidRDefault="003A3026" w:rsidP="0048192E">
            <w:pPr>
              <w:ind w:left="-113" w:right="-113"/>
              <w:jc w:val="center"/>
              <w:rPr>
                <w:b/>
                <w:spacing w:val="-4"/>
              </w:rPr>
            </w:pPr>
          </w:p>
        </w:tc>
      </w:tr>
      <w:tr w:rsidR="003A3026" w:rsidRPr="002D2521" w14:paraId="2E8FE54A" w14:textId="77777777" w:rsidTr="0048192E">
        <w:trPr>
          <w:cantSplit/>
          <w:trHeight w:val="335"/>
        </w:trPr>
        <w:tc>
          <w:tcPr>
            <w:tcW w:w="855" w:type="pct"/>
            <w:shd w:val="clear" w:color="auto" w:fill="FFFFFF"/>
            <w:vAlign w:val="center"/>
          </w:tcPr>
          <w:p w14:paraId="2D3A4CD0" w14:textId="77777777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>30.12</w:t>
            </w:r>
          </w:p>
          <w:p w14:paraId="78B6C854" w14:textId="30A192CB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>среда</w:t>
            </w:r>
          </w:p>
        </w:tc>
        <w:tc>
          <w:tcPr>
            <w:tcW w:w="1037" w:type="pct"/>
            <w:vAlign w:val="center"/>
          </w:tcPr>
          <w:p w14:paraId="293BF973" w14:textId="77777777" w:rsidR="003A3026" w:rsidRPr="00B81844" w:rsidRDefault="003A3026" w:rsidP="0048192E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0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302F36" w14:textId="048CD109" w:rsidR="003A3026" w:rsidRPr="00B81844" w:rsidRDefault="003A3026" w:rsidP="0048192E">
            <w:pPr>
              <w:ind w:left="-113" w:right="-113"/>
              <w:jc w:val="center"/>
              <w:rPr>
                <w:b/>
              </w:rPr>
            </w:pPr>
          </w:p>
        </w:tc>
      </w:tr>
      <w:tr w:rsidR="003A3026" w:rsidRPr="002D2521" w14:paraId="11750BB8" w14:textId="77777777" w:rsidTr="0048192E">
        <w:trPr>
          <w:cantSplit/>
          <w:trHeight w:val="299"/>
        </w:trPr>
        <w:tc>
          <w:tcPr>
            <w:tcW w:w="855" w:type="pct"/>
            <w:shd w:val="clear" w:color="auto" w:fill="FFFFFF"/>
            <w:vAlign w:val="center"/>
          </w:tcPr>
          <w:p w14:paraId="481BA911" w14:textId="77777777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>31.12</w:t>
            </w:r>
          </w:p>
          <w:p w14:paraId="22115B39" w14:textId="6831C312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>четверг</w:t>
            </w:r>
          </w:p>
        </w:tc>
        <w:tc>
          <w:tcPr>
            <w:tcW w:w="1037" w:type="pct"/>
            <w:vAlign w:val="center"/>
          </w:tcPr>
          <w:p w14:paraId="566E0D6B" w14:textId="77777777" w:rsidR="003A3026" w:rsidRPr="00B81844" w:rsidRDefault="003A3026" w:rsidP="0048192E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0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E5658A" w14:textId="7CDD7212" w:rsidR="003A3026" w:rsidRPr="00B81844" w:rsidRDefault="003A3026" w:rsidP="0048192E">
            <w:pPr>
              <w:ind w:left="-113" w:right="-113"/>
              <w:jc w:val="center"/>
              <w:rPr>
                <w:b/>
              </w:rPr>
            </w:pPr>
          </w:p>
        </w:tc>
      </w:tr>
      <w:tr w:rsidR="003A3026" w:rsidRPr="001839F5" w14:paraId="4B388322" w14:textId="77777777" w:rsidTr="0048192E">
        <w:trPr>
          <w:cantSplit/>
          <w:trHeight w:val="70"/>
        </w:trPr>
        <w:tc>
          <w:tcPr>
            <w:tcW w:w="855" w:type="pct"/>
            <w:shd w:val="clear" w:color="auto" w:fill="FFFFFF" w:themeFill="background1"/>
            <w:vAlign w:val="center"/>
          </w:tcPr>
          <w:p w14:paraId="4AA30E9B" w14:textId="77777777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>09.01</w:t>
            </w:r>
          </w:p>
          <w:p w14:paraId="5B17DE1C" w14:textId="6C741D2F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>суббота</w:t>
            </w:r>
          </w:p>
        </w:tc>
        <w:tc>
          <w:tcPr>
            <w:tcW w:w="1037" w:type="pct"/>
            <w:shd w:val="clear" w:color="auto" w:fill="FFFFFF" w:themeFill="background1"/>
            <w:vAlign w:val="center"/>
          </w:tcPr>
          <w:p w14:paraId="3E00A529" w14:textId="483D6CB0" w:rsidR="003A3026" w:rsidRPr="00B81844" w:rsidRDefault="003A3026" w:rsidP="0048192E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08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A6B347" w14:textId="565CFC07" w:rsidR="003A3026" w:rsidRPr="00B81844" w:rsidRDefault="003A3026" w:rsidP="0048192E">
            <w:pPr>
              <w:ind w:left="-113" w:right="-113"/>
              <w:jc w:val="center"/>
              <w:rPr>
                <w:bCs/>
                <w:spacing w:val="-4"/>
              </w:rPr>
            </w:pPr>
          </w:p>
        </w:tc>
      </w:tr>
      <w:tr w:rsidR="003A3026" w:rsidRPr="001839F5" w14:paraId="5784F193" w14:textId="77777777" w:rsidTr="0048192E">
        <w:trPr>
          <w:cantSplit/>
          <w:trHeight w:val="385"/>
        </w:trPr>
        <w:tc>
          <w:tcPr>
            <w:tcW w:w="855" w:type="pct"/>
            <w:shd w:val="clear" w:color="auto" w:fill="D9D9D9" w:themeFill="background1" w:themeFillShade="D9"/>
            <w:vAlign w:val="center"/>
          </w:tcPr>
          <w:p w14:paraId="6AEC23B3" w14:textId="77777777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>10.01</w:t>
            </w:r>
          </w:p>
          <w:p w14:paraId="207E0442" w14:textId="00226B23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>воскресенье</w:t>
            </w:r>
          </w:p>
        </w:tc>
        <w:tc>
          <w:tcPr>
            <w:tcW w:w="1037" w:type="pct"/>
            <w:shd w:val="clear" w:color="auto" w:fill="D9D9D9" w:themeFill="background1" w:themeFillShade="D9"/>
            <w:vAlign w:val="center"/>
          </w:tcPr>
          <w:p w14:paraId="052A1B94" w14:textId="77777777" w:rsidR="003A3026" w:rsidRPr="00B81844" w:rsidRDefault="003A3026" w:rsidP="0048192E">
            <w:pPr>
              <w:ind w:left="-113" w:right="-113"/>
              <w:jc w:val="center"/>
              <w:rPr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3108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761EB6" w14:textId="39CCE997" w:rsidR="003A3026" w:rsidRPr="00B81844" w:rsidRDefault="003A3026" w:rsidP="0048192E">
            <w:pPr>
              <w:ind w:left="-113" w:right="-113"/>
              <w:jc w:val="center"/>
              <w:rPr>
                <w:bCs/>
                <w:spacing w:val="-4"/>
              </w:rPr>
            </w:pPr>
          </w:p>
        </w:tc>
      </w:tr>
      <w:tr w:rsidR="003A3026" w:rsidRPr="001839F5" w14:paraId="3F8EEA5A" w14:textId="77777777" w:rsidTr="0048192E">
        <w:trPr>
          <w:cantSplit/>
          <w:trHeight w:val="359"/>
        </w:trPr>
        <w:tc>
          <w:tcPr>
            <w:tcW w:w="855" w:type="pct"/>
            <w:shd w:val="clear" w:color="auto" w:fill="FFFFFF" w:themeFill="background1"/>
            <w:vAlign w:val="center"/>
          </w:tcPr>
          <w:p w14:paraId="75DFFB92" w14:textId="77777777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>11.01</w:t>
            </w:r>
          </w:p>
          <w:p w14:paraId="52A698FA" w14:textId="2CC310FE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>понедельник</w:t>
            </w:r>
          </w:p>
        </w:tc>
        <w:tc>
          <w:tcPr>
            <w:tcW w:w="1037" w:type="pct"/>
            <w:shd w:val="clear" w:color="auto" w:fill="FFFFFF" w:themeFill="background1"/>
            <w:vAlign w:val="center"/>
          </w:tcPr>
          <w:p w14:paraId="237A6C45" w14:textId="77777777" w:rsidR="003A3026" w:rsidRDefault="003A3026" w:rsidP="0048192E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  <w:r w:rsidRPr="00B81844">
              <w:rPr>
                <w:b/>
                <w:sz w:val="28"/>
                <w:szCs w:val="28"/>
              </w:rPr>
              <w:t>Экзамен</w:t>
            </w:r>
          </w:p>
          <w:p w14:paraId="6BFB19A5" w14:textId="487EA4DD" w:rsidR="003A3026" w:rsidRPr="00A41093" w:rsidRDefault="003A3026" w:rsidP="0048192E">
            <w:pPr>
              <w:ind w:left="-113" w:right="-113"/>
              <w:jc w:val="center"/>
              <w:rPr>
                <w:b/>
                <w:spacing w:val="-4"/>
                <w:sz w:val="28"/>
                <w:szCs w:val="28"/>
                <w:lang w:val="en-US"/>
              </w:rPr>
            </w:pPr>
            <w:r w:rsidRPr="00B81844">
              <w:rPr>
                <w:b/>
                <w:sz w:val="28"/>
                <w:szCs w:val="28"/>
              </w:rPr>
              <w:t>16</w:t>
            </w:r>
            <w:r w:rsidRPr="00B81844">
              <w:rPr>
                <w:b/>
                <w:sz w:val="28"/>
                <w:szCs w:val="28"/>
                <w:vertAlign w:val="superscript"/>
              </w:rPr>
              <w:t xml:space="preserve">55 </w:t>
            </w:r>
            <w:r w:rsidRPr="00B81844">
              <w:rPr>
                <w:b/>
                <w:sz w:val="28"/>
                <w:szCs w:val="28"/>
              </w:rPr>
              <w:t xml:space="preserve">час, </w:t>
            </w:r>
            <w:r w:rsidRPr="00B81844">
              <w:rPr>
                <w:b/>
                <w:sz w:val="28"/>
                <w:szCs w:val="28"/>
                <w:lang w:val="en-US"/>
              </w:rPr>
              <w:t>IV</w:t>
            </w:r>
            <w:r w:rsidRPr="00B81844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 xml:space="preserve"> </w:t>
            </w:r>
            <w:r w:rsidR="00A41093">
              <w:rPr>
                <w:b/>
                <w:sz w:val="28"/>
                <w:szCs w:val="28"/>
                <w:lang w:val="en-US"/>
              </w:rPr>
              <w:t>418</w:t>
            </w:r>
          </w:p>
        </w:tc>
        <w:tc>
          <w:tcPr>
            <w:tcW w:w="3108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605FEC" w14:textId="1C6546AC" w:rsidR="003A3026" w:rsidRPr="00B81844" w:rsidRDefault="003A3026" w:rsidP="0048192E">
            <w:pPr>
              <w:ind w:left="-113" w:right="-113"/>
              <w:jc w:val="center"/>
              <w:rPr>
                <w:b/>
                <w:caps/>
              </w:rPr>
            </w:pPr>
            <w:r w:rsidRPr="00B81844">
              <w:rPr>
                <w:b/>
              </w:rPr>
              <w:t xml:space="preserve">Б.1.О.05. </w:t>
            </w:r>
            <w:r w:rsidRPr="00B81844">
              <w:rPr>
                <w:b/>
                <w:caps/>
              </w:rPr>
              <w:t>Организация и Управление производственной деятельностью</w:t>
            </w:r>
          </w:p>
          <w:p w14:paraId="5C478A3B" w14:textId="134CAAD7" w:rsidR="003A3026" w:rsidRPr="00B81844" w:rsidRDefault="003A3026" w:rsidP="0048192E">
            <w:pPr>
              <w:ind w:left="-113" w:right="-113"/>
              <w:jc w:val="center"/>
              <w:rPr>
                <w:b/>
                <w:spacing w:val="-4"/>
              </w:rPr>
            </w:pPr>
            <w:r w:rsidRPr="00B81844">
              <w:rPr>
                <w:bCs/>
                <w:spacing w:val="-4"/>
              </w:rPr>
              <w:t>Ноздрин Владислав Владимирович</w:t>
            </w:r>
          </w:p>
        </w:tc>
      </w:tr>
      <w:tr w:rsidR="003A3026" w:rsidRPr="00B546A9" w14:paraId="10331280" w14:textId="77777777" w:rsidTr="0048192E">
        <w:trPr>
          <w:cantSplit/>
          <w:trHeight w:val="255"/>
        </w:trPr>
        <w:tc>
          <w:tcPr>
            <w:tcW w:w="855" w:type="pct"/>
            <w:shd w:val="clear" w:color="auto" w:fill="FFFFFF" w:themeFill="background1"/>
            <w:vAlign w:val="center"/>
          </w:tcPr>
          <w:p w14:paraId="20FF1655" w14:textId="77777777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>12.01</w:t>
            </w:r>
          </w:p>
          <w:p w14:paraId="5AE48328" w14:textId="7BE3A15F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>вторник</w:t>
            </w:r>
          </w:p>
        </w:tc>
        <w:tc>
          <w:tcPr>
            <w:tcW w:w="1037" w:type="pct"/>
            <w:shd w:val="clear" w:color="auto" w:fill="FFFFFF" w:themeFill="background1"/>
            <w:vAlign w:val="center"/>
          </w:tcPr>
          <w:p w14:paraId="5D2A87CC" w14:textId="0B50E675" w:rsidR="003A3026" w:rsidRPr="00B81844" w:rsidRDefault="003A3026" w:rsidP="0048192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08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888A6C" w14:textId="6A8F021C" w:rsidR="003A3026" w:rsidRPr="00B81844" w:rsidRDefault="003A3026" w:rsidP="0048192E">
            <w:pPr>
              <w:jc w:val="center"/>
            </w:pPr>
          </w:p>
        </w:tc>
      </w:tr>
      <w:tr w:rsidR="003A3026" w:rsidRPr="001839F5" w14:paraId="261A7A71" w14:textId="77777777" w:rsidTr="0048192E">
        <w:trPr>
          <w:cantSplit/>
          <w:trHeight w:val="340"/>
        </w:trPr>
        <w:tc>
          <w:tcPr>
            <w:tcW w:w="855" w:type="pct"/>
            <w:vAlign w:val="center"/>
          </w:tcPr>
          <w:p w14:paraId="30A2FAFD" w14:textId="77777777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>13.01</w:t>
            </w:r>
          </w:p>
          <w:p w14:paraId="0CC3B9A8" w14:textId="7783827D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>среда</w:t>
            </w:r>
          </w:p>
        </w:tc>
        <w:tc>
          <w:tcPr>
            <w:tcW w:w="1037" w:type="pct"/>
            <w:vAlign w:val="center"/>
          </w:tcPr>
          <w:p w14:paraId="32FBE206" w14:textId="79C9D6F3" w:rsidR="003A3026" w:rsidRPr="00B81844" w:rsidRDefault="003A3026" w:rsidP="0048192E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0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7411048" w14:textId="19E4CE44" w:rsidR="003A3026" w:rsidRPr="00B81844" w:rsidRDefault="003A3026" w:rsidP="0048192E">
            <w:pPr>
              <w:ind w:left="-113" w:right="-113"/>
              <w:jc w:val="center"/>
              <w:rPr>
                <w:bCs/>
                <w:spacing w:val="-4"/>
              </w:rPr>
            </w:pPr>
          </w:p>
        </w:tc>
      </w:tr>
      <w:tr w:rsidR="003A3026" w:rsidRPr="001839F5" w14:paraId="0200F49F" w14:textId="77777777" w:rsidTr="0030022E">
        <w:trPr>
          <w:cantSplit/>
          <w:trHeight w:val="737"/>
        </w:trPr>
        <w:tc>
          <w:tcPr>
            <w:tcW w:w="855" w:type="pct"/>
            <w:vAlign w:val="center"/>
          </w:tcPr>
          <w:p w14:paraId="174392CD" w14:textId="77777777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>14.01</w:t>
            </w:r>
          </w:p>
          <w:p w14:paraId="5A2575AF" w14:textId="1663841D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>четверг</w:t>
            </w:r>
          </w:p>
        </w:tc>
        <w:tc>
          <w:tcPr>
            <w:tcW w:w="1037" w:type="pct"/>
            <w:vAlign w:val="center"/>
          </w:tcPr>
          <w:p w14:paraId="768EA445" w14:textId="77777777" w:rsidR="003A3026" w:rsidRDefault="003A3026" w:rsidP="0048192E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B81844">
              <w:rPr>
                <w:b/>
                <w:sz w:val="28"/>
                <w:szCs w:val="28"/>
              </w:rPr>
              <w:t>Экзамен</w:t>
            </w:r>
          </w:p>
          <w:p w14:paraId="15D45BDC" w14:textId="3D877EA3" w:rsidR="003A3026" w:rsidRPr="00A41093" w:rsidRDefault="003A3026" w:rsidP="0048192E">
            <w:pPr>
              <w:ind w:left="-113" w:right="-113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B81844">
              <w:rPr>
                <w:b/>
                <w:sz w:val="28"/>
                <w:szCs w:val="28"/>
              </w:rPr>
              <w:t>16</w:t>
            </w:r>
            <w:r w:rsidRPr="00B81844">
              <w:rPr>
                <w:b/>
                <w:sz w:val="28"/>
                <w:szCs w:val="28"/>
                <w:vertAlign w:val="superscript"/>
              </w:rPr>
              <w:t>55</w:t>
            </w:r>
            <w:r w:rsidRPr="00B81844">
              <w:rPr>
                <w:b/>
                <w:sz w:val="28"/>
                <w:szCs w:val="28"/>
              </w:rPr>
              <w:t xml:space="preserve"> час, </w:t>
            </w:r>
            <w:r w:rsidRPr="00B81844">
              <w:rPr>
                <w:b/>
                <w:sz w:val="28"/>
                <w:szCs w:val="28"/>
                <w:lang w:val="en-US"/>
              </w:rPr>
              <w:t>II</w:t>
            </w:r>
            <w:r w:rsidRPr="00B81844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 xml:space="preserve"> </w:t>
            </w:r>
            <w:r w:rsidR="00A41093">
              <w:rPr>
                <w:b/>
                <w:sz w:val="28"/>
                <w:szCs w:val="28"/>
                <w:lang w:val="en-US"/>
              </w:rPr>
              <w:t>320</w:t>
            </w:r>
          </w:p>
        </w:tc>
        <w:tc>
          <w:tcPr>
            <w:tcW w:w="310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AED482" w14:textId="745501CF" w:rsidR="003A3026" w:rsidRPr="00B81844" w:rsidRDefault="003A3026" w:rsidP="0048192E">
            <w:pPr>
              <w:ind w:left="-113" w:right="-113"/>
              <w:jc w:val="center"/>
              <w:rPr>
                <w:b/>
                <w:caps/>
              </w:rPr>
            </w:pPr>
            <w:r w:rsidRPr="00B81844">
              <w:rPr>
                <w:b/>
              </w:rPr>
              <w:t>Б.1.В.07. ТЕОРИЯ РАСЧЕТА И ПРОЕКТИРОВАНИЯ</w:t>
            </w:r>
          </w:p>
          <w:p w14:paraId="6A20A904" w14:textId="7C334D6B" w:rsidR="003A3026" w:rsidRPr="00B81844" w:rsidRDefault="003A3026" w:rsidP="0048192E">
            <w:pPr>
              <w:ind w:left="-113" w:right="-113"/>
              <w:jc w:val="center"/>
              <w:rPr>
                <w:bCs/>
              </w:rPr>
            </w:pPr>
            <w:r w:rsidRPr="00B81844">
              <w:rPr>
                <w:bCs/>
                <w:spacing w:val="-4"/>
              </w:rPr>
              <w:t>Хазов Павел Алексеевич</w:t>
            </w:r>
          </w:p>
        </w:tc>
      </w:tr>
      <w:tr w:rsidR="003A3026" w:rsidRPr="001839F5" w14:paraId="61C40034" w14:textId="77777777" w:rsidTr="0048192E">
        <w:trPr>
          <w:cantSplit/>
          <w:trHeight w:val="340"/>
        </w:trPr>
        <w:tc>
          <w:tcPr>
            <w:tcW w:w="855" w:type="pct"/>
            <w:vAlign w:val="center"/>
          </w:tcPr>
          <w:p w14:paraId="0149BD02" w14:textId="77777777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 xml:space="preserve">15.01 </w:t>
            </w:r>
          </w:p>
          <w:p w14:paraId="331B196F" w14:textId="04E497AD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>пятница</w:t>
            </w:r>
          </w:p>
        </w:tc>
        <w:tc>
          <w:tcPr>
            <w:tcW w:w="1037" w:type="pct"/>
            <w:vAlign w:val="center"/>
          </w:tcPr>
          <w:p w14:paraId="15BCE1AA" w14:textId="77777777" w:rsidR="003A3026" w:rsidRPr="00B81844" w:rsidRDefault="003A3026" w:rsidP="0048192E">
            <w:pPr>
              <w:ind w:left="-113" w:right="-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0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A650D83" w14:textId="0ED4D35A" w:rsidR="003A3026" w:rsidRPr="00B81844" w:rsidRDefault="003A3026" w:rsidP="0048192E">
            <w:pPr>
              <w:ind w:left="-113" w:right="-113"/>
              <w:jc w:val="center"/>
              <w:rPr>
                <w:bCs/>
              </w:rPr>
            </w:pPr>
          </w:p>
        </w:tc>
      </w:tr>
      <w:tr w:rsidR="003A3026" w:rsidRPr="001839F5" w14:paraId="6B70FE63" w14:textId="77777777" w:rsidTr="0048192E">
        <w:trPr>
          <w:cantSplit/>
          <w:trHeight w:val="340"/>
        </w:trPr>
        <w:tc>
          <w:tcPr>
            <w:tcW w:w="855" w:type="pct"/>
            <w:vAlign w:val="center"/>
          </w:tcPr>
          <w:p w14:paraId="772A3F18" w14:textId="77777777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 xml:space="preserve">16.01 </w:t>
            </w:r>
          </w:p>
          <w:p w14:paraId="79F29F72" w14:textId="2AC361D9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>суббота</w:t>
            </w:r>
          </w:p>
        </w:tc>
        <w:tc>
          <w:tcPr>
            <w:tcW w:w="1037" w:type="pct"/>
            <w:vAlign w:val="center"/>
          </w:tcPr>
          <w:p w14:paraId="064AE31E" w14:textId="1FB99656" w:rsidR="003A3026" w:rsidRPr="00B81844" w:rsidRDefault="003A3026" w:rsidP="0048192E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0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BDBD46B" w14:textId="4F4EDE79" w:rsidR="003A3026" w:rsidRPr="00B81844" w:rsidRDefault="003A3026" w:rsidP="0048192E">
            <w:pPr>
              <w:ind w:left="-113" w:right="-113"/>
              <w:jc w:val="center"/>
              <w:rPr>
                <w:bCs/>
              </w:rPr>
            </w:pPr>
          </w:p>
        </w:tc>
      </w:tr>
      <w:tr w:rsidR="003A3026" w:rsidRPr="001839F5" w14:paraId="263075FB" w14:textId="77777777" w:rsidTr="0048192E">
        <w:trPr>
          <w:cantSplit/>
          <w:trHeight w:val="379"/>
        </w:trPr>
        <w:tc>
          <w:tcPr>
            <w:tcW w:w="855" w:type="pct"/>
            <w:shd w:val="clear" w:color="auto" w:fill="D9D9D9" w:themeFill="background1" w:themeFillShade="D9"/>
            <w:vAlign w:val="center"/>
          </w:tcPr>
          <w:p w14:paraId="652D0317" w14:textId="77777777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 xml:space="preserve">17.01 </w:t>
            </w:r>
          </w:p>
          <w:p w14:paraId="5A85A52B" w14:textId="0ADC6A8B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>воскресенье</w:t>
            </w:r>
          </w:p>
        </w:tc>
        <w:tc>
          <w:tcPr>
            <w:tcW w:w="1037" w:type="pct"/>
            <w:shd w:val="clear" w:color="auto" w:fill="D9D9D9" w:themeFill="background1" w:themeFillShade="D9"/>
            <w:vAlign w:val="center"/>
          </w:tcPr>
          <w:p w14:paraId="15887548" w14:textId="77777777" w:rsidR="003A3026" w:rsidRPr="00B81844" w:rsidRDefault="003A3026" w:rsidP="0048192E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08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1E36FD" w14:textId="01F7ABDA" w:rsidR="003A3026" w:rsidRPr="00B81844" w:rsidRDefault="003A3026" w:rsidP="0048192E">
            <w:pPr>
              <w:ind w:left="-113" w:right="-113"/>
              <w:jc w:val="center"/>
              <w:rPr>
                <w:b/>
              </w:rPr>
            </w:pPr>
          </w:p>
        </w:tc>
      </w:tr>
      <w:tr w:rsidR="003A3026" w:rsidRPr="001839F5" w14:paraId="4E9E1D92" w14:textId="77777777" w:rsidTr="0048192E">
        <w:trPr>
          <w:cantSplit/>
          <w:trHeight w:val="248"/>
        </w:trPr>
        <w:tc>
          <w:tcPr>
            <w:tcW w:w="855" w:type="pct"/>
            <w:shd w:val="clear" w:color="auto" w:fill="FFFFFF" w:themeFill="background1"/>
            <w:vAlign w:val="center"/>
          </w:tcPr>
          <w:p w14:paraId="455CE26B" w14:textId="77777777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>18.01</w:t>
            </w:r>
          </w:p>
          <w:p w14:paraId="067FBB1B" w14:textId="1766EF73" w:rsidR="003A3026" w:rsidRPr="0030022E" w:rsidRDefault="003A3026" w:rsidP="0030022E">
            <w:pPr>
              <w:spacing w:line="240" w:lineRule="exact"/>
              <w:jc w:val="center"/>
            </w:pPr>
            <w:r w:rsidRPr="0030022E">
              <w:t xml:space="preserve">понедельник </w:t>
            </w:r>
          </w:p>
        </w:tc>
        <w:tc>
          <w:tcPr>
            <w:tcW w:w="1037" w:type="pct"/>
            <w:shd w:val="clear" w:color="auto" w:fill="FFFFFF" w:themeFill="background1"/>
            <w:vAlign w:val="center"/>
          </w:tcPr>
          <w:p w14:paraId="0E929255" w14:textId="77777777" w:rsidR="003A3026" w:rsidRDefault="003A3026" w:rsidP="0048192E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B81844">
              <w:rPr>
                <w:b/>
                <w:sz w:val="28"/>
                <w:szCs w:val="28"/>
              </w:rPr>
              <w:t>Экзамен</w:t>
            </w:r>
          </w:p>
          <w:p w14:paraId="634CF82B" w14:textId="12121094" w:rsidR="003A3026" w:rsidRPr="00A41093" w:rsidRDefault="003A3026" w:rsidP="0048192E">
            <w:pPr>
              <w:ind w:left="-113" w:right="-113"/>
              <w:jc w:val="center"/>
              <w:rPr>
                <w:b/>
                <w:spacing w:val="-4"/>
                <w:sz w:val="28"/>
                <w:szCs w:val="28"/>
                <w:lang w:val="en-US"/>
              </w:rPr>
            </w:pPr>
            <w:r w:rsidRPr="00B81844">
              <w:rPr>
                <w:b/>
                <w:sz w:val="28"/>
                <w:szCs w:val="28"/>
              </w:rPr>
              <w:t>16</w:t>
            </w:r>
            <w:r w:rsidRPr="00B81844">
              <w:rPr>
                <w:b/>
                <w:sz w:val="28"/>
                <w:szCs w:val="28"/>
                <w:vertAlign w:val="superscript"/>
              </w:rPr>
              <w:t>55</w:t>
            </w:r>
            <w:r w:rsidRPr="00B81844">
              <w:rPr>
                <w:b/>
                <w:sz w:val="28"/>
                <w:szCs w:val="28"/>
              </w:rPr>
              <w:t xml:space="preserve"> час, </w:t>
            </w:r>
            <w:r w:rsidRPr="00B81844">
              <w:rPr>
                <w:b/>
                <w:sz w:val="28"/>
                <w:szCs w:val="28"/>
                <w:lang w:val="en-US"/>
              </w:rPr>
              <w:t>II</w:t>
            </w:r>
            <w:r w:rsidRPr="00B81844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 xml:space="preserve"> </w:t>
            </w:r>
            <w:r w:rsidR="00A41093">
              <w:rPr>
                <w:b/>
                <w:sz w:val="28"/>
                <w:szCs w:val="28"/>
                <w:lang w:val="en-US"/>
              </w:rPr>
              <w:t>422</w:t>
            </w:r>
          </w:p>
        </w:tc>
        <w:tc>
          <w:tcPr>
            <w:tcW w:w="3108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46F00E" w14:textId="572DFF60" w:rsidR="003A3026" w:rsidRPr="00B81844" w:rsidRDefault="003A3026" w:rsidP="0048192E">
            <w:pPr>
              <w:ind w:left="-113" w:right="-113"/>
              <w:jc w:val="center"/>
              <w:rPr>
                <w:b/>
                <w:caps/>
              </w:rPr>
            </w:pPr>
            <w:r w:rsidRPr="00B81844">
              <w:rPr>
                <w:b/>
              </w:rPr>
              <w:t>Б.1.В.11. АРХИТЕКТУРНОЕ ПРОЕ</w:t>
            </w:r>
            <w:r w:rsidRPr="00B81844">
              <w:rPr>
                <w:b/>
                <w:caps/>
              </w:rPr>
              <w:t>КТИРОВАНИЕ ОБЪЕКТОВ ПОВЫШЕННОЙ ОТВЕТСТВЕННОСТИ</w:t>
            </w:r>
          </w:p>
          <w:p w14:paraId="4C4A0491" w14:textId="6F741E47" w:rsidR="003A3026" w:rsidRPr="00B81844" w:rsidRDefault="003A3026" w:rsidP="0048192E">
            <w:pPr>
              <w:ind w:left="-113" w:right="-113"/>
              <w:jc w:val="center"/>
              <w:rPr>
                <w:b/>
                <w:spacing w:val="-4"/>
              </w:rPr>
            </w:pPr>
            <w:proofErr w:type="spellStart"/>
            <w:r w:rsidRPr="00B81844">
              <w:rPr>
                <w:bCs/>
              </w:rPr>
              <w:t>Монич</w:t>
            </w:r>
            <w:proofErr w:type="spellEnd"/>
            <w:r w:rsidRPr="00B81844">
              <w:rPr>
                <w:bCs/>
              </w:rPr>
              <w:t xml:space="preserve"> Дмитрий Викторович</w:t>
            </w:r>
          </w:p>
        </w:tc>
      </w:tr>
    </w:tbl>
    <w:p w14:paraId="3D7FACAB" w14:textId="77777777" w:rsidR="0048192E" w:rsidRDefault="0048192E" w:rsidP="0048192E">
      <w:pPr>
        <w:pStyle w:val="a3"/>
        <w:spacing w:line="240" w:lineRule="auto"/>
        <w:ind w:firstLine="708"/>
        <w:jc w:val="left"/>
        <w:rPr>
          <w:sz w:val="26"/>
          <w:szCs w:val="26"/>
        </w:rPr>
      </w:pPr>
    </w:p>
    <w:p w14:paraId="2DA9FB33" w14:textId="77777777" w:rsidR="0030022E" w:rsidRDefault="0030022E" w:rsidP="0048192E">
      <w:pPr>
        <w:pStyle w:val="a3"/>
        <w:spacing w:line="240" w:lineRule="auto"/>
        <w:ind w:firstLine="708"/>
        <w:jc w:val="left"/>
        <w:rPr>
          <w:sz w:val="26"/>
          <w:szCs w:val="26"/>
        </w:rPr>
      </w:pPr>
    </w:p>
    <w:p w14:paraId="4FAAC5C9" w14:textId="3519E555" w:rsidR="00E42CFC" w:rsidRDefault="00E42CFC" w:rsidP="0048192E">
      <w:pPr>
        <w:pStyle w:val="a3"/>
        <w:spacing w:line="240" w:lineRule="auto"/>
        <w:ind w:firstLine="708"/>
        <w:jc w:val="left"/>
        <w:rPr>
          <w:b/>
          <w:sz w:val="24"/>
          <w:szCs w:val="24"/>
        </w:rPr>
      </w:pPr>
      <w:r w:rsidRPr="003F5857">
        <w:rPr>
          <w:sz w:val="26"/>
          <w:szCs w:val="26"/>
        </w:rPr>
        <w:t xml:space="preserve">Декан ИСФ                                                                                        </w:t>
      </w:r>
      <w:r>
        <w:rPr>
          <w:sz w:val="26"/>
          <w:szCs w:val="26"/>
        </w:rPr>
        <w:t xml:space="preserve">             </w:t>
      </w:r>
      <w:r w:rsidRPr="003F5857">
        <w:rPr>
          <w:sz w:val="26"/>
          <w:szCs w:val="26"/>
        </w:rPr>
        <w:t xml:space="preserve">        О.Б. Кондрашкин</w:t>
      </w:r>
      <w:r w:rsidRPr="00AC6FC2">
        <w:rPr>
          <w:b/>
          <w:sz w:val="24"/>
          <w:szCs w:val="24"/>
        </w:rPr>
        <w:t xml:space="preserve"> </w:t>
      </w:r>
    </w:p>
    <w:p w14:paraId="7A43281A" w14:textId="77777777" w:rsidR="00EF6708" w:rsidRPr="00F304CC" w:rsidRDefault="00EF6708" w:rsidP="00EF6708">
      <w:pPr>
        <w:rPr>
          <w:sz w:val="8"/>
          <w:szCs w:val="8"/>
        </w:rPr>
      </w:pPr>
    </w:p>
    <w:p w14:paraId="73AF2C1B" w14:textId="4479EC99" w:rsidR="006A4F29" w:rsidRDefault="006A4F29" w:rsidP="006A4F29">
      <w:pPr>
        <w:pStyle w:val="a3"/>
        <w:spacing w:line="24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                                                              </w:t>
      </w:r>
      <w:r w:rsidR="00532C26">
        <w:rPr>
          <w:b/>
          <w:sz w:val="24"/>
          <w:szCs w:val="24"/>
        </w:rPr>
        <w:t xml:space="preserve">                                                  </w:t>
      </w:r>
      <w:r w:rsidRPr="00AC6FC2">
        <w:rPr>
          <w:b/>
          <w:sz w:val="24"/>
          <w:szCs w:val="24"/>
        </w:rPr>
        <w:t>УТВЕРЖДАЮ</w:t>
      </w:r>
    </w:p>
    <w:p w14:paraId="223C0B03" w14:textId="77777777" w:rsidR="006A4F29" w:rsidRPr="00130532" w:rsidRDefault="006A4F29" w:rsidP="006A4F29">
      <w:pPr>
        <w:pStyle w:val="a3"/>
        <w:spacing w:line="240" w:lineRule="auto"/>
        <w:jc w:val="left"/>
        <w:rPr>
          <w:b/>
          <w:sz w:val="6"/>
          <w:szCs w:val="6"/>
        </w:rPr>
      </w:pPr>
    </w:p>
    <w:p w14:paraId="7471658C" w14:textId="18DBD4A8" w:rsidR="00532C26" w:rsidRDefault="006A4F29" w:rsidP="006A4F29">
      <w:pPr>
        <w:pStyle w:val="a3"/>
        <w:spacing w:line="24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</w:t>
      </w:r>
      <w:r w:rsidR="00532C26">
        <w:rPr>
          <w:b/>
          <w:sz w:val="24"/>
          <w:szCs w:val="24"/>
        </w:rPr>
        <w:t xml:space="preserve">                                                  </w:t>
      </w:r>
      <w:r>
        <w:rPr>
          <w:b/>
          <w:sz w:val="24"/>
          <w:szCs w:val="24"/>
        </w:rPr>
        <w:t>П</w:t>
      </w:r>
      <w:r w:rsidRPr="00AC6FC2">
        <w:rPr>
          <w:b/>
          <w:sz w:val="24"/>
          <w:szCs w:val="24"/>
        </w:rPr>
        <w:t>роректор по учебной работе</w:t>
      </w:r>
    </w:p>
    <w:p w14:paraId="747F27A9" w14:textId="7EA4F1C3" w:rsidR="006A4F29" w:rsidRDefault="00532C26" w:rsidP="006A4F29">
      <w:pPr>
        <w:pStyle w:val="a3"/>
        <w:spacing w:line="24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</w:t>
      </w:r>
      <w:r w:rsidR="006A4F29">
        <w:rPr>
          <w:b/>
          <w:sz w:val="24"/>
          <w:szCs w:val="24"/>
        </w:rPr>
        <w:t xml:space="preserve"> </w:t>
      </w:r>
      <w:r w:rsidR="006A4F29" w:rsidRPr="00AC6FC2">
        <w:rPr>
          <w:b/>
          <w:sz w:val="24"/>
          <w:szCs w:val="24"/>
        </w:rPr>
        <w:t xml:space="preserve">_____________ А.А. </w:t>
      </w:r>
      <w:proofErr w:type="spellStart"/>
      <w:r w:rsidR="006A4F29" w:rsidRPr="00AC6FC2">
        <w:rPr>
          <w:b/>
          <w:sz w:val="24"/>
          <w:szCs w:val="24"/>
        </w:rPr>
        <w:t>Гордин</w:t>
      </w:r>
      <w:proofErr w:type="spellEnd"/>
    </w:p>
    <w:p w14:paraId="4D2179BA" w14:textId="77777777" w:rsidR="006A4F29" w:rsidRPr="009553AD" w:rsidRDefault="006A4F29" w:rsidP="006A4F29">
      <w:pPr>
        <w:pStyle w:val="a3"/>
        <w:spacing w:line="240" w:lineRule="auto"/>
        <w:jc w:val="left"/>
        <w:rPr>
          <w:b/>
          <w:sz w:val="8"/>
          <w:szCs w:val="8"/>
        </w:rPr>
      </w:pPr>
    </w:p>
    <w:p w14:paraId="1847ADD0" w14:textId="12445398" w:rsidR="006A4F29" w:rsidRPr="00AC6FC2" w:rsidRDefault="006A4F29" w:rsidP="006A4F29">
      <w:pPr>
        <w:pStyle w:val="a3"/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</w:t>
      </w:r>
      <w:r w:rsidR="00532C26">
        <w:rPr>
          <w:sz w:val="24"/>
          <w:szCs w:val="24"/>
        </w:rPr>
        <w:t xml:space="preserve">                                                  </w:t>
      </w:r>
      <w:r w:rsidRPr="0012198D">
        <w:rPr>
          <w:sz w:val="24"/>
          <w:szCs w:val="24"/>
        </w:rPr>
        <w:t>«</w:t>
      </w:r>
      <w:r w:rsidR="0012198D" w:rsidRPr="0012198D">
        <w:rPr>
          <w:sz w:val="24"/>
          <w:szCs w:val="24"/>
          <w:u w:val="single"/>
        </w:rPr>
        <w:t>1</w:t>
      </w:r>
      <w:r w:rsidR="006932BD" w:rsidRPr="0048192E">
        <w:rPr>
          <w:sz w:val="24"/>
          <w:szCs w:val="24"/>
          <w:u w:val="single"/>
        </w:rPr>
        <w:t>2</w:t>
      </w:r>
      <w:r w:rsidRPr="0012198D">
        <w:rPr>
          <w:sz w:val="24"/>
          <w:szCs w:val="24"/>
        </w:rPr>
        <w:t xml:space="preserve">» </w:t>
      </w:r>
      <w:r w:rsidR="0012198D">
        <w:rPr>
          <w:sz w:val="24"/>
          <w:szCs w:val="24"/>
          <w:u w:val="single"/>
        </w:rPr>
        <w:t>октября</w:t>
      </w:r>
      <w:r w:rsidRPr="00AC6FC2">
        <w:rPr>
          <w:sz w:val="24"/>
          <w:szCs w:val="24"/>
        </w:rPr>
        <w:t xml:space="preserve">   202</w:t>
      </w:r>
      <w:r w:rsidR="006932BD" w:rsidRPr="0048192E">
        <w:rPr>
          <w:sz w:val="24"/>
          <w:szCs w:val="24"/>
        </w:rPr>
        <w:t>6</w:t>
      </w:r>
      <w:r w:rsidRPr="00AC6FC2">
        <w:rPr>
          <w:sz w:val="24"/>
          <w:szCs w:val="24"/>
        </w:rPr>
        <w:t xml:space="preserve">  г.</w:t>
      </w:r>
    </w:p>
    <w:p w14:paraId="11F2688E" w14:textId="31AB6108" w:rsidR="00F8790E" w:rsidRPr="0059789D" w:rsidRDefault="00F8790E" w:rsidP="00F8790E">
      <w:pPr>
        <w:pStyle w:val="a3"/>
        <w:spacing w:line="240" w:lineRule="auto"/>
        <w:jc w:val="left"/>
        <w:rPr>
          <w:b/>
          <w:sz w:val="18"/>
          <w:szCs w:val="18"/>
        </w:rPr>
      </w:pPr>
      <w:r>
        <w:rPr>
          <w:b/>
        </w:rPr>
        <w:t xml:space="preserve"> </w:t>
      </w:r>
    </w:p>
    <w:p w14:paraId="1BA1CF6D" w14:textId="77777777" w:rsidR="00F8790E" w:rsidRPr="00AC6FC2" w:rsidRDefault="00F8790E" w:rsidP="00F8790E">
      <w:pPr>
        <w:pStyle w:val="a3"/>
        <w:spacing w:line="240" w:lineRule="auto"/>
        <w:jc w:val="left"/>
        <w:rPr>
          <w:b/>
          <w:sz w:val="28"/>
          <w:szCs w:val="28"/>
        </w:rPr>
      </w:pPr>
      <w:r>
        <w:rPr>
          <w:b/>
        </w:rPr>
        <w:t xml:space="preserve">                        </w:t>
      </w:r>
      <w:r w:rsidRPr="00AC6FC2">
        <w:rPr>
          <w:b/>
          <w:sz w:val="28"/>
          <w:szCs w:val="28"/>
        </w:rPr>
        <w:t>РАСПИСАНИЕ ПРОМЕЖУТОЧНОЙ АТТ</w:t>
      </w:r>
      <w:r w:rsidRPr="00AC6FC2">
        <w:rPr>
          <w:b/>
          <w:sz w:val="28"/>
          <w:szCs w:val="28"/>
          <w:lang w:val="en-US"/>
        </w:rPr>
        <w:t>E</w:t>
      </w:r>
      <w:r w:rsidRPr="00AC6FC2">
        <w:rPr>
          <w:b/>
          <w:sz w:val="28"/>
          <w:szCs w:val="28"/>
        </w:rPr>
        <w:t>СТАЦИИ</w:t>
      </w:r>
    </w:p>
    <w:p w14:paraId="15C838B6" w14:textId="51EDD145" w:rsidR="000E5E48" w:rsidRDefault="000E5E48" w:rsidP="000E5E48">
      <w:pPr>
        <w:jc w:val="center"/>
        <w:rPr>
          <w:sz w:val="28"/>
        </w:rPr>
      </w:pPr>
      <w:r>
        <w:rPr>
          <w:sz w:val="28"/>
        </w:rPr>
        <w:t xml:space="preserve">в </w:t>
      </w:r>
      <w:r>
        <w:rPr>
          <w:sz w:val="28"/>
          <w:u w:val="single"/>
        </w:rPr>
        <w:t xml:space="preserve">   </w:t>
      </w:r>
      <w:r w:rsidR="00FB716C" w:rsidRPr="00130532">
        <w:rPr>
          <w:b/>
          <w:sz w:val="40"/>
          <w:szCs w:val="40"/>
          <w:u w:val="single"/>
        </w:rPr>
        <w:t>3</w:t>
      </w:r>
      <w:r w:rsidRPr="00130532">
        <w:rPr>
          <w:b/>
          <w:sz w:val="40"/>
          <w:szCs w:val="40"/>
          <w:u w:val="single"/>
        </w:rPr>
        <w:t xml:space="preserve"> </w:t>
      </w:r>
      <w:r>
        <w:rPr>
          <w:sz w:val="28"/>
          <w:u w:val="single"/>
        </w:rPr>
        <w:t xml:space="preserve">  </w:t>
      </w:r>
      <w:r>
        <w:rPr>
          <w:sz w:val="28"/>
        </w:rPr>
        <w:t xml:space="preserve">  семестре 202</w:t>
      </w:r>
      <w:r w:rsidR="006932BD" w:rsidRPr="006932BD">
        <w:rPr>
          <w:sz w:val="28"/>
        </w:rPr>
        <w:t>6</w:t>
      </w:r>
      <w:r>
        <w:rPr>
          <w:sz w:val="28"/>
        </w:rPr>
        <w:t>-202</w:t>
      </w:r>
      <w:r w:rsidR="006932BD" w:rsidRPr="006932BD">
        <w:rPr>
          <w:sz w:val="28"/>
        </w:rPr>
        <w:t>7</w:t>
      </w:r>
      <w:r>
        <w:rPr>
          <w:sz w:val="28"/>
        </w:rPr>
        <w:t xml:space="preserve"> учебного года по Инженерно-строительному факультету</w:t>
      </w:r>
    </w:p>
    <w:tbl>
      <w:tblPr>
        <w:tblW w:w="4878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9"/>
        <w:gridCol w:w="2315"/>
        <w:gridCol w:w="6940"/>
      </w:tblGrid>
      <w:tr w:rsidR="00F8790E" w:rsidRPr="001839F5" w14:paraId="45A656D2" w14:textId="77777777" w:rsidTr="0030022E">
        <w:trPr>
          <w:cantSplit/>
          <w:trHeight w:val="366"/>
        </w:trPr>
        <w:tc>
          <w:tcPr>
            <w:tcW w:w="855" w:type="pct"/>
            <w:shd w:val="clear" w:color="auto" w:fill="D9D9D9" w:themeFill="background1" w:themeFillShade="D9"/>
            <w:vAlign w:val="center"/>
          </w:tcPr>
          <w:p w14:paraId="31BEB6C9" w14:textId="77777777" w:rsidR="00F8790E" w:rsidRPr="00F304CC" w:rsidRDefault="00F8790E" w:rsidP="00F8790E">
            <w:pPr>
              <w:jc w:val="center"/>
              <w:rPr>
                <w:u w:val="single"/>
              </w:rPr>
            </w:pPr>
            <w:r w:rsidRPr="00F304CC">
              <w:rPr>
                <w:u w:val="single"/>
              </w:rPr>
              <w:t>№№ групп</w:t>
            </w:r>
          </w:p>
          <w:p w14:paraId="7C7714C2" w14:textId="77777777" w:rsidR="00F8790E" w:rsidRPr="00F304CC" w:rsidRDefault="00F8790E" w:rsidP="00F8790E">
            <w:pPr>
              <w:jc w:val="center"/>
            </w:pPr>
            <w:r w:rsidRPr="00F304CC">
              <w:t>Дата</w:t>
            </w:r>
          </w:p>
        </w:tc>
        <w:tc>
          <w:tcPr>
            <w:tcW w:w="4145" w:type="pct"/>
            <w:gridSpan w:val="2"/>
            <w:shd w:val="clear" w:color="auto" w:fill="D9D9D9" w:themeFill="background1" w:themeFillShade="D9"/>
            <w:vAlign w:val="center"/>
          </w:tcPr>
          <w:p w14:paraId="7F644B36" w14:textId="3E66F12B" w:rsidR="00F8790E" w:rsidRPr="00F304CC" w:rsidRDefault="00F8790E" w:rsidP="0030022E">
            <w:pPr>
              <w:pStyle w:val="2"/>
              <w:widowControl/>
              <w:ind w:left="-29" w:right="-143" w:hanging="141"/>
              <w:rPr>
                <w:b/>
                <w:sz w:val="36"/>
                <w:szCs w:val="36"/>
              </w:rPr>
            </w:pPr>
            <w:r w:rsidRPr="00F778B9">
              <w:rPr>
                <w:b/>
                <w:sz w:val="36"/>
                <w:szCs w:val="36"/>
              </w:rPr>
              <w:t>М.С-1</w:t>
            </w:r>
            <w:r w:rsidR="006932BD">
              <w:rPr>
                <w:b/>
                <w:sz w:val="36"/>
                <w:szCs w:val="36"/>
                <w:lang w:val="en-US"/>
              </w:rPr>
              <w:t>5</w:t>
            </w:r>
            <w:r w:rsidRPr="00F778B9">
              <w:rPr>
                <w:b/>
                <w:sz w:val="36"/>
                <w:szCs w:val="36"/>
              </w:rPr>
              <w:t>/</w:t>
            </w:r>
            <w:r>
              <w:rPr>
                <w:b/>
                <w:sz w:val="36"/>
                <w:szCs w:val="36"/>
                <w:lang w:val="en-US"/>
              </w:rPr>
              <w:t>0</w:t>
            </w:r>
            <w:r w:rsidRPr="00F778B9">
              <w:rPr>
                <w:b/>
                <w:sz w:val="36"/>
                <w:szCs w:val="36"/>
              </w:rPr>
              <w:t>6 (</w:t>
            </w:r>
            <w:r>
              <w:rPr>
                <w:b/>
                <w:sz w:val="36"/>
                <w:szCs w:val="36"/>
              </w:rPr>
              <w:t>ПГС П</w:t>
            </w:r>
            <w:r w:rsidRPr="00F778B9">
              <w:rPr>
                <w:b/>
                <w:sz w:val="36"/>
                <w:szCs w:val="36"/>
              </w:rPr>
              <w:t>)</w:t>
            </w:r>
          </w:p>
        </w:tc>
      </w:tr>
      <w:tr w:rsidR="005B7C54" w:rsidRPr="001839F5" w14:paraId="3C7A06B8" w14:textId="77777777" w:rsidTr="005B7C54">
        <w:trPr>
          <w:cantSplit/>
          <w:trHeight w:val="366"/>
        </w:trPr>
        <w:tc>
          <w:tcPr>
            <w:tcW w:w="5000" w:type="pct"/>
            <w:gridSpan w:val="3"/>
            <w:shd w:val="clear" w:color="auto" w:fill="FFFFFF" w:themeFill="background1"/>
            <w:vAlign w:val="center"/>
          </w:tcPr>
          <w:p w14:paraId="08ABF646" w14:textId="77777777" w:rsidR="005B7C54" w:rsidRPr="0030022E" w:rsidRDefault="005B7C54" w:rsidP="005B7C54">
            <w:pPr>
              <w:jc w:val="center"/>
              <w:rPr>
                <w:b/>
              </w:rPr>
            </w:pPr>
            <w:r w:rsidRPr="0030022E">
              <w:rPr>
                <w:b/>
              </w:rPr>
              <w:t xml:space="preserve">Зачёт </w:t>
            </w:r>
            <w:r w:rsidRPr="0030022E">
              <w:rPr>
                <w:b/>
                <w:lang w:val="en-US"/>
              </w:rPr>
              <w:t>c</w:t>
            </w:r>
            <w:r w:rsidRPr="0030022E">
              <w:rPr>
                <w:b/>
              </w:rPr>
              <w:t xml:space="preserve"> оценкой</w:t>
            </w:r>
          </w:p>
          <w:p w14:paraId="48139DF8" w14:textId="77777777" w:rsidR="005B7C54" w:rsidRPr="0030022E" w:rsidRDefault="005B7C54" w:rsidP="005B7C54">
            <w:pPr>
              <w:ind w:left="-57" w:right="-107"/>
              <w:jc w:val="center"/>
              <w:rPr>
                <w:b/>
              </w:rPr>
            </w:pPr>
            <w:r w:rsidRPr="0030022E">
              <w:rPr>
                <w:b/>
              </w:rPr>
              <w:t>Б.2.В.03. ПРОИЗВОДСТВЕННАЯ ПРАКТИКА  (научно-исследовательская работа)</w:t>
            </w:r>
          </w:p>
          <w:p w14:paraId="0CBCA7B2" w14:textId="45011BE3" w:rsidR="005B7C54" w:rsidRPr="0030022E" w:rsidRDefault="005B7C54" w:rsidP="006932BD">
            <w:pPr>
              <w:pStyle w:val="2"/>
              <w:widowControl/>
              <w:ind w:left="-29" w:right="-143" w:hanging="141"/>
              <w:rPr>
                <w:b/>
                <w:sz w:val="24"/>
                <w:szCs w:val="24"/>
              </w:rPr>
            </w:pPr>
            <w:r w:rsidRPr="005B7C54">
              <w:t xml:space="preserve"> </w:t>
            </w:r>
            <w:r w:rsidRPr="0030022E">
              <w:rPr>
                <w:sz w:val="24"/>
                <w:szCs w:val="24"/>
              </w:rPr>
              <w:t xml:space="preserve">принимается руководителем от кафедр А, СК, ОФИГ, </w:t>
            </w:r>
            <w:proofErr w:type="spellStart"/>
            <w:r w:rsidRPr="0030022E">
              <w:rPr>
                <w:sz w:val="24"/>
                <w:szCs w:val="24"/>
              </w:rPr>
              <w:t>ТСиТМ</w:t>
            </w:r>
            <w:proofErr w:type="spellEnd"/>
            <w:r w:rsidRPr="0030022E">
              <w:rPr>
                <w:sz w:val="24"/>
                <w:szCs w:val="24"/>
              </w:rPr>
              <w:t xml:space="preserve"> в последний день практики </w:t>
            </w:r>
            <w:r w:rsidRPr="0030022E">
              <w:rPr>
                <w:b/>
                <w:sz w:val="24"/>
                <w:szCs w:val="24"/>
              </w:rPr>
              <w:t>(21.12.2</w:t>
            </w:r>
            <w:r w:rsidR="00C0772A" w:rsidRPr="0030022E">
              <w:rPr>
                <w:b/>
                <w:sz w:val="24"/>
                <w:szCs w:val="24"/>
              </w:rPr>
              <w:t>0</w:t>
            </w:r>
            <w:r w:rsidRPr="0030022E">
              <w:rPr>
                <w:b/>
                <w:sz w:val="24"/>
                <w:szCs w:val="24"/>
              </w:rPr>
              <w:t>2</w:t>
            </w:r>
            <w:r w:rsidR="006932BD" w:rsidRPr="0030022E">
              <w:rPr>
                <w:b/>
                <w:sz w:val="24"/>
                <w:szCs w:val="24"/>
              </w:rPr>
              <w:t>6</w:t>
            </w:r>
            <w:r w:rsidRPr="0030022E">
              <w:rPr>
                <w:b/>
                <w:sz w:val="24"/>
                <w:szCs w:val="24"/>
              </w:rPr>
              <w:t>)</w:t>
            </w:r>
          </w:p>
        </w:tc>
      </w:tr>
      <w:tr w:rsidR="003A3026" w:rsidRPr="001839F5" w14:paraId="5B7964C9" w14:textId="77777777" w:rsidTr="0030022E">
        <w:trPr>
          <w:cantSplit/>
          <w:trHeight w:val="559"/>
        </w:trPr>
        <w:tc>
          <w:tcPr>
            <w:tcW w:w="855" w:type="pct"/>
            <w:vAlign w:val="center"/>
          </w:tcPr>
          <w:p w14:paraId="5B6ABAAE" w14:textId="77777777" w:rsidR="003A3026" w:rsidRPr="00130532" w:rsidRDefault="003A3026" w:rsidP="00130532">
            <w:pPr>
              <w:spacing w:line="240" w:lineRule="exact"/>
              <w:jc w:val="center"/>
            </w:pPr>
            <w:r w:rsidRPr="00130532">
              <w:t>23.12</w:t>
            </w:r>
          </w:p>
          <w:p w14:paraId="3438A1A1" w14:textId="288882F3" w:rsidR="003A3026" w:rsidRPr="00130532" w:rsidRDefault="003A3026" w:rsidP="00130532">
            <w:pPr>
              <w:spacing w:line="240" w:lineRule="exact"/>
              <w:jc w:val="center"/>
            </w:pPr>
            <w:r w:rsidRPr="00130532">
              <w:t>среда</w:t>
            </w:r>
          </w:p>
        </w:tc>
        <w:tc>
          <w:tcPr>
            <w:tcW w:w="1037" w:type="pct"/>
            <w:vAlign w:val="center"/>
          </w:tcPr>
          <w:p w14:paraId="0CEEC889" w14:textId="3D6AEB0D" w:rsidR="003A3026" w:rsidRPr="00130532" w:rsidRDefault="003A3026" w:rsidP="0030022E">
            <w:pPr>
              <w:ind w:left="-113" w:right="-113"/>
              <w:jc w:val="center"/>
              <w:rPr>
                <w:b/>
                <w:sz w:val="26"/>
                <w:szCs w:val="26"/>
              </w:rPr>
            </w:pPr>
            <w:r w:rsidRPr="00130532">
              <w:rPr>
                <w:b/>
                <w:sz w:val="26"/>
                <w:szCs w:val="26"/>
              </w:rPr>
              <w:t>Зачет с оценкой</w:t>
            </w:r>
          </w:p>
          <w:p w14:paraId="7B9D6797" w14:textId="50472667" w:rsidR="003A3026" w:rsidRPr="00130532" w:rsidRDefault="003A3026" w:rsidP="0030022E">
            <w:pPr>
              <w:ind w:left="-113" w:right="-113"/>
              <w:jc w:val="center"/>
              <w:rPr>
                <w:b/>
                <w:sz w:val="26"/>
                <w:szCs w:val="26"/>
              </w:rPr>
            </w:pPr>
            <w:r w:rsidRPr="00130532">
              <w:rPr>
                <w:b/>
                <w:sz w:val="26"/>
                <w:szCs w:val="26"/>
              </w:rPr>
              <w:t>16</w:t>
            </w:r>
            <w:r w:rsidRPr="00130532">
              <w:rPr>
                <w:b/>
                <w:sz w:val="26"/>
                <w:szCs w:val="26"/>
                <w:vertAlign w:val="superscript"/>
              </w:rPr>
              <w:t>55</w:t>
            </w:r>
            <w:r w:rsidRPr="00130532">
              <w:rPr>
                <w:b/>
                <w:sz w:val="26"/>
                <w:szCs w:val="26"/>
              </w:rPr>
              <w:t xml:space="preserve"> час, </w:t>
            </w:r>
            <w:r w:rsidR="00A41093" w:rsidRPr="00130532">
              <w:rPr>
                <w:b/>
                <w:sz w:val="26"/>
                <w:szCs w:val="26"/>
                <w:lang w:val="en-US"/>
              </w:rPr>
              <w:t>I</w:t>
            </w:r>
            <w:r w:rsidRPr="00130532">
              <w:rPr>
                <w:b/>
                <w:sz w:val="26"/>
                <w:szCs w:val="26"/>
              </w:rPr>
              <w:t xml:space="preserve">- </w:t>
            </w:r>
            <w:r w:rsidR="00A41093" w:rsidRPr="00130532">
              <w:rPr>
                <w:b/>
                <w:sz w:val="26"/>
                <w:szCs w:val="26"/>
              </w:rPr>
              <w:t>111</w:t>
            </w:r>
          </w:p>
        </w:tc>
        <w:tc>
          <w:tcPr>
            <w:tcW w:w="310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B31958" w14:textId="479F7704" w:rsidR="003A3026" w:rsidRPr="0030022E" w:rsidRDefault="003A3026" w:rsidP="0030022E">
            <w:pPr>
              <w:ind w:left="-113" w:right="-113"/>
              <w:jc w:val="center"/>
              <w:rPr>
                <w:b/>
              </w:rPr>
            </w:pPr>
            <w:r w:rsidRPr="0030022E">
              <w:rPr>
                <w:b/>
              </w:rPr>
              <w:t>Б.1.В.10. ПРОЕКТИРОВАНИЕ СТРОИТЕЛЬНЫХ КОНСТРУКЦИЙ ОБЪЕКТОВ ПОВЫШЕННОЙ ОТВЕТСТВЕННОСТИ</w:t>
            </w:r>
          </w:p>
          <w:p w14:paraId="609BFE58" w14:textId="552A86F5" w:rsidR="003A3026" w:rsidRPr="0030022E" w:rsidRDefault="003A3026" w:rsidP="0030022E">
            <w:pPr>
              <w:ind w:left="-113" w:right="-113"/>
              <w:jc w:val="center"/>
            </w:pPr>
            <w:proofErr w:type="spellStart"/>
            <w:r w:rsidRPr="0030022E">
              <w:t>Ходыкин</w:t>
            </w:r>
            <w:proofErr w:type="spellEnd"/>
            <w:r w:rsidRPr="0030022E">
              <w:t xml:space="preserve"> Владислав Владимирович</w:t>
            </w:r>
          </w:p>
        </w:tc>
      </w:tr>
      <w:tr w:rsidR="003A3026" w:rsidRPr="001839F5" w14:paraId="174BFCE2" w14:textId="77777777" w:rsidTr="0030022E">
        <w:trPr>
          <w:cantSplit/>
          <w:trHeight w:val="690"/>
        </w:trPr>
        <w:tc>
          <w:tcPr>
            <w:tcW w:w="855" w:type="pct"/>
            <w:vAlign w:val="center"/>
          </w:tcPr>
          <w:p w14:paraId="60CD6965" w14:textId="77777777" w:rsidR="003A3026" w:rsidRPr="00130532" w:rsidRDefault="003A3026" w:rsidP="00130532">
            <w:pPr>
              <w:spacing w:line="240" w:lineRule="exact"/>
              <w:jc w:val="center"/>
            </w:pPr>
            <w:r w:rsidRPr="00130532">
              <w:t>24.12</w:t>
            </w:r>
          </w:p>
          <w:p w14:paraId="10A47327" w14:textId="43512966" w:rsidR="003A3026" w:rsidRPr="00130532" w:rsidRDefault="003A3026" w:rsidP="00130532">
            <w:pPr>
              <w:spacing w:line="240" w:lineRule="exact"/>
              <w:jc w:val="center"/>
            </w:pPr>
            <w:r w:rsidRPr="00130532">
              <w:t>четверг</w:t>
            </w:r>
          </w:p>
        </w:tc>
        <w:tc>
          <w:tcPr>
            <w:tcW w:w="1037" w:type="pct"/>
            <w:vAlign w:val="center"/>
          </w:tcPr>
          <w:p w14:paraId="7B6323A2" w14:textId="49C81E73" w:rsidR="003A3026" w:rsidRPr="00130532" w:rsidRDefault="003A3026" w:rsidP="0030022E">
            <w:pPr>
              <w:ind w:left="-57" w:right="-57"/>
              <w:jc w:val="center"/>
              <w:rPr>
                <w:b/>
                <w:sz w:val="26"/>
                <w:szCs w:val="26"/>
              </w:rPr>
            </w:pPr>
            <w:r w:rsidRPr="00130532">
              <w:rPr>
                <w:b/>
                <w:sz w:val="26"/>
                <w:szCs w:val="26"/>
              </w:rPr>
              <w:t>Зачет с оценкой</w:t>
            </w:r>
          </w:p>
          <w:p w14:paraId="62F83196" w14:textId="3CC1B36D" w:rsidR="003A3026" w:rsidRPr="00130532" w:rsidRDefault="003A3026" w:rsidP="0030022E">
            <w:pPr>
              <w:ind w:left="-57" w:right="-57"/>
              <w:jc w:val="center"/>
              <w:rPr>
                <w:b/>
                <w:sz w:val="26"/>
                <w:szCs w:val="26"/>
              </w:rPr>
            </w:pPr>
            <w:r w:rsidRPr="00130532">
              <w:rPr>
                <w:b/>
                <w:sz w:val="26"/>
                <w:szCs w:val="26"/>
              </w:rPr>
              <w:t>16</w:t>
            </w:r>
            <w:r w:rsidRPr="00130532">
              <w:rPr>
                <w:b/>
                <w:sz w:val="26"/>
                <w:szCs w:val="26"/>
                <w:vertAlign w:val="superscript"/>
              </w:rPr>
              <w:t>55</w:t>
            </w:r>
            <w:r w:rsidRPr="00130532">
              <w:rPr>
                <w:b/>
                <w:sz w:val="26"/>
                <w:szCs w:val="26"/>
              </w:rPr>
              <w:t xml:space="preserve"> час,</w:t>
            </w:r>
          </w:p>
          <w:p w14:paraId="756029C4" w14:textId="5760C63E" w:rsidR="003A3026" w:rsidRPr="00130532" w:rsidRDefault="003A3026" w:rsidP="0030022E">
            <w:pPr>
              <w:ind w:left="-57" w:right="-57"/>
              <w:jc w:val="center"/>
              <w:rPr>
                <w:b/>
                <w:sz w:val="26"/>
                <w:szCs w:val="26"/>
              </w:rPr>
            </w:pPr>
            <w:r w:rsidRPr="00130532">
              <w:rPr>
                <w:b/>
                <w:sz w:val="26"/>
                <w:szCs w:val="26"/>
                <w:lang w:val="en-US"/>
              </w:rPr>
              <w:t>III</w:t>
            </w:r>
            <w:r w:rsidRPr="00130532">
              <w:rPr>
                <w:b/>
                <w:sz w:val="26"/>
                <w:szCs w:val="26"/>
              </w:rPr>
              <w:t>-</w:t>
            </w:r>
            <w:r w:rsidR="00A41093" w:rsidRPr="00130532">
              <w:rPr>
                <w:b/>
                <w:sz w:val="26"/>
                <w:szCs w:val="26"/>
              </w:rPr>
              <w:t>204</w:t>
            </w:r>
            <w:r w:rsidRPr="00130532">
              <w:rPr>
                <w:b/>
                <w:sz w:val="26"/>
                <w:szCs w:val="26"/>
              </w:rPr>
              <w:t xml:space="preserve">, </w:t>
            </w:r>
            <w:r w:rsidR="0030022E" w:rsidRPr="00130532">
              <w:rPr>
                <w:b/>
                <w:sz w:val="26"/>
                <w:szCs w:val="26"/>
              </w:rPr>
              <w:t xml:space="preserve">  </w:t>
            </w:r>
            <w:r w:rsidR="00A41093" w:rsidRPr="00130532">
              <w:rPr>
                <w:b/>
                <w:sz w:val="26"/>
                <w:szCs w:val="26"/>
                <w:lang w:val="en-US"/>
              </w:rPr>
              <w:t>V</w:t>
            </w:r>
            <w:r w:rsidRPr="00130532">
              <w:rPr>
                <w:b/>
                <w:sz w:val="26"/>
                <w:szCs w:val="26"/>
              </w:rPr>
              <w:t xml:space="preserve">I- </w:t>
            </w:r>
            <w:r w:rsidR="00A41093" w:rsidRPr="00130532">
              <w:rPr>
                <w:b/>
                <w:sz w:val="26"/>
                <w:szCs w:val="26"/>
              </w:rPr>
              <w:t>602</w:t>
            </w:r>
          </w:p>
        </w:tc>
        <w:tc>
          <w:tcPr>
            <w:tcW w:w="310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172583" w14:textId="50234E42" w:rsidR="003A3026" w:rsidRPr="0030022E" w:rsidRDefault="003A3026" w:rsidP="0030022E">
            <w:pPr>
              <w:ind w:left="-113" w:right="-113"/>
              <w:jc w:val="center"/>
              <w:rPr>
                <w:b/>
                <w:caps/>
              </w:rPr>
            </w:pPr>
            <w:r w:rsidRPr="0030022E">
              <w:rPr>
                <w:b/>
              </w:rPr>
              <w:t>Б.1.В.12.01. СИСТЕМЫ АВТОМАТИЗИРОВАННОГО ПРОЕКТИРОВАНИЯ В ПРОМЫШЛЕННОМ И ГРАЖДАНСКОМ СТРОИТЕЛЬСТВЕ</w:t>
            </w:r>
          </w:p>
          <w:p w14:paraId="399B5656" w14:textId="77C37F01" w:rsidR="003A3026" w:rsidRPr="0030022E" w:rsidRDefault="003A3026" w:rsidP="0030022E">
            <w:pPr>
              <w:ind w:left="-113" w:right="-113"/>
              <w:jc w:val="center"/>
              <w:rPr>
                <w:bCs/>
              </w:rPr>
            </w:pPr>
            <w:proofErr w:type="spellStart"/>
            <w:r w:rsidRPr="0030022E">
              <w:rPr>
                <w:bCs/>
              </w:rPr>
              <w:t>Маленов</w:t>
            </w:r>
            <w:proofErr w:type="spellEnd"/>
            <w:r w:rsidRPr="0030022E">
              <w:rPr>
                <w:bCs/>
              </w:rPr>
              <w:t xml:space="preserve"> Александр Анатольевич, </w:t>
            </w:r>
            <w:proofErr w:type="spellStart"/>
            <w:r w:rsidRPr="0030022E">
              <w:rPr>
                <w:bCs/>
              </w:rPr>
              <w:t>Балынин</w:t>
            </w:r>
            <w:proofErr w:type="spellEnd"/>
            <w:r w:rsidRPr="0030022E">
              <w:rPr>
                <w:bCs/>
              </w:rPr>
              <w:t xml:space="preserve"> Станислав Юрьевич</w:t>
            </w:r>
          </w:p>
        </w:tc>
      </w:tr>
      <w:tr w:rsidR="003A3026" w:rsidRPr="001839F5" w14:paraId="661AA100" w14:textId="77777777" w:rsidTr="0030022E">
        <w:trPr>
          <w:cantSplit/>
          <w:trHeight w:val="471"/>
        </w:trPr>
        <w:tc>
          <w:tcPr>
            <w:tcW w:w="855" w:type="pct"/>
            <w:vAlign w:val="center"/>
          </w:tcPr>
          <w:p w14:paraId="7DA2B72C" w14:textId="77777777" w:rsidR="003A3026" w:rsidRPr="00130532" w:rsidRDefault="003A3026" w:rsidP="00130532">
            <w:pPr>
              <w:spacing w:line="240" w:lineRule="exact"/>
              <w:jc w:val="center"/>
            </w:pPr>
            <w:r w:rsidRPr="00130532">
              <w:t>25.12</w:t>
            </w:r>
          </w:p>
          <w:p w14:paraId="4D201EBD" w14:textId="665A088B" w:rsidR="003A3026" w:rsidRPr="00130532" w:rsidRDefault="003A3026" w:rsidP="00130532">
            <w:pPr>
              <w:spacing w:line="240" w:lineRule="exact"/>
              <w:jc w:val="center"/>
            </w:pPr>
            <w:r w:rsidRPr="00130532">
              <w:t>пятница</w:t>
            </w:r>
          </w:p>
        </w:tc>
        <w:tc>
          <w:tcPr>
            <w:tcW w:w="1037" w:type="pct"/>
            <w:vAlign w:val="center"/>
          </w:tcPr>
          <w:p w14:paraId="19AEF6BA" w14:textId="0C55B3B5" w:rsidR="003A3026" w:rsidRPr="00130532" w:rsidRDefault="003A3026" w:rsidP="0030022E">
            <w:pPr>
              <w:ind w:left="-57" w:right="-57"/>
              <w:jc w:val="center"/>
              <w:rPr>
                <w:b/>
                <w:sz w:val="26"/>
                <w:szCs w:val="26"/>
              </w:rPr>
            </w:pPr>
            <w:r w:rsidRPr="00130532">
              <w:rPr>
                <w:b/>
                <w:sz w:val="26"/>
                <w:szCs w:val="26"/>
              </w:rPr>
              <w:t>Зачет</w:t>
            </w:r>
          </w:p>
          <w:p w14:paraId="01127EF3" w14:textId="1A258559" w:rsidR="003A3026" w:rsidRPr="00130532" w:rsidRDefault="006F6021" w:rsidP="0030022E">
            <w:pPr>
              <w:ind w:left="-57" w:right="-57"/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130532">
              <w:rPr>
                <w:b/>
                <w:sz w:val="26"/>
                <w:szCs w:val="26"/>
                <w:lang w:val="en-US"/>
              </w:rPr>
              <w:t>11</w:t>
            </w:r>
            <w:r w:rsidRPr="00130532">
              <w:rPr>
                <w:b/>
                <w:sz w:val="26"/>
                <w:szCs w:val="26"/>
                <w:vertAlign w:val="superscript"/>
                <w:lang w:val="en-US"/>
              </w:rPr>
              <w:t>30</w:t>
            </w:r>
            <w:r w:rsidR="003A3026" w:rsidRPr="00130532">
              <w:rPr>
                <w:b/>
                <w:sz w:val="26"/>
                <w:szCs w:val="26"/>
              </w:rPr>
              <w:t xml:space="preserve"> час,</w:t>
            </w:r>
            <w:r w:rsidR="0030022E" w:rsidRPr="00130532">
              <w:rPr>
                <w:b/>
                <w:sz w:val="26"/>
                <w:szCs w:val="26"/>
              </w:rPr>
              <w:t xml:space="preserve"> </w:t>
            </w:r>
            <w:r w:rsidR="003A3026" w:rsidRPr="00130532">
              <w:rPr>
                <w:b/>
                <w:sz w:val="26"/>
                <w:szCs w:val="26"/>
              </w:rPr>
              <w:t>I</w:t>
            </w:r>
            <w:r w:rsidR="00A41093" w:rsidRPr="00130532">
              <w:rPr>
                <w:b/>
                <w:sz w:val="26"/>
                <w:szCs w:val="26"/>
                <w:lang w:val="en-US"/>
              </w:rPr>
              <w:t>V</w:t>
            </w:r>
            <w:r w:rsidR="003A3026" w:rsidRPr="00130532">
              <w:rPr>
                <w:b/>
                <w:sz w:val="26"/>
                <w:szCs w:val="26"/>
              </w:rPr>
              <w:t>-</w:t>
            </w:r>
            <w:r w:rsidR="00A41093" w:rsidRPr="00130532">
              <w:rPr>
                <w:b/>
                <w:sz w:val="26"/>
                <w:szCs w:val="26"/>
                <w:lang w:val="en-US"/>
              </w:rPr>
              <w:t>418</w:t>
            </w:r>
          </w:p>
        </w:tc>
        <w:tc>
          <w:tcPr>
            <w:tcW w:w="310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D7B130" w14:textId="77777777" w:rsidR="003A3026" w:rsidRPr="0030022E" w:rsidRDefault="003A3026" w:rsidP="0030022E">
            <w:pPr>
              <w:spacing w:line="216" w:lineRule="auto"/>
              <w:ind w:left="-57" w:right="-57"/>
              <w:jc w:val="center"/>
              <w:rPr>
                <w:b/>
                <w:bCs/>
              </w:rPr>
            </w:pPr>
            <w:r w:rsidRPr="0030022E">
              <w:rPr>
                <w:b/>
                <w:bCs/>
              </w:rPr>
              <w:t>Ф.01. ПРАВОВЫЕ ОСНОВЫ ПРОТИВОДЕЙСТВИЯ КОРРУПЦИИ</w:t>
            </w:r>
          </w:p>
          <w:p w14:paraId="01F31934" w14:textId="291E0D68" w:rsidR="003A3026" w:rsidRPr="0030022E" w:rsidRDefault="003A3026" w:rsidP="0030022E">
            <w:pPr>
              <w:spacing w:line="216" w:lineRule="auto"/>
              <w:ind w:left="-57" w:right="-57"/>
              <w:jc w:val="center"/>
              <w:rPr>
                <w:bCs/>
              </w:rPr>
            </w:pPr>
            <w:r w:rsidRPr="0030022E">
              <w:rPr>
                <w:bCs/>
              </w:rPr>
              <w:t xml:space="preserve">Румянцев Федор </w:t>
            </w:r>
            <w:proofErr w:type="spellStart"/>
            <w:r w:rsidRPr="0030022E">
              <w:rPr>
                <w:bCs/>
              </w:rPr>
              <w:t>Полиектович</w:t>
            </w:r>
            <w:proofErr w:type="spellEnd"/>
          </w:p>
        </w:tc>
      </w:tr>
      <w:tr w:rsidR="003A3026" w:rsidRPr="001839F5" w14:paraId="0CDB8A09" w14:textId="77777777" w:rsidTr="0030022E">
        <w:trPr>
          <w:cantSplit/>
          <w:trHeight w:val="467"/>
        </w:trPr>
        <w:tc>
          <w:tcPr>
            <w:tcW w:w="855" w:type="pct"/>
            <w:vAlign w:val="center"/>
          </w:tcPr>
          <w:p w14:paraId="487C30F5" w14:textId="77777777" w:rsidR="003A3026" w:rsidRPr="00130532" w:rsidRDefault="003A3026" w:rsidP="00130532">
            <w:pPr>
              <w:spacing w:line="240" w:lineRule="exact"/>
              <w:jc w:val="center"/>
            </w:pPr>
            <w:r w:rsidRPr="00130532">
              <w:t>26.12</w:t>
            </w:r>
          </w:p>
          <w:p w14:paraId="4EB006C8" w14:textId="5F6F08A2" w:rsidR="003A3026" w:rsidRPr="00130532" w:rsidRDefault="003A3026" w:rsidP="00130532">
            <w:pPr>
              <w:spacing w:line="240" w:lineRule="exact"/>
              <w:jc w:val="center"/>
            </w:pPr>
            <w:r w:rsidRPr="00130532">
              <w:t>суббота</w:t>
            </w:r>
          </w:p>
        </w:tc>
        <w:tc>
          <w:tcPr>
            <w:tcW w:w="1037" w:type="pct"/>
            <w:vAlign w:val="center"/>
          </w:tcPr>
          <w:p w14:paraId="46365C28" w14:textId="77777777" w:rsidR="003A3026" w:rsidRPr="00130532" w:rsidRDefault="003A3026" w:rsidP="0030022E">
            <w:pPr>
              <w:spacing w:line="216" w:lineRule="auto"/>
              <w:jc w:val="center"/>
              <w:rPr>
                <w:b/>
                <w:sz w:val="26"/>
                <w:szCs w:val="26"/>
                <w:highlight w:val="yellow"/>
              </w:rPr>
            </w:pPr>
          </w:p>
        </w:tc>
        <w:tc>
          <w:tcPr>
            <w:tcW w:w="310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0109A3" w14:textId="3D9CDF7C" w:rsidR="003A3026" w:rsidRPr="0030022E" w:rsidRDefault="003A3026" w:rsidP="0030022E">
            <w:pPr>
              <w:spacing w:line="216" w:lineRule="auto"/>
              <w:jc w:val="center"/>
              <w:rPr>
                <w:highlight w:val="yellow"/>
              </w:rPr>
            </w:pPr>
          </w:p>
        </w:tc>
      </w:tr>
      <w:tr w:rsidR="003A3026" w:rsidRPr="002D2521" w14:paraId="1AB4912B" w14:textId="77777777" w:rsidTr="00130532">
        <w:trPr>
          <w:cantSplit/>
          <w:trHeight w:val="340"/>
        </w:trPr>
        <w:tc>
          <w:tcPr>
            <w:tcW w:w="855" w:type="pct"/>
            <w:shd w:val="clear" w:color="auto" w:fill="D9D9D9" w:themeFill="background1" w:themeFillShade="D9"/>
            <w:vAlign w:val="center"/>
          </w:tcPr>
          <w:p w14:paraId="5D5EB318" w14:textId="77777777" w:rsidR="003A3026" w:rsidRPr="00130532" w:rsidRDefault="003A3026" w:rsidP="00130532">
            <w:pPr>
              <w:spacing w:line="240" w:lineRule="exact"/>
              <w:jc w:val="center"/>
            </w:pPr>
            <w:r w:rsidRPr="00130532">
              <w:t xml:space="preserve">27.12 </w:t>
            </w:r>
          </w:p>
          <w:p w14:paraId="27A0AED2" w14:textId="150994E9" w:rsidR="003A3026" w:rsidRPr="00130532" w:rsidRDefault="003A3026" w:rsidP="00130532">
            <w:pPr>
              <w:spacing w:line="240" w:lineRule="exact"/>
              <w:jc w:val="center"/>
            </w:pPr>
            <w:r w:rsidRPr="00130532">
              <w:t>воскресенье</w:t>
            </w:r>
          </w:p>
        </w:tc>
        <w:tc>
          <w:tcPr>
            <w:tcW w:w="1037" w:type="pct"/>
            <w:shd w:val="clear" w:color="auto" w:fill="D9D9D9" w:themeFill="background1" w:themeFillShade="D9"/>
            <w:vAlign w:val="center"/>
          </w:tcPr>
          <w:p w14:paraId="25F96707" w14:textId="77777777" w:rsidR="003A3026" w:rsidRPr="00130532" w:rsidRDefault="003A3026" w:rsidP="0030022E">
            <w:pPr>
              <w:spacing w:line="21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108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5F7266" w14:textId="2E7A541B" w:rsidR="003A3026" w:rsidRPr="0030022E" w:rsidRDefault="003A3026" w:rsidP="0030022E">
            <w:pPr>
              <w:spacing w:line="216" w:lineRule="auto"/>
              <w:jc w:val="center"/>
            </w:pPr>
          </w:p>
        </w:tc>
      </w:tr>
      <w:tr w:rsidR="003A3026" w:rsidRPr="002D2521" w14:paraId="135B6CB1" w14:textId="77777777" w:rsidTr="0030022E">
        <w:trPr>
          <w:cantSplit/>
          <w:trHeight w:val="381"/>
        </w:trPr>
        <w:tc>
          <w:tcPr>
            <w:tcW w:w="85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F24D171" w14:textId="10198B3F" w:rsidR="003A3026" w:rsidRPr="00130532" w:rsidRDefault="003A3026" w:rsidP="00130532">
            <w:pPr>
              <w:spacing w:line="240" w:lineRule="exact"/>
              <w:jc w:val="center"/>
            </w:pPr>
            <w:r w:rsidRPr="00130532">
              <w:t>28.12. понедельник</w:t>
            </w:r>
          </w:p>
        </w:tc>
        <w:tc>
          <w:tcPr>
            <w:tcW w:w="1037" w:type="pct"/>
            <w:vAlign w:val="center"/>
          </w:tcPr>
          <w:p w14:paraId="46E19409" w14:textId="77777777" w:rsidR="003A3026" w:rsidRPr="00130532" w:rsidRDefault="003A3026" w:rsidP="0030022E">
            <w:pPr>
              <w:spacing w:line="21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10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83BFA2" w14:textId="6BF23B80" w:rsidR="003A3026" w:rsidRPr="0030022E" w:rsidRDefault="003A3026" w:rsidP="0030022E">
            <w:pPr>
              <w:spacing w:line="216" w:lineRule="auto"/>
              <w:jc w:val="center"/>
            </w:pPr>
          </w:p>
        </w:tc>
      </w:tr>
      <w:tr w:rsidR="003A3026" w:rsidRPr="00B546A9" w14:paraId="7235BF5A" w14:textId="77777777" w:rsidTr="0030022E">
        <w:trPr>
          <w:cantSplit/>
          <w:trHeight w:val="389"/>
        </w:trPr>
        <w:tc>
          <w:tcPr>
            <w:tcW w:w="855" w:type="pct"/>
            <w:shd w:val="clear" w:color="auto" w:fill="FFFFFF" w:themeFill="background1"/>
            <w:vAlign w:val="center"/>
          </w:tcPr>
          <w:p w14:paraId="71AC2720" w14:textId="77777777" w:rsidR="003A3026" w:rsidRPr="00130532" w:rsidRDefault="003A3026" w:rsidP="00130532">
            <w:pPr>
              <w:spacing w:line="240" w:lineRule="exact"/>
              <w:jc w:val="center"/>
            </w:pPr>
            <w:r w:rsidRPr="00130532">
              <w:t>29.12</w:t>
            </w:r>
          </w:p>
          <w:p w14:paraId="1086BA6B" w14:textId="04EB1ED9" w:rsidR="003A3026" w:rsidRPr="00130532" w:rsidRDefault="003A3026" w:rsidP="00130532">
            <w:pPr>
              <w:spacing w:line="240" w:lineRule="exact"/>
              <w:jc w:val="center"/>
            </w:pPr>
            <w:r w:rsidRPr="00130532">
              <w:t>вторник</w:t>
            </w:r>
          </w:p>
        </w:tc>
        <w:tc>
          <w:tcPr>
            <w:tcW w:w="1037" w:type="pct"/>
            <w:shd w:val="clear" w:color="auto" w:fill="FFFFFF" w:themeFill="background1"/>
            <w:vAlign w:val="center"/>
          </w:tcPr>
          <w:p w14:paraId="2A3DA70D" w14:textId="77777777" w:rsidR="003A3026" w:rsidRPr="00130532" w:rsidRDefault="003A3026" w:rsidP="0030022E">
            <w:pPr>
              <w:spacing w:line="216" w:lineRule="auto"/>
              <w:ind w:left="-113" w:right="-113"/>
              <w:jc w:val="center"/>
              <w:rPr>
                <w:b/>
                <w:spacing w:val="-4"/>
                <w:sz w:val="26"/>
                <w:szCs w:val="26"/>
              </w:rPr>
            </w:pPr>
          </w:p>
        </w:tc>
        <w:tc>
          <w:tcPr>
            <w:tcW w:w="3108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AA601B" w14:textId="56F904E5" w:rsidR="003A3026" w:rsidRPr="0030022E" w:rsidRDefault="003A3026" w:rsidP="0030022E">
            <w:pPr>
              <w:spacing w:line="216" w:lineRule="auto"/>
              <w:ind w:left="-113" w:right="-113"/>
              <w:jc w:val="center"/>
              <w:rPr>
                <w:b/>
                <w:spacing w:val="-4"/>
              </w:rPr>
            </w:pPr>
          </w:p>
        </w:tc>
      </w:tr>
      <w:tr w:rsidR="003A3026" w:rsidRPr="002D2521" w14:paraId="48469E02" w14:textId="77777777" w:rsidTr="0030022E">
        <w:trPr>
          <w:cantSplit/>
          <w:trHeight w:val="335"/>
        </w:trPr>
        <w:tc>
          <w:tcPr>
            <w:tcW w:w="855" w:type="pct"/>
            <w:shd w:val="clear" w:color="auto" w:fill="FFFFFF"/>
            <w:vAlign w:val="center"/>
          </w:tcPr>
          <w:p w14:paraId="3416B404" w14:textId="77777777" w:rsidR="003A3026" w:rsidRPr="00130532" w:rsidRDefault="003A3026" w:rsidP="00130532">
            <w:pPr>
              <w:spacing w:line="240" w:lineRule="exact"/>
              <w:jc w:val="center"/>
            </w:pPr>
            <w:r w:rsidRPr="00130532">
              <w:t>30.12</w:t>
            </w:r>
          </w:p>
          <w:p w14:paraId="3AB78B8B" w14:textId="6604CD53" w:rsidR="003A3026" w:rsidRPr="00130532" w:rsidRDefault="003A3026" w:rsidP="00130532">
            <w:pPr>
              <w:spacing w:line="240" w:lineRule="exact"/>
              <w:jc w:val="center"/>
            </w:pPr>
            <w:r w:rsidRPr="00130532">
              <w:t>среда</w:t>
            </w:r>
          </w:p>
        </w:tc>
        <w:tc>
          <w:tcPr>
            <w:tcW w:w="1037" w:type="pct"/>
            <w:vAlign w:val="center"/>
          </w:tcPr>
          <w:p w14:paraId="65059474" w14:textId="77777777" w:rsidR="003A3026" w:rsidRPr="00130532" w:rsidRDefault="003A3026" w:rsidP="0030022E">
            <w:pPr>
              <w:spacing w:line="216" w:lineRule="auto"/>
              <w:ind w:left="-113" w:right="-113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10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71368D" w14:textId="1A3E59BE" w:rsidR="003A3026" w:rsidRPr="0030022E" w:rsidRDefault="003A3026" w:rsidP="0030022E">
            <w:pPr>
              <w:spacing w:line="216" w:lineRule="auto"/>
              <w:ind w:left="-113" w:right="-113"/>
              <w:jc w:val="center"/>
              <w:rPr>
                <w:b/>
              </w:rPr>
            </w:pPr>
          </w:p>
        </w:tc>
      </w:tr>
      <w:tr w:rsidR="003A3026" w:rsidRPr="002D2521" w14:paraId="69043B1D" w14:textId="77777777" w:rsidTr="0030022E">
        <w:trPr>
          <w:cantSplit/>
          <w:trHeight w:val="299"/>
        </w:trPr>
        <w:tc>
          <w:tcPr>
            <w:tcW w:w="855" w:type="pct"/>
            <w:shd w:val="clear" w:color="auto" w:fill="FFFFFF"/>
            <w:vAlign w:val="center"/>
          </w:tcPr>
          <w:p w14:paraId="4FF3F24D" w14:textId="77777777" w:rsidR="003A3026" w:rsidRPr="00130532" w:rsidRDefault="003A3026" w:rsidP="00130532">
            <w:pPr>
              <w:spacing w:line="240" w:lineRule="exact"/>
              <w:jc w:val="center"/>
            </w:pPr>
            <w:r w:rsidRPr="00130532">
              <w:t>31.12</w:t>
            </w:r>
          </w:p>
          <w:p w14:paraId="255AD739" w14:textId="5CA35D18" w:rsidR="003A3026" w:rsidRPr="00130532" w:rsidRDefault="003A3026" w:rsidP="00130532">
            <w:pPr>
              <w:spacing w:line="240" w:lineRule="exact"/>
              <w:jc w:val="center"/>
            </w:pPr>
            <w:r w:rsidRPr="00130532">
              <w:t>четверг</w:t>
            </w:r>
          </w:p>
        </w:tc>
        <w:tc>
          <w:tcPr>
            <w:tcW w:w="1037" w:type="pct"/>
            <w:vAlign w:val="center"/>
          </w:tcPr>
          <w:p w14:paraId="51D960B6" w14:textId="77777777" w:rsidR="003A3026" w:rsidRPr="00130532" w:rsidRDefault="003A3026" w:rsidP="0030022E">
            <w:pPr>
              <w:spacing w:line="216" w:lineRule="auto"/>
              <w:ind w:left="-113" w:right="-113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10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8FF664C" w14:textId="221D1C74" w:rsidR="003A3026" w:rsidRPr="0030022E" w:rsidRDefault="003A3026" w:rsidP="0030022E">
            <w:pPr>
              <w:spacing w:line="216" w:lineRule="auto"/>
              <w:ind w:left="-113" w:right="-113"/>
              <w:jc w:val="center"/>
              <w:rPr>
                <w:b/>
              </w:rPr>
            </w:pPr>
          </w:p>
        </w:tc>
      </w:tr>
      <w:tr w:rsidR="003A3026" w:rsidRPr="001839F5" w14:paraId="719F4BCE" w14:textId="77777777" w:rsidTr="0030022E">
        <w:trPr>
          <w:cantSplit/>
          <w:trHeight w:val="70"/>
        </w:trPr>
        <w:tc>
          <w:tcPr>
            <w:tcW w:w="855" w:type="pct"/>
            <w:shd w:val="clear" w:color="auto" w:fill="FFFFFF" w:themeFill="background1"/>
            <w:vAlign w:val="center"/>
          </w:tcPr>
          <w:p w14:paraId="20CB96E2" w14:textId="77777777" w:rsidR="003A3026" w:rsidRPr="00130532" w:rsidRDefault="003A3026" w:rsidP="00130532">
            <w:pPr>
              <w:spacing w:line="240" w:lineRule="exact"/>
              <w:jc w:val="center"/>
            </w:pPr>
            <w:r w:rsidRPr="00130532">
              <w:t>09.01</w:t>
            </w:r>
          </w:p>
          <w:p w14:paraId="6219C624" w14:textId="3D682A08" w:rsidR="003A3026" w:rsidRPr="00130532" w:rsidRDefault="003A3026" w:rsidP="00130532">
            <w:pPr>
              <w:spacing w:line="240" w:lineRule="exact"/>
              <w:jc w:val="center"/>
            </w:pPr>
            <w:r w:rsidRPr="00130532">
              <w:t>суббота</w:t>
            </w:r>
          </w:p>
        </w:tc>
        <w:tc>
          <w:tcPr>
            <w:tcW w:w="1037" w:type="pct"/>
            <w:shd w:val="clear" w:color="auto" w:fill="FFFFFF" w:themeFill="background1"/>
            <w:vAlign w:val="center"/>
          </w:tcPr>
          <w:p w14:paraId="4DE2608E" w14:textId="77777777" w:rsidR="003A3026" w:rsidRPr="00130532" w:rsidRDefault="003A3026" w:rsidP="0030022E">
            <w:pPr>
              <w:spacing w:line="216" w:lineRule="auto"/>
              <w:ind w:left="-113" w:right="-113"/>
              <w:jc w:val="center"/>
              <w:rPr>
                <w:b/>
                <w:bCs/>
                <w:spacing w:val="-4"/>
                <w:sz w:val="26"/>
                <w:szCs w:val="26"/>
              </w:rPr>
            </w:pPr>
          </w:p>
        </w:tc>
        <w:tc>
          <w:tcPr>
            <w:tcW w:w="3108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D348DF" w14:textId="6407D2D4" w:rsidR="003A3026" w:rsidRPr="0030022E" w:rsidRDefault="003A3026" w:rsidP="0030022E">
            <w:pPr>
              <w:spacing w:line="216" w:lineRule="auto"/>
              <w:ind w:left="-113" w:right="-113"/>
              <w:jc w:val="center"/>
              <w:rPr>
                <w:bCs/>
                <w:spacing w:val="-4"/>
              </w:rPr>
            </w:pPr>
          </w:p>
        </w:tc>
      </w:tr>
      <w:tr w:rsidR="003A3026" w:rsidRPr="001839F5" w14:paraId="11F99CCB" w14:textId="77777777" w:rsidTr="00130532">
        <w:trPr>
          <w:cantSplit/>
          <w:trHeight w:val="283"/>
        </w:trPr>
        <w:tc>
          <w:tcPr>
            <w:tcW w:w="855" w:type="pct"/>
            <w:shd w:val="clear" w:color="auto" w:fill="D9D9D9" w:themeFill="background1" w:themeFillShade="D9"/>
            <w:vAlign w:val="center"/>
          </w:tcPr>
          <w:p w14:paraId="75FF87C6" w14:textId="77777777" w:rsidR="003A3026" w:rsidRPr="00130532" w:rsidRDefault="003A3026" w:rsidP="00130532">
            <w:pPr>
              <w:spacing w:line="240" w:lineRule="exact"/>
              <w:jc w:val="center"/>
            </w:pPr>
            <w:r w:rsidRPr="00130532">
              <w:t>10.01</w:t>
            </w:r>
          </w:p>
          <w:p w14:paraId="40B78C55" w14:textId="6708BD80" w:rsidR="003A3026" w:rsidRPr="00130532" w:rsidRDefault="003A3026" w:rsidP="00130532">
            <w:pPr>
              <w:spacing w:line="240" w:lineRule="exact"/>
              <w:jc w:val="center"/>
            </w:pPr>
            <w:r w:rsidRPr="00130532">
              <w:t>воскресенье</w:t>
            </w:r>
          </w:p>
        </w:tc>
        <w:tc>
          <w:tcPr>
            <w:tcW w:w="1037" w:type="pct"/>
            <w:shd w:val="clear" w:color="auto" w:fill="D9D9D9" w:themeFill="background1" w:themeFillShade="D9"/>
            <w:vAlign w:val="center"/>
          </w:tcPr>
          <w:p w14:paraId="6D9694D2" w14:textId="77777777" w:rsidR="003A3026" w:rsidRPr="00130532" w:rsidRDefault="003A3026" w:rsidP="0030022E">
            <w:pPr>
              <w:spacing w:line="216" w:lineRule="auto"/>
              <w:ind w:left="-113" w:right="-113"/>
              <w:jc w:val="center"/>
              <w:rPr>
                <w:b/>
                <w:bCs/>
                <w:spacing w:val="-4"/>
                <w:sz w:val="26"/>
                <w:szCs w:val="26"/>
              </w:rPr>
            </w:pPr>
          </w:p>
        </w:tc>
        <w:tc>
          <w:tcPr>
            <w:tcW w:w="3108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32E14A" w14:textId="1B2FED34" w:rsidR="003A3026" w:rsidRPr="0030022E" w:rsidRDefault="003A3026" w:rsidP="0030022E">
            <w:pPr>
              <w:spacing w:line="216" w:lineRule="auto"/>
              <w:ind w:left="-113" w:right="-113"/>
              <w:jc w:val="center"/>
              <w:rPr>
                <w:bCs/>
                <w:spacing w:val="-4"/>
              </w:rPr>
            </w:pPr>
          </w:p>
        </w:tc>
      </w:tr>
      <w:tr w:rsidR="00257E8C" w:rsidRPr="001839F5" w14:paraId="53B27057" w14:textId="77777777" w:rsidTr="0030022E">
        <w:trPr>
          <w:cantSplit/>
          <w:trHeight w:val="359"/>
        </w:trPr>
        <w:tc>
          <w:tcPr>
            <w:tcW w:w="855" w:type="pct"/>
            <w:shd w:val="clear" w:color="auto" w:fill="FFFFFF" w:themeFill="background1"/>
            <w:vAlign w:val="center"/>
          </w:tcPr>
          <w:p w14:paraId="149F9947" w14:textId="77777777" w:rsidR="00257E8C" w:rsidRPr="00130532" w:rsidRDefault="00257E8C" w:rsidP="00130532">
            <w:pPr>
              <w:spacing w:line="240" w:lineRule="exact"/>
              <w:jc w:val="center"/>
            </w:pPr>
            <w:r w:rsidRPr="00130532">
              <w:t>11.01</w:t>
            </w:r>
          </w:p>
          <w:p w14:paraId="27FD0CD7" w14:textId="49C80080" w:rsidR="00257E8C" w:rsidRPr="00130532" w:rsidRDefault="00257E8C" w:rsidP="00130532">
            <w:pPr>
              <w:spacing w:line="240" w:lineRule="exact"/>
              <w:jc w:val="center"/>
            </w:pPr>
            <w:r w:rsidRPr="00130532">
              <w:t>понедельник</w:t>
            </w:r>
          </w:p>
        </w:tc>
        <w:tc>
          <w:tcPr>
            <w:tcW w:w="1037" w:type="pct"/>
            <w:shd w:val="clear" w:color="auto" w:fill="FFFFFF" w:themeFill="background1"/>
            <w:vAlign w:val="center"/>
          </w:tcPr>
          <w:p w14:paraId="5AA641D9" w14:textId="77777777" w:rsidR="00257E8C" w:rsidRPr="00130532" w:rsidRDefault="00257E8C" w:rsidP="0030022E">
            <w:pPr>
              <w:ind w:left="-57" w:right="-57"/>
              <w:jc w:val="center"/>
              <w:rPr>
                <w:b/>
                <w:sz w:val="26"/>
                <w:szCs w:val="26"/>
              </w:rPr>
            </w:pPr>
            <w:r w:rsidRPr="00130532">
              <w:rPr>
                <w:b/>
                <w:sz w:val="26"/>
                <w:szCs w:val="26"/>
              </w:rPr>
              <w:t>Экзамен</w:t>
            </w:r>
          </w:p>
          <w:p w14:paraId="35145C64" w14:textId="6838C021" w:rsidR="00257E8C" w:rsidRPr="00130532" w:rsidRDefault="00257E8C" w:rsidP="0030022E">
            <w:pPr>
              <w:spacing w:line="216" w:lineRule="auto"/>
              <w:ind w:left="-113" w:right="-113"/>
              <w:jc w:val="center"/>
              <w:rPr>
                <w:b/>
                <w:spacing w:val="-4"/>
                <w:sz w:val="26"/>
                <w:szCs w:val="26"/>
                <w:lang w:val="en-US"/>
              </w:rPr>
            </w:pPr>
            <w:r w:rsidRPr="00130532">
              <w:rPr>
                <w:b/>
                <w:sz w:val="26"/>
                <w:szCs w:val="26"/>
                <w:lang w:val="en-US"/>
              </w:rPr>
              <w:t>9</w:t>
            </w:r>
            <w:r w:rsidRPr="00130532">
              <w:rPr>
                <w:b/>
                <w:sz w:val="26"/>
                <w:szCs w:val="26"/>
                <w:vertAlign w:val="superscript"/>
                <w:lang w:val="en-US"/>
              </w:rPr>
              <w:t>45</w:t>
            </w:r>
            <w:r w:rsidRPr="00130532">
              <w:rPr>
                <w:b/>
                <w:sz w:val="26"/>
                <w:szCs w:val="26"/>
              </w:rPr>
              <w:t xml:space="preserve"> час, </w:t>
            </w:r>
            <w:r w:rsidR="00A41093" w:rsidRPr="00130532">
              <w:rPr>
                <w:b/>
                <w:sz w:val="26"/>
                <w:szCs w:val="26"/>
                <w:lang w:val="en-US"/>
              </w:rPr>
              <w:t>II</w:t>
            </w:r>
            <w:r w:rsidRPr="00130532">
              <w:rPr>
                <w:b/>
                <w:sz w:val="26"/>
                <w:szCs w:val="26"/>
              </w:rPr>
              <w:t xml:space="preserve">- </w:t>
            </w:r>
            <w:r w:rsidR="00A41093" w:rsidRPr="00130532">
              <w:rPr>
                <w:b/>
                <w:sz w:val="26"/>
                <w:szCs w:val="26"/>
                <w:lang w:val="en-US"/>
              </w:rPr>
              <w:t>001</w:t>
            </w:r>
          </w:p>
        </w:tc>
        <w:tc>
          <w:tcPr>
            <w:tcW w:w="3108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6ECC63" w14:textId="48F30ACC" w:rsidR="00257E8C" w:rsidRPr="0030022E" w:rsidRDefault="00257E8C" w:rsidP="0030022E">
            <w:pPr>
              <w:ind w:left="-113" w:right="-113"/>
              <w:jc w:val="center"/>
              <w:rPr>
                <w:b/>
                <w:caps/>
              </w:rPr>
            </w:pPr>
            <w:r w:rsidRPr="0030022E">
              <w:rPr>
                <w:b/>
              </w:rPr>
              <w:t>Б.1.В.08. ПРОЕКТИРОВАНИЕ ОСНОВАНИЙ И ФУНДАМЕНТОВ ОБЪЕКТОВ ПОВЫШЕННОЙ ОТВЕТСТВЕННОСТИ</w:t>
            </w:r>
          </w:p>
          <w:p w14:paraId="31E25A64" w14:textId="0FA3C24B" w:rsidR="00257E8C" w:rsidRPr="0030022E" w:rsidRDefault="00257E8C" w:rsidP="0030022E">
            <w:pPr>
              <w:spacing w:line="216" w:lineRule="auto"/>
              <w:ind w:left="-113" w:right="-113"/>
              <w:jc w:val="center"/>
              <w:rPr>
                <w:b/>
                <w:spacing w:val="-4"/>
              </w:rPr>
            </w:pPr>
            <w:r w:rsidRPr="0030022E">
              <w:rPr>
                <w:bCs/>
                <w:spacing w:val="-4"/>
              </w:rPr>
              <w:t>Сучкова Елена Олеговна</w:t>
            </w:r>
          </w:p>
        </w:tc>
      </w:tr>
      <w:tr w:rsidR="00257E8C" w:rsidRPr="00B546A9" w14:paraId="30F61F56" w14:textId="77777777" w:rsidTr="0030022E">
        <w:trPr>
          <w:cantSplit/>
          <w:trHeight w:val="255"/>
        </w:trPr>
        <w:tc>
          <w:tcPr>
            <w:tcW w:w="855" w:type="pct"/>
            <w:shd w:val="clear" w:color="auto" w:fill="FFFFFF" w:themeFill="background1"/>
            <w:vAlign w:val="center"/>
          </w:tcPr>
          <w:p w14:paraId="4BFAAE87" w14:textId="77777777" w:rsidR="00257E8C" w:rsidRPr="00130532" w:rsidRDefault="00257E8C" w:rsidP="00130532">
            <w:pPr>
              <w:spacing w:line="240" w:lineRule="exact"/>
              <w:jc w:val="center"/>
            </w:pPr>
            <w:r w:rsidRPr="00130532">
              <w:t>12.01</w:t>
            </w:r>
          </w:p>
          <w:p w14:paraId="4F26AC67" w14:textId="56C955BD" w:rsidR="00257E8C" w:rsidRPr="00130532" w:rsidRDefault="00257E8C" w:rsidP="00130532">
            <w:pPr>
              <w:spacing w:line="240" w:lineRule="exact"/>
              <w:jc w:val="center"/>
            </w:pPr>
            <w:r w:rsidRPr="00130532">
              <w:t>вторник</w:t>
            </w:r>
          </w:p>
        </w:tc>
        <w:tc>
          <w:tcPr>
            <w:tcW w:w="1037" w:type="pct"/>
            <w:shd w:val="clear" w:color="auto" w:fill="auto"/>
            <w:vAlign w:val="center"/>
          </w:tcPr>
          <w:p w14:paraId="6C32FBF1" w14:textId="77777777" w:rsidR="00257E8C" w:rsidRPr="00130532" w:rsidRDefault="00257E8C" w:rsidP="0030022E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10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B0DC0A" w14:textId="69293068" w:rsidR="00257E8C" w:rsidRPr="0030022E" w:rsidRDefault="00257E8C" w:rsidP="0030022E">
            <w:pPr>
              <w:jc w:val="center"/>
            </w:pPr>
          </w:p>
        </w:tc>
      </w:tr>
      <w:tr w:rsidR="00257E8C" w:rsidRPr="001839F5" w14:paraId="57ED1271" w14:textId="77777777" w:rsidTr="0030022E">
        <w:trPr>
          <w:cantSplit/>
          <w:trHeight w:val="340"/>
        </w:trPr>
        <w:tc>
          <w:tcPr>
            <w:tcW w:w="855" w:type="pct"/>
            <w:vAlign w:val="center"/>
          </w:tcPr>
          <w:p w14:paraId="74B4EDB2" w14:textId="77777777" w:rsidR="00257E8C" w:rsidRPr="00130532" w:rsidRDefault="00257E8C" w:rsidP="00130532">
            <w:pPr>
              <w:spacing w:line="240" w:lineRule="exact"/>
              <w:jc w:val="center"/>
            </w:pPr>
            <w:r w:rsidRPr="00130532">
              <w:t>13.01</w:t>
            </w:r>
          </w:p>
          <w:p w14:paraId="08C1E389" w14:textId="5C0FB4A2" w:rsidR="00257E8C" w:rsidRPr="00130532" w:rsidRDefault="00257E8C" w:rsidP="00130532">
            <w:pPr>
              <w:spacing w:line="240" w:lineRule="exact"/>
              <w:jc w:val="center"/>
            </w:pPr>
            <w:r w:rsidRPr="00130532">
              <w:t>среда</w:t>
            </w:r>
          </w:p>
        </w:tc>
        <w:tc>
          <w:tcPr>
            <w:tcW w:w="1037" w:type="pct"/>
            <w:vAlign w:val="center"/>
          </w:tcPr>
          <w:p w14:paraId="1F77DE63" w14:textId="4C2B7FEA" w:rsidR="00257E8C" w:rsidRPr="00130532" w:rsidRDefault="00257E8C" w:rsidP="0030022E">
            <w:pPr>
              <w:ind w:left="-57" w:right="-5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10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A4A1AA6" w14:textId="23C809C5" w:rsidR="00257E8C" w:rsidRPr="0030022E" w:rsidRDefault="00257E8C" w:rsidP="0030022E">
            <w:pPr>
              <w:ind w:left="-113" w:right="-113"/>
              <w:jc w:val="center"/>
              <w:rPr>
                <w:bCs/>
                <w:spacing w:val="-4"/>
              </w:rPr>
            </w:pPr>
          </w:p>
        </w:tc>
      </w:tr>
      <w:tr w:rsidR="00257E8C" w:rsidRPr="001839F5" w14:paraId="0357AC58" w14:textId="77777777" w:rsidTr="0030022E">
        <w:trPr>
          <w:cantSplit/>
          <w:trHeight w:val="340"/>
        </w:trPr>
        <w:tc>
          <w:tcPr>
            <w:tcW w:w="855" w:type="pct"/>
            <w:vAlign w:val="center"/>
          </w:tcPr>
          <w:p w14:paraId="26AD8B33" w14:textId="77777777" w:rsidR="00257E8C" w:rsidRPr="00130532" w:rsidRDefault="00257E8C" w:rsidP="00130532">
            <w:pPr>
              <w:spacing w:line="240" w:lineRule="exact"/>
              <w:jc w:val="center"/>
            </w:pPr>
            <w:r w:rsidRPr="00130532">
              <w:t>14.01</w:t>
            </w:r>
          </w:p>
          <w:p w14:paraId="60E6A66D" w14:textId="6AC1E430" w:rsidR="00257E8C" w:rsidRPr="00130532" w:rsidRDefault="00257E8C" w:rsidP="00130532">
            <w:pPr>
              <w:spacing w:line="240" w:lineRule="exact"/>
              <w:jc w:val="center"/>
            </w:pPr>
            <w:r w:rsidRPr="00130532">
              <w:t>четверг</w:t>
            </w:r>
          </w:p>
        </w:tc>
        <w:tc>
          <w:tcPr>
            <w:tcW w:w="1037" w:type="pct"/>
            <w:vAlign w:val="center"/>
          </w:tcPr>
          <w:p w14:paraId="62B6B9DB" w14:textId="77777777" w:rsidR="00257E8C" w:rsidRPr="00130532" w:rsidRDefault="00257E8C" w:rsidP="0030022E">
            <w:pPr>
              <w:ind w:left="-113" w:right="-113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10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B8B8AC7" w14:textId="549B3E6D" w:rsidR="00257E8C" w:rsidRPr="0030022E" w:rsidRDefault="00257E8C" w:rsidP="0030022E">
            <w:pPr>
              <w:ind w:left="-113" w:right="-113"/>
              <w:jc w:val="center"/>
              <w:rPr>
                <w:bCs/>
              </w:rPr>
            </w:pPr>
          </w:p>
        </w:tc>
      </w:tr>
      <w:tr w:rsidR="00257E8C" w:rsidRPr="001839F5" w14:paraId="06D7DB1E" w14:textId="77777777" w:rsidTr="0030022E">
        <w:trPr>
          <w:cantSplit/>
          <w:trHeight w:val="340"/>
        </w:trPr>
        <w:tc>
          <w:tcPr>
            <w:tcW w:w="855" w:type="pct"/>
            <w:vAlign w:val="center"/>
          </w:tcPr>
          <w:p w14:paraId="02E9E66B" w14:textId="77777777" w:rsidR="00257E8C" w:rsidRPr="00130532" w:rsidRDefault="00257E8C" w:rsidP="00130532">
            <w:pPr>
              <w:spacing w:line="240" w:lineRule="exact"/>
              <w:jc w:val="center"/>
            </w:pPr>
            <w:r w:rsidRPr="00130532">
              <w:t xml:space="preserve">15.01 </w:t>
            </w:r>
          </w:p>
          <w:p w14:paraId="7845F2E0" w14:textId="62395A4E" w:rsidR="00257E8C" w:rsidRPr="00130532" w:rsidRDefault="00257E8C" w:rsidP="00130532">
            <w:pPr>
              <w:spacing w:line="240" w:lineRule="exact"/>
              <w:jc w:val="center"/>
            </w:pPr>
            <w:r w:rsidRPr="00130532">
              <w:t>пятница</w:t>
            </w:r>
          </w:p>
        </w:tc>
        <w:tc>
          <w:tcPr>
            <w:tcW w:w="1037" w:type="pct"/>
            <w:vAlign w:val="center"/>
          </w:tcPr>
          <w:p w14:paraId="3407195D" w14:textId="77777777" w:rsidR="00257E8C" w:rsidRPr="00130532" w:rsidRDefault="00257E8C" w:rsidP="0030022E">
            <w:pPr>
              <w:ind w:left="-113" w:right="-113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10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8386D1" w14:textId="1704F3BB" w:rsidR="00257E8C" w:rsidRPr="0030022E" w:rsidRDefault="00257E8C" w:rsidP="0030022E">
            <w:pPr>
              <w:ind w:left="-113" w:right="-113"/>
              <w:jc w:val="center"/>
              <w:rPr>
                <w:bCs/>
              </w:rPr>
            </w:pPr>
          </w:p>
        </w:tc>
      </w:tr>
      <w:tr w:rsidR="00257E8C" w:rsidRPr="001839F5" w14:paraId="3220262A" w14:textId="77777777" w:rsidTr="0030022E">
        <w:trPr>
          <w:cantSplit/>
          <w:trHeight w:val="340"/>
        </w:trPr>
        <w:tc>
          <w:tcPr>
            <w:tcW w:w="855" w:type="pct"/>
            <w:vAlign w:val="center"/>
          </w:tcPr>
          <w:p w14:paraId="36B0D378" w14:textId="77777777" w:rsidR="00257E8C" w:rsidRPr="00130532" w:rsidRDefault="00257E8C" w:rsidP="00130532">
            <w:pPr>
              <w:spacing w:line="240" w:lineRule="exact"/>
              <w:jc w:val="center"/>
            </w:pPr>
            <w:r w:rsidRPr="00130532">
              <w:t xml:space="preserve">16.01 </w:t>
            </w:r>
          </w:p>
          <w:p w14:paraId="1F43ADCC" w14:textId="38AD6AD3" w:rsidR="00257E8C" w:rsidRPr="00130532" w:rsidRDefault="00257E8C" w:rsidP="00130532">
            <w:pPr>
              <w:spacing w:line="240" w:lineRule="exact"/>
              <w:jc w:val="center"/>
            </w:pPr>
            <w:r w:rsidRPr="00130532">
              <w:t>суббота</w:t>
            </w:r>
          </w:p>
        </w:tc>
        <w:tc>
          <w:tcPr>
            <w:tcW w:w="1037" w:type="pct"/>
            <w:vAlign w:val="center"/>
          </w:tcPr>
          <w:p w14:paraId="279021E8" w14:textId="7E1F2827" w:rsidR="00257E8C" w:rsidRPr="00130532" w:rsidRDefault="00257E8C" w:rsidP="0030022E">
            <w:pPr>
              <w:ind w:left="-57" w:right="-5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10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8533C7" w14:textId="0211C0D4" w:rsidR="00257E8C" w:rsidRPr="0030022E" w:rsidRDefault="00257E8C" w:rsidP="0030022E">
            <w:pPr>
              <w:ind w:left="-113" w:right="-113"/>
              <w:jc w:val="center"/>
              <w:rPr>
                <w:bCs/>
              </w:rPr>
            </w:pPr>
          </w:p>
        </w:tc>
      </w:tr>
      <w:tr w:rsidR="00257E8C" w:rsidRPr="001839F5" w14:paraId="44D96B85" w14:textId="77777777" w:rsidTr="0030022E">
        <w:trPr>
          <w:cantSplit/>
          <w:trHeight w:val="379"/>
        </w:trPr>
        <w:tc>
          <w:tcPr>
            <w:tcW w:w="855" w:type="pct"/>
            <w:shd w:val="clear" w:color="auto" w:fill="D9D9D9" w:themeFill="background1" w:themeFillShade="D9"/>
            <w:vAlign w:val="center"/>
          </w:tcPr>
          <w:p w14:paraId="3216FEB9" w14:textId="77777777" w:rsidR="00257E8C" w:rsidRPr="00130532" w:rsidRDefault="00257E8C" w:rsidP="00130532">
            <w:pPr>
              <w:spacing w:line="240" w:lineRule="exact"/>
              <w:jc w:val="center"/>
            </w:pPr>
            <w:r w:rsidRPr="00130532">
              <w:t xml:space="preserve">17.01 </w:t>
            </w:r>
          </w:p>
          <w:p w14:paraId="3907C8BB" w14:textId="3736C245" w:rsidR="00257E8C" w:rsidRPr="00130532" w:rsidRDefault="00257E8C" w:rsidP="00130532">
            <w:pPr>
              <w:spacing w:line="240" w:lineRule="exact"/>
              <w:jc w:val="center"/>
            </w:pPr>
            <w:r w:rsidRPr="00130532">
              <w:t>воскресенье</w:t>
            </w:r>
          </w:p>
        </w:tc>
        <w:tc>
          <w:tcPr>
            <w:tcW w:w="1037" w:type="pct"/>
            <w:shd w:val="clear" w:color="auto" w:fill="D9D9D9" w:themeFill="background1" w:themeFillShade="D9"/>
            <w:vAlign w:val="center"/>
          </w:tcPr>
          <w:p w14:paraId="240E094C" w14:textId="77777777" w:rsidR="00257E8C" w:rsidRPr="00130532" w:rsidRDefault="00257E8C" w:rsidP="0030022E">
            <w:pPr>
              <w:ind w:left="-113" w:right="-113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108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AC738A" w14:textId="5F71992C" w:rsidR="00257E8C" w:rsidRPr="0030022E" w:rsidRDefault="00257E8C" w:rsidP="0030022E">
            <w:pPr>
              <w:ind w:left="-113" w:right="-113"/>
              <w:jc w:val="center"/>
              <w:rPr>
                <w:b/>
              </w:rPr>
            </w:pPr>
          </w:p>
        </w:tc>
      </w:tr>
      <w:tr w:rsidR="00257E8C" w:rsidRPr="001839F5" w14:paraId="55847E92" w14:textId="77777777" w:rsidTr="0030022E">
        <w:trPr>
          <w:cantSplit/>
          <w:trHeight w:val="248"/>
        </w:trPr>
        <w:tc>
          <w:tcPr>
            <w:tcW w:w="855" w:type="pct"/>
            <w:shd w:val="clear" w:color="auto" w:fill="FFFFFF" w:themeFill="background1"/>
            <w:vAlign w:val="center"/>
          </w:tcPr>
          <w:p w14:paraId="66791488" w14:textId="77777777" w:rsidR="00257E8C" w:rsidRPr="00130532" w:rsidRDefault="00257E8C" w:rsidP="00130532">
            <w:pPr>
              <w:spacing w:line="240" w:lineRule="exact"/>
              <w:jc w:val="center"/>
            </w:pPr>
            <w:r w:rsidRPr="00130532">
              <w:t>18.01</w:t>
            </w:r>
          </w:p>
          <w:p w14:paraId="3B53FBB9" w14:textId="4E159B31" w:rsidR="00257E8C" w:rsidRPr="00130532" w:rsidRDefault="00257E8C" w:rsidP="00130532">
            <w:pPr>
              <w:spacing w:line="240" w:lineRule="exact"/>
              <w:jc w:val="center"/>
            </w:pPr>
            <w:r w:rsidRPr="00130532">
              <w:t xml:space="preserve">понедельник </w:t>
            </w:r>
          </w:p>
        </w:tc>
        <w:tc>
          <w:tcPr>
            <w:tcW w:w="1037" w:type="pct"/>
            <w:shd w:val="clear" w:color="auto" w:fill="FFFFFF" w:themeFill="background1"/>
            <w:vAlign w:val="center"/>
          </w:tcPr>
          <w:p w14:paraId="421F4E80" w14:textId="77777777" w:rsidR="00257E8C" w:rsidRPr="00130532" w:rsidRDefault="00257E8C" w:rsidP="0030022E">
            <w:pPr>
              <w:ind w:left="-57" w:right="-57"/>
              <w:jc w:val="center"/>
              <w:rPr>
                <w:b/>
                <w:sz w:val="26"/>
                <w:szCs w:val="26"/>
              </w:rPr>
            </w:pPr>
            <w:r w:rsidRPr="00130532">
              <w:rPr>
                <w:b/>
                <w:sz w:val="26"/>
                <w:szCs w:val="26"/>
              </w:rPr>
              <w:t>Экзамен</w:t>
            </w:r>
          </w:p>
          <w:p w14:paraId="6D6255EE" w14:textId="642FACCB" w:rsidR="00257E8C" w:rsidRPr="00130532" w:rsidRDefault="00257E8C" w:rsidP="0030022E">
            <w:pPr>
              <w:ind w:left="-113" w:right="-113"/>
              <w:jc w:val="center"/>
              <w:rPr>
                <w:b/>
                <w:spacing w:val="-4"/>
                <w:sz w:val="26"/>
                <w:szCs w:val="26"/>
                <w:lang w:val="en-US"/>
              </w:rPr>
            </w:pPr>
            <w:r w:rsidRPr="00130532">
              <w:rPr>
                <w:b/>
                <w:sz w:val="26"/>
                <w:szCs w:val="26"/>
                <w:lang w:val="en-US"/>
              </w:rPr>
              <w:t>13</w:t>
            </w:r>
            <w:r w:rsidRPr="00130532">
              <w:rPr>
                <w:b/>
                <w:sz w:val="26"/>
                <w:szCs w:val="26"/>
                <w:vertAlign w:val="superscript"/>
                <w:lang w:val="en-US"/>
              </w:rPr>
              <w:t>20</w:t>
            </w:r>
            <w:r w:rsidRPr="00130532">
              <w:rPr>
                <w:b/>
                <w:sz w:val="26"/>
                <w:szCs w:val="26"/>
              </w:rPr>
              <w:t xml:space="preserve"> час, </w:t>
            </w:r>
            <w:r w:rsidRPr="00130532">
              <w:rPr>
                <w:b/>
                <w:sz w:val="26"/>
                <w:szCs w:val="26"/>
                <w:lang w:val="en-US"/>
              </w:rPr>
              <w:t>VI</w:t>
            </w:r>
            <w:r w:rsidRPr="00130532">
              <w:rPr>
                <w:b/>
                <w:sz w:val="26"/>
                <w:szCs w:val="26"/>
              </w:rPr>
              <w:t xml:space="preserve">- </w:t>
            </w:r>
            <w:r w:rsidR="00A41093" w:rsidRPr="00130532">
              <w:rPr>
                <w:b/>
                <w:sz w:val="26"/>
                <w:szCs w:val="26"/>
                <w:lang w:val="en-US"/>
              </w:rPr>
              <w:t>606</w:t>
            </w:r>
          </w:p>
        </w:tc>
        <w:tc>
          <w:tcPr>
            <w:tcW w:w="3108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9DEFB0" w14:textId="18ABA3BB" w:rsidR="00257E8C" w:rsidRPr="0030022E" w:rsidRDefault="00257E8C" w:rsidP="0030022E">
            <w:pPr>
              <w:ind w:left="-113" w:right="-113"/>
              <w:jc w:val="center"/>
              <w:rPr>
                <w:b/>
                <w:caps/>
              </w:rPr>
            </w:pPr>
            <w:r w:rsidRPr="0030022E">
              <w:rPr>
                <w:b/>
              </w:rPr>
              <w:t>Б.1.В.09. ТЕХНОЛОГИИ ВОЗВЕДЕНИЯ ОБЪЕКТОВ</w:t>
            </w:r>
            <w:r w:rsidRPr="0030022E">
              <w:rPr>
                <w:b/>
                <w:caps/>
              </w:rPr>
              <w:t xml:space="preserve"> ПОВЫШЕННОЙ ОТВЕТСТВЕННОСТИ</w:t>
            </w:r>
          </w:p>
          <w:p w14:paraId="1FECABB8" w14:textId="53011B50" w:rsidR="00257E8C" w:rsidRPr="0030022E" w:rsidRDefault="00257E8C" w:rsidP="0030022E">
            <w:pPr>
              <w:ind w:left="-113" w:right="-113"/>
              <w:jc w:val="center"/>
              <w:rPr>
                <w:b/>
                <w:spacing w:val="-4"/>
              </w:rPr>
            </w:pPr>
            <w:proofErr w:type="spellStart"/>
            <w:r w:rsidRPr="0030022E">
              <w:rPr>
                <w:bCs/>
              </w:rPr>
              <w:t>Хряпченкова</w:t>
            </w:r>
            <w:proofErr w:type="spellEnd"/>
            <w:r w:rsidRPr="0030022E">
              <w:rPr>
                <w:bCs/>
              </w:rPr>
              <w:t xml:space="preserve"> Ирина Николаевна</w:t>
            </w:r>
          </w:p>
        </w:tc>
      </w:tr>
    </w:tbl>
    <w:p w14:paraId="66C1BE38" w14:textId="77777777" w:rsidR="00130532" w:rsidRPr="00130532" w:rsidRDefault="00130532" w:rsidP="000E5E48">
      <w:pPr>
        <w:pStyle w:val="a3"/>
        <w:spacing w:line="240" w:lineRule="auto"/>
        <w:jc w:val="left"/>
        <w:rPr>
          <w:sz w:val="12"/>
          <w:szCs w:val="12"/>
        </w:rPr>
      </w:pPr>
      <w:bookmarkStart w:id="0" w:name="_GoBack"/>
      <w:bookmarkEnd w:id="0"/>
    </w:p>
    <w:p w14:paraId="0F391738" w14:textId="24763AFD" w:rsidR="00431283" w:rsidRDefault="005E7474" w:rsidP="000E5E48">
      <w:pPr>
        <w:pStyle w:val="a3"/>
        <w:spacing w:line="240" w:lineRule="auto"/>
        <w:jc w:val="left"/>
        <w:rPr>
          <w:b/>
          <w:sz w:val="24"/>
          <w:szCs w:val="24"/>
        </w:rPr>
      </w:pPr>
      <w:r w:rsidRPr="003F5857">
        <w:rPr>
          <w:sz w:val="26"/>
          <w:szCs w:val="26"/>
        </w:rPr>
        <w:t xml:space="preserve">Декан ИСФ                                                                                                </w:t>
      </w:r>
      <w:r>
        <w:rPr>
          <w:sz w:val="26"/>
          <w:szCs w:val="26"/>
        </w:rPr>
        <w:t xml:space="preserve">             </w:t>
      </w:r>
      <w:r w:rsidRPr="003F5857">
        <w:rPr>
          <w:sz w:val="26"/>
          <w:szCs w:val="26"/>
        </w:rPr>
        <w:t xml:space="preserve">        О.Б. Кондрашкин</w:t>
      </w:r>
      <w:r w:rsidRPr="00AC6FC2">
        <w:rPr>
          <w:b/>
          <w:sz w:val="24"/>
          <w:szCs w:val="24"/>
        </w:rPr>
        <w:t xml:space="preserve"> </w:t>
      </w:r>
    </w:p>
    <w:sectPr w:rsidR="00431283" w:rsidSect="00F942AC">
      <w:pgSz w:w="11907" w:h="16840" w:code="9"/>
      <w:pgMar w:top="510" w:right="340" w:bottom="425" w:left="3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374897" w14:textId="77777777" w:rsidR="00EA36E1" w:rsidRDefault="00EA36E1" w:rsidP="00ED3B85">
      <w:r>
        <w:separator/>
      </w:r>
    </w:p>
  </w:endnote>
  <w:endnote w:type="continuationSeparator" w:id="0">
    <w:p w14:paraId="3D09E019" w14:textId="77777777" w:rsidR="00EA36E1" w:rsidRDefault="00EA36E1" w:rsidP="00ED3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EE47F7" w14:textId="77777777" w:rsidR="00EA36E1" w:rsidRDefault="00EA36E1" w:rsidP="00ED3B85">
      <w:r>
        <w:separator/>
      </w:r>
    </w:p>
  </w:footnote>
  <w:footnote w:type="continuationSeparator" w:id="0">
    <w:p w14:paraId="0B3EEC60" w14:textId="77777777" w:rsidR="00EA36E1" w:rsidRDefault="00EA36E1" w:rsidP="00ED3B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B35"/>
    <w:rsid w:val="000016D1"/>
    <w:rsid w:val="00005A54"/>
    <w:rsid w:val="00012BB6"/>
    <w:rsid w:val="00017BC5"/>
    <w:rsid w:val="00020729"/>
    <w:rsid w:val="00023A35"/>
    <w:rsid w:val="00026AFD"/>
    <w:rsid w:val="0003033F"/>
    <w:rsid w:val="0004160F"/>
    <w:rsid w:val="000418E1"/>
    <w:rsid w:val="000447A5"/>
    <w:rsid w:val="00052578"/>
    <w:rsid w:val="000706CD"/>
    <w:rsid w:val="0008645D"/>
    <w:rsid w:val="00090FA7"/>
    <w:rsid w:val="0009630A"/>
    <w:rsid w:val="000A77BB"/>
    <w:rsid w:val="000B0EBE"/>
    <w:rsid w:val="000B3AA3"/>
    <w:rsid w:val="000B4FD5"/>
    <w:rsid w:val="000B554E"/>
    <w:rsid w:val="000C705B"/>
    <w:rsid w:val="000D714B"/>
    <w:rsid w:val="000E1D5A"/>
    <w:rsid w:val="000E2027"/>
    <w:rsid w:val="000E2364"/>
    <w:rsid w:val="000E4985"/>
    <w:rsid w:val="000E5E48"/>
    <w:rsid w:val="000E5FE0"/>
    <w:rsid w:val="000F07BF"/>
    <w:rsid w:val="000F13AB"/>
    <w:rsid w:val="000F716E"/>
    <w:rsid w:val="001064C1"/>
    <w:rsid w:val="00117C3F"/>
    <w:rsid w:val="0012153E"/>
    <w:rsid w:val="0012198D"/>
    <w:rsid w:val="00122BD1"/>
    <w:rsid w:val="001244C9"/>
    <w:rsid w:val="001252D6"/>
    <w:rsid w:val="0012575F"/>
    <w:rsid w:val="00130532"/>
    <w:rsid w:val="00131710"/>
    <w:rsid w:val="0013187F"/>
    <w:rsid w:val="00135B23"/>
    <w:rsid w:val="00140735"/>
    <w:rsid w:val="00144478"/>
    <w:rsid w:val="00164517"/>
    <w:rsid w:val="001655BA"/>
    <w:rsid w:val="00166A58"/>
    <w:rsid w:val="00167752"/>
    <w:rsid w:val="00183398"/>
    <w:rsid w:val="001839F5"/>
    <w:rsid w:val="0018577E"/>
    <w:rsid w:val="0018617C"/>
    <w:rsid w:val="00187FC9"/>
    <w:rsid w:val="001929B2"/>
    <w:rsid w:val="001A1854"/>
    <w:rsid w:val="001A6F34"/>
    <w:rsid w:val="001B357E"/>
    <w:rsid w:val="001B6BAC"/>
    <w:rsid w:val="001C200A"/>
    <w:rsid w:val="001D2E28"/>
    <w:rsid w:val="001D38EC"/>
    <w:rsid w:val="001E2A7B"/>
    <w:rsid w:val="001F0802"/>
    <w:rsid w:val="001F79FF"/>
    <w:rsid w:val="002053EB"/>
    <w:rsid w:val="00205EA5"/>
    <w:rsid w:val="00206EB6"/>
    <w:rsid w:val="00222F5B"/>
    <w:rsid w:val="00223B22"/>
    <w:rsid w:val="00231C88"/>
    <w:rsid w:val="002339D1"/>
    <w:rsid w:val="00237A40"/>
    <w:rsid w:val="00237C76"/>
    <w:rsid w:val="00240441"/>
    <w:rsid w:val="0024666F"/>
    <w:rsid w:val="00257E8C"/>
    <w:rsid w:val="00263C5F"/>
    <w:rsid w:val="00266DC0"/>
    <w:rsid w:val="0026752B"/>
    <w:rsid w:val="0027004C"/>
    <w:rsid w:val="00270E4F"/>
    <w:rsid w:val="00284BE7"/>
    <w:rsid w:val="002906D7"/>
    <w:rsid w:val="002907C0"/>
    <w:rsid w:val="00291674"/>
    <w:rsid w:val="00295BF3"/>
    <w:rsid w:val="002A39D6"/>
    <w:rsid w:val="002A4085"/>
    <w:rsid w:val="002C0BFA"/>
    <w:rsid w:val="002C1497"/>
    <w:rsid w:val="002C403B"/>
    <w:rsid w:val="002C55A6"/>
    <w:rsid w:val="002C7D26"/>
    <w:rsid w:val="002D2521"/>
    <w:rsid w:val="002E0803"/>
    <w:rsid w:val="002E1E14"/>
    <w:rsid w:val="002E5F1A"/>
    <w:rsid w:val="002F11FF"/>
    <w:rsid w:val="0030022E"/>
    <w:rsid w:val="00307916"/>
    <w:rsid w:val="003100EA"/>
    <w:rsid w:val="003121F8"/>
    <w:rsid w:val="00312EDB"/>
    <w:rsid w:val="0031682D"/>
    <w:rsid w:val="0032185D"/>
    <w:rsid w:val="003259E2"/>
    <w:rsid w:val="00326AE8"/>
    <w:rsid w:val="00335260"/>
    <w:rsid w:val="003425F8"/>
    <w:rsid w:val="00345CA1"/>
    <w:rsid w:val="00357DD4"/>
    <w:rsid w:val="003717EB"/>
    <w:rsid w:val="00374CF0"/>
    <w:rsid w:val="00375453"/>
    <w:rsid w:val="00377B53"/>
    <w:rsid w:val="003849C0"/>
    <w:rsid w:val="00387226"/>
    <w:rsid w:val="00393E82"/>
    <w:rsid w:val="00394D00"/>
    <w:rsid w:val="00394D2D"/>
    <w:rsid w:val="003A257F"/>
    <w:rsid w:val="003A3026"/>
    <w:rsid w:val="003A7E4C"/>
    <w:rsid w:val="003B527E"/>
    <w:rsid w:val="003C1221"/>
    <w:rsid w:val="003C20F4"/>
    <w:rsid w:val="003C546C"/>
    <w:rsid w:val="003C6F77"/>
    <w:rsid w:val="003D1EB6"/>
    <w:rsid w:val="003D5811"/>
    <w:rsid w:val="003E17F8"/>
    <w:rsid w:val="003E4D0A"/>
    <w:rsid w:val="003E5B26"/>
    <w:rsid w:val="003E6919"/>
    <w:rsid w:val="003F5857"/>
    <w:rsid w:val="004031F5"/>
    <w:rsid w:val="00404E2D"/>
    <w:rsid w:val="004077EF"/>
    <w:rsid w:val="004179C6"/>
    <w:rsid w:val="00430C6A"/>
    <w:rsid w:val="00431283"/>
    <w:rsid w:val="00432DDC"/>
    <w:rsid w:val="00437B80"/>
    <w:rsid w:val="004470AD"/>
    <w:rsid w:val="00466C1A"/>
    <w:rsid w:val="004748C2"/>
    <w:rsid w:val="0048090B"/>
    <w:rsid w:val="0048192E"/>
    <w:rsid w:val="00485B84"/>
    <w:rsid w:val="00490CA4"/>
    <w:rsid w:val="00495D4A"/>
    <w:rsid w:val="00495F05"/>
    <w:rsid w:val="00496154"/>
    <w:rsid w:val="004A2D04"/>
    <w:rsid w:val="004B39E4"/>
    <w:rsid w:val="004B692D"/>
    <w:rsid w:val="004C17AC"/>
    <w:rsid w:val="004C7E06"/>
    <w:rsid w:val="004D086F"/>
    <w:rsid w:val="004F3005"/>
    <w:rsid w:val="00502E3C"/>
    <w:rsid w:val="00510AE8"/>
    <w:rsid w:val="005132F9"/>
    <w:rsid w:val="00516115"/>
    <w:rsid w:val="0052196C"/>
    <w:rsid w:val="00532C26"/>
    <w:rsid w:val="00532ED9"/>
    <w:rsid w:val="005405ED"/>
    <w:rsid w:val="00570282"/>
    <w:rsid w:val="00573F1B"/>
    <w:rsid w:val="00576C08"/>
    <w:rsid w:val="005837CC"/>
    <w:rsid w:val="00585104"/>
    <w:rsid w:val="00592EF9"/>
    <w:rsid w:val="0059789D"/>
    <w:rsid w:val="005A4E97"/>
    <w:rsid w:val="005A5F18"/>
    <w:rsid w:val="005B5F99"/>
    <w:rsid w:val="005B7C54"/>
    <w:rsid w:val="005C28AD"/>
    <w:rsid w:val="005D2F8D"/>
    <w:rsid w:val="005E0D1B"/>
    <w:rsid w:val="005E7474"/>
    <w:rsid w:val="00620F70"/>
    <w:rsid w:val="006213BD"/>
    <w:rsid w:val="00623F89"/>
    <w:rsid w:val="00626534"/>
    <w:rsid w:val="0063590B"/>
    <w:rsid w:val="00646C05"/>
    <w:rsid w:val="00653E2E"/>
    <w:rsid w:val="00661B92"/>
    <w:rsid w:val="00673399"/>
    <w:rsid w:val="00673402"/>
    <w:rsid w:val="006839CC"/>
    <w:rsid w:val="006932BD"/>
    <w:rsid w:val="006947B3"/>
    <w:rsid w:val="00694A16"/>
    <w:rsid w:val="006A4F29"/>
    <w:rsid w:val="006A799D"/>
    <w:rsid w:val="006B037A"/>
    <w:rsid w:val="006B5B8E"/>
    <w:rsid w:val="006C1511"/>
    <w:rsid w:val="006D29CE"/>
    <w:rsid w:val="006D4060"/>
    <w:rsid w:val="006E0A3D"/>
    <w:rsid w:val="006E3F39"/>
    <w:rsid w:val="006F6021"/>
    <w:rsid w:val="006F7C8E"/>
    <w:rsid w:val="0071050D"/>
    <w:rsid w:val="00720A99"/>
    <w:rsid w:val="00720DAA"/>
    <w:rsid w:val="00732B6E"/>
    <w:rsid w:val="007337CE"/>
    <w:rsid w:val="0073596B"/>
    <w:rsid w:val="00737798"/>
    <w:rsid w:val="007377E7"/>
    <w:rsid w:val="00752F85"/>
    <w:rsid w:val="00754CAC"/>
    <w:rsid w:val="007554B5"/>
    <w:rsid w:val="00755583"/>
    <w:rsid w:val="00764D4E"/>
    <w:rsid w:val="007705FE"/>
    <w:rsid w:val="00774F1A"/>
    <w:rsid w:val="00775AFF"/>
    <w:rsid w:val="00777E49"/>
    <w:rsid w:val="00777FE7"/>
    <w:rsid w:val="0078163C"/>
    <w:rsid w:val="00782588"/>
    <w:rsid w:val="007826B1"/>
    <w:rsid w:val="00783148"/>
    <w:rsid w:val="0079368D"/>
    <w:rsid w:val="00794BE5"/>
    <w:rsid w:val="00794D44"/>
    <w:rsid w:val="007A42F8"/>
    <w:rsid w:val="007A75E7"/>
    <w:rsid w:val="007B024C"/>
    <w:rsid w:val="007D6FDA"/>
    <w:rsid w:val="007E1D51"/>
    <w:rsid w:val="007E29F1"/>
    <w:rsid w:val="007E3031"/>
    <w:rsid w:val="007E3E8C"/>
    <w:rsid w:val="007E43D5"/>
    <w:rsid w:val="007E44E6"/>
    <w:rsid w:val="007E54E1"/>
    <w:rsid w:val="008030A5"/>
    <w:rsid w:val="00803EFA"/>
    <w:rsid w:val="00805B91"/>
    <w:rsid w:val="008112DA"/>
    <w:rsid w:val="00815257"/>
    <w:rsid w:val="0081742D"/>
    <w:rsid w:val="008248DE"/>
    <w:rsid w:val="008534C5"/>
    <w:rsid w:val="00854D63"/>
    <w:rsid w:val="0085506B"/>
    <w:rsid w:val="00857108"/>
    <w:rsid w:val="00861029"/>
    <w:rsid w:val="0086216C"/>
    <w:rsid w:val="0086671E"/>
    <w:rsid w:val="00866D8E"/>
    <w:rsid w:val="00874144"/>
    <w:rsid w:val="00881B71"/>
    <w:rsid w:val="00882995"/>
    <w:rsid w:val="00883C79"/>
    <w:rsid w:val="0088666B"/>
    <w:rsid w:val="008A073B"/>
    <w:rsid w:val="008A0EBF"/>
    <w:rsid w:val="008A2807"/>
    <w:rsid w:val="008A327B"/>
    <w:rsid w:val="008A3872"/>
    <w:rsid w:val="008A407E"/>
    <w:rsid w:val="008B7E68"/>
    <w:rsid w:val="008C1F77"/>
    <w:rsid w:val="008D29FC"/>
    <w:rsid w:val="008D72D7"/>
    <w:rsid w:val="008F4414"/>
    <w:rsid w:val="00900A1D"/>
    <w:rsid w:val="009076D5"/>
    <w:rsid w:val="00912E63"/>
    <w:rsid w:val="00916C3E"/>
    <w:rsid w:val="00933788"/>
    <w:rsid w:val="009375ED"/>
    <w:rsid w:val="009553AD"/>
    <w:rsid w:val="009607A0"/>
    <w:rsid w:val="00960A65"/>
    <w:rsid w:val="00961679"/>
    <w:rsid w:val="00966A11"/>
    <w:rsid w:val="00972760"/>
    <w:rsid w:val="0097325B"/>
    <w:rsid w:val="00975571"/>
    <w:rsid w:val="00977951"/>
    <w:rsid w:val="0098174D"/>
    <w:rsid w:val="00984FF6"/>
    <w:rsid w:val="0098543B"/>
    <w:rsid w:val="00986AA7"/>
    <w:rsid w:val="00991B1B"/>
    <w:rsid w:val="0099503F"/>
    <w:rsid w:val="0099606E"/>
    <w:rsid w:val="009A7D2C"/>
    <w:rsid w:val="009B17BF"/>
    <w:rsid w:val="009C1E85"/>
    <w:rsid w:val="009C1EBE"/>
    <w:rsid w:val="009C7082"/>
    <w:rsid w:val="009D7BF9"/>
    <w:rsid w:val="009E7E37"/>
    <w:rsid w:val="009F6F3D"/>
    <w:rsid w:val="00A01256"/>
    <w:rsid w:val="00A0304C"/>
    <w:rsid w:val="00A12DC2"/>
    <w:rsid w:val="00A15AF3"/>
    <w:rsid w:val="00A173F9"/>
    <w:rsid w:val="00A2013E"/>
    <w:rsid w:val="00A27FB5"/>
    <w:rsid w:val="00A4005C"/>
    <w:rsid w:val="00A41093"/>
    <w:rsid w:val="00A4141E"/>
    <w:rsid w:val="00A5048A"/>
    <w:rsid w:val="00A566B6"/>
    <w:rsid w:val="00A70338"/>
    <w:rsid w:val="00A74F66"/>
    <w:rsid w:val="00A773E4"/>
    <w:rsid w:val="00A80B9C"/>
    <w:rsid w:val="00A823FF"/>
    <w:rsid w:val="00A826CE"/>
    <w:rsid w:val="00A9384E"/>
    <w:rsid w:val="00AA2CCF"/>
    <w:rsid w:val="00AA4BB5"/>
    <w:rsid w:val="00AB1E80"/>
    <w:rsid w:val="00AB6B64"/>
    <w:rsid w:val="00AC0532"/>
    <w:rsid w:val="00AC6E1C"/>
    <w:rsid w:val="00AC6FC2"/>
    <w:rsid w:val="00AE3A08"/>
    <w:rsid w:val="00AE3A0F"/>
    <w:rsid w:val="00AF7BF4"/>
    <w:rsid w:val="00B10DE5"/>
    <w:rsid w:val="00B16C0D"/>
    <w:rsid w:val="00B20C1F"/>
    <w:rsid w:val="00B45598"/>
    <w:rsid w:val="00B47CC1"/>
    <w:rsid w:val="00B524C2"/>
    <w:rsid w:val="00B546A9"/>
    <w:rsid w:val="00B55CEF"/>
    <w:rsid w:val="00B6261C"/>
    <w:rsid w:val="00B73CA4"/>
    <w:rsid w:val="00B7525D"/>
    <w:rsid w:val="00B81844"/>
    <w:rsid w:val="00B853A3"/>
    <w:rsid w:val="00B87724"/>
    <w:rsid w:val="00B9139A"/>
    <w:rsid w:val="00B95727"/>
    <w:rsid w:val="00BA446E"/>
    <w:rsid w:val="00BA5EA7"/>
    <w:rsid w:val="00BB2592"/>
    <w:rsid w:val="00BB38CC"/>
    <w:rsid w:val="00BB4180"/>
    <w:rsid w:val="00BB6B09"/>
    <w:rsid w:val="00BB739D"/>
    <w:rsid w:val="00BC0B00"/>
    <w:rsid w:val="00BC61BD"/>
    <w:rsid w:val="00BC63FC"/>
    <w:rsid w:val="00BC659F"/>
    <w:rsid w:val="00BC6BBD"/>
    <w:rsid w:val="00BF1929"/>
    <w:rsid w:val="00BF43EF"/>
    <w:rsid w:val="00C0772A"/>
    <w:rsid w:val="00C15112"/>
    <w:rsid w:val="00C228E8"/>
    <w:rsid w:val="00C23DA0"/>
    <w:rsid w:val="00C24E49"/>
    <w:rsid w:val="00C26237"/>
    <w:rsid w:val="00C2654E"/>
    <w:rsid w:val="00C32E2B"/>
    <w:rsid w:val="00C33369"/>
    <w:rsid w:val="00C3527A"/>
    <w:rsid w:val="00C36AE6"/>
    <w:rsid w:val="00C405F9"/>
    <w:rsid w:val="00C50807"/>
    <w:rsid w:val="00C5143A"/>
    <w:rsid w:val="00C63BFF"/>
    <w:rsid w:val="00C659EF"/>
    <w:rsid w:val="00C77A32"/>
    <w:rsid w:val="00C84E7A"/>
    <w:rsid w:val="00C87035"/>
    <w:rsid w:val="00C90F35"/>
    <w:rsid w:val="00C91EC5"/>
    <w:rsid w:val="00C95B35"/>
    <w:rsid w:val="00CA19C8"/>
    <w:rsid w:val="00CB4DA8"/>
    <w:rsid w:val="00CB5842"/>
    <w:rsid w:val="00CB5F05"/>
    <w:rsid w:val="00CB677B"/>
    <w:rsid w:val="00CB69E6"/>
    <w:rsid w:val="00CC119D"/>
    <w:rsid w:val="00CC7434"/>
    <w:rsid w:val="00CD6377"/>
    <w:rsid w:val="00CE121F"/>
    <w:rsid w:val="00CE5284"/>
    <w:rsid w:val="00CE7D3D"/>
    <w:rsid w:val="00CF099B"/>
    <w:rsid w:val="00CF46E1"/>
    <w:rsid w:val="00CF4F2E"/>
    <w:rsid w:val="00D00021"/>
    <w:rsid w:val="00D0148D"/>
    <w:rsid w:val="00D050F9"/>
    <w:rsid w:val="00D05112"/>
    <w:rsid w:val="00D11195"/>
    <w:rsid w:val="00D204D0"/>
    <w:rsid w:val="00D22359"/>
    <w:rsid w:val="00D3247F"/>
    <w:rsid w:val="00D341EE"/>
    <w:rsid w:val="00D416AF"/>
    <w:rsid w:val="00D475EF"/>
    <w:rsid w:val="00D84D95"/>
    <w:rsid w:val="00D9677C"/>
    <w:rsid w:val="00DA3A9B"/>
    <w:rsid w:val="00DB304D"/>
    <w:rsid w:val="00DC10BE"/>
    <w:rsid w:val="00DC20A2"/>
    <w:rsid w:val="00DC7A81"/>
    <w:rsid w:val="00DD1F17"/>
    <w:rsid w:val="00DD2561"/>
    <w:rsid w:val="00DD495A"/>
    <w:rsid w:val="00DE37C6"/>
    <w:rsid w:val="00DE6CE2"/>
    <w:rsid w:val="00DF410E"/>
    <w:rsid w:val="00DF6326"/>
    <w:rsid w:val="00E02AF3"/>
    <w:rsid w:val="00E10BAB"/>
    <w:rsid w:val="00E115D0"/>
    <w:rsid w:val="00E14591"/>
    <w:rsid w:val="00E16FB7"/>
    <w:rsid w:val="00E21D46"/>
    <w:rsid w:val="00E224AE"/>
    <w:rsid w:val="00E229EF"/>
    <w:rsid w:val="00E255DA"/>
    <w:rsid w:val="00E35737"/>
    <w:rsid w:val="00E4248F"/>
    <w:rsid w:val="00E42CFC"/>
    <w:rsid w:val="00E438D4"/>
    <w:rsid w:val="00E43EE0"/>
    <w:rsid w:val="00E51BE8"/>
    <w:rsid w:val="00E54632"/>
    <w:rsid w:val="00E57F75"/>
    <w:rsid w:val="00E627E4"/>
    <w:rsid w:val="00E63D6D"/>
    <w:rsid w:val="00E819A4"/>
    <w:rsid w:val="00E82DF6"/>
    <w:rsid w:val="00E930AB"/>
    <w:rsid w:val="00E943C8"/>
    <w:rsid w:val="00E96252"/>
    <w:rsid w:val="00EA1288"/>
    <w:rsid w:val="00EA36E1"/>
    <w:rsid w:val="00EA3843"/>
    <w:rsid w:val="00EA3B42"/>
    <w:rsid w:val="00EA5305"/>
    <w:rsid w:val="00EB03F2"/>
    <w:rsid w:val="00ED3419"/>
    <w:rsid w:val="00ED3B85"/>
    <w:rsid w:val="00EE4803"/>
    <w:rsid w:val="00EE641C"/>
    <w:rsid w:val="00EF01C9"/>
    <w:rsid w:val="00EF6708"/>
    <w:rsid w:val="00EF6BF8"/>
    <w:rsid w:val="00F00DE7"/>
    <w:rsid w:val="00F02970"/>
    <w:rsid w:val="00F15ED2"/>
    <w:rsid w:val="00F1799D"/>
    <w:rsid w:val="00F22B8A"/>
    <w:rsid w:val="00F25480"/>
    <w:rsid w:val="00F269FF"/>
    <w:rsid w:val="00F304CC"/>
    <w:rsid w:val="00F35798"/>
    <w:rsid w:val="00F556BB"/>
    <w:rsid w:val="00F778B9"/>
    <w:rsid w:val="00F77DD2"/>
    <w:rsid w:val="00F81AF5"/>
    <w:rsid w:val="00F81BF9"/>
    <w:rsid w:val="00F8790E"/>
    <w:rsid w:val="00F91E35"/>
    <w:rsid w:val="00F942AC"/>
    <w:rsid w:val="00F94745"/>
    <w:rsid w:val="00F9701A"/>
    <w:rsid w:val="00FA4183"/>
    <w:rsid w:val="00FA6A5A"/>
    <w:rsid w:val="00FB716C"/>
    <w:rsid w:val="00FB7485"/>
    <w:rsid w:val="00FC4114"/>
    <w:rsid w:val="00FC4F54"/>
    <w:rsid w:val="00FD4A98"/>
    <w:rsid w:val="00FD6BA9"/>
    <w:rsid w:val="00FE5674"/>
    <w:rsid w:val="00FE71C5"/>
    <w:rsid w:val="00FF164C"/>
    <w:rsid w:val="00FF2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A35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1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95B35"/>
    <w:pPr>
      <w:keepNext/>
      <w:jc w:val="center"/>
      <w:outlineLvl w:val="3"/>
    </w:pPr>
    <w:rPr>
      <w:b/>
      <w:sz w:val="36"/>
    </w:rPr>
  </w:style>
  <w:style w:type="paragraph" w:styleId="5">
    <w:name w:val="heading 5"/>
    <w:basedOn w:val="a"/>
    <w:next w:val="a"/>
    <w:link w:val="50"/>
    <w:qFormat/>
    <w:rsid w:val="00C95B35"/>
    <w:pPr>
      <w:keepNext/>
      <w:ind w:left="1416" w:firstLine="708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95B35"/>
    <w:rPr>
      <w:rFonts w:ascii="Times New Roman" w:eastAsia="Times New Roman" w:hAnsi="Times New Roman" w:cs="Times New Roman"/>
      <w:b/>
      <w:sz w:val="36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C95B3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95B35"/>
    <w:pPr>
      <w:widowControl w:val="0"/>
      <w:spacing w:line="360" w:lineRule="auto"/>
      <w:jc w:val="center"/>
    </w:pPr>
    <w:rPr>
      <w:sz w:val="36"/>
      <w:szCs w:val="20"/>
    </w:rPr>
  </w:style>
  <w:style w:type="character" w:customStyle="1" w:styleId="a4">
    <w:name w:val="Название Знак"/>
    <w:basedOn w:val="a0"/>
    <w:link w:val="a3"/>
    <w:rsid w:val="00C95B35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">
    <w:name w:val="Body Text 2"/>
    <w:basedOn w:val="a"/>
    <w:link w:val="20"/>
    <w:rsid w:val="00C95B35"/>
    <w:pPr>
      <w:widowControl w:val="0"/>
      <w:jc w:val="center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C95B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61B9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1B92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ED3B8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D3B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D3B8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D3B8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1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95B35"/>
    <w:pPr>
      <w:keepNext/>
      <w:jc w:val="center"/>
      <w:outlineLvl w:val="3"/>
    </w:pPr>
    <w:rPr>
      <w:b/>
      <w:sz w:val="36"/>
    </w:rPr>
  </w:style>
  <w:style w:type="paragraph" w:styleId="5">
    <w:name w:val="heading 5"/>
    <w:basedOn w:val="a"/>
    <w:next w:val="a"/>
    <w:link w:val="50"/>
    <w:qFormat/>
    <w:rsid w:val="00C95B35"/>
    <w:pPr>
      <w:keepNext/>
      <w:ind w:left="1416" w:firstLine="708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95B35"/>
    <w:rPr>
      <w:rFonts w:ascii="Times New Roman" w:eastAsia="Times New Roman" w:hAnsi="Times New Roman" w:cs="Times New Roman"/>
      <w:b/>
      <w:sz w:val="36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C95B3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95B35"/>
    <w:pPr>
      <w:widowControl w:val="0"/>
      <w:spacing w:line="360" w:lineRule="auto"/>
      <w:jc w:val="center"/>
    </w:pPr>
    <w:rPr>
      <w:sz w:val="36"/>
      <w:szCs w:val="20"/>
    </w:rPr>
  </w:style>
  <w:style w:type="character" w:customStyle="1" w:styleId="a4">
    <w:name w:val="Название Знак"/>
    <w:basedOn w:val="a0"/>
    <w:link w:val="a3"/>
    <w:rsid w:val="00C95B35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">
    <w:name w:val="Body Text 2"/>
    <w:basedOn w:val="a"/>
    <w:link w:val="20"/>
    <w:rsid w:val="00C95B35"/>
    <w:pPr>
      <w:widowControl w:val="0"/>
      <w:jc w:val="center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C95B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61B9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1B92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ED3B8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D3B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D3B8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D3B8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DBA30-DA52-405C-823F-F4007D89A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DE9BEE99.dotm</Template>
  <TotalTime>114</TotalTime>
  <Pages>2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ННГАСУ</Company>
  <LinksUpToDate>false</LinksUpToDate>
  <CharactersWithSpaces>4181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Сучкова Елена Олеговна</dc:creator>
  <cp:keywords/>
  <dc:description/>
  <cp:lastModifiedBy>Луканова Елена Александровна</cp:lastModifiedBy>
  <cp:revision>33</cp:revision>
  <cp:lastPrinted>2024-11-21T08:04:00Z</cp:lastPrinted>
  <dcterms:created xsi:type="dcterms:W3CDTF">2024-11-21T07:10:00Z</dcterms:created>
  <dcterms:modified xsi:type="dcterms:W3CDTF">2026-10-13T11:09:00Z</dcterms:modified>
</cp:coreProperties>
</file>