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8720EA" w14:textId="5880F5B7" w:rsidR="00833BA3" w:rsidRDefault="00833BA3" w:rsidP="00833BA3">
      <w:pPr>
        <w:pStyle w:val="a3"/>
        <w:spacing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</w:t>
      </w:r>
      <w:r w:rsidR="0011535D">
        <w:rPr>
          <w:b/>
          <w:sz w:val="24"/>
          <w:szCs w:val="24"/>
        </w:rPr>
        <w:t xml:space="preserve">                                                                             </w:t>
      </w:r>
      <w:r>
        <w:rPr>
          <w:b/>
          <w:sz w:val="24"/>
          <w:szCs w:val="24"/>
        </w:rPr>
        <w:t xml:space="preserve"> </w:t>
      </w:r>
      <w:r w:rsidRPr="00AC6FC2">
        <w:rPr>
          <w:b/>
          <w:sz w:val="24"/>
          <w:szCs w:val="24"/>
        </w:rPr>
        <w:t>УТВЕРЖДАЮ</w:t>
      </w:r>
    </w:p>
    <w:p w14:paraId="05066F0D" w14:textId="77777777" w:rsidR="00833BA3" w:rsidRPr="000447A5" w:rsidRDefault="00833BA3" w:rsidP="00833BA3">
      <w:pPr>
        <w:pStyle w:val="a3"/>
        <w:spacing w:line="240" w:lineRule="auto"/>
        <w:jc w:val="left"/>
        <w:rPr>
          <w:b/>
          <w:sz w:val="16"/>
          <w:szCs w:val="16"/>
        </w:rPr>
      </w:pPr>
    </w:p>
    <w:p w14:paraId="665F49B7" w14:textId="274652C2" w:rsidR="0011535D" w:rsidRDefault="00833BA3" w:rsidP="00833BA3">
      <w:pPr>
        <w:pStyle w:val="a3"/>
        <w:spacing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</w:t>
      </w:r>
      <w:r w:rsidR="0011535D">
        <w:rPr>
          <w:b/>
          <w:sz w:val="24"/>
          <w:szCs w:val="24"/>
        </w:rPr>
        <w:t xml:space="preserve">                                                  </w:t>
      </w:r>
      <w:r>
        <w:rPr>
          <w:b/>
          <w:sz w:val="24"/>
          <w:szCs w:val="24"/>
        </w:rPr>
        <w:t>П</w:t>
      </w:r>
      <w:r w:rsidRPr="00AC6FC2">
        <w:rPr>
          <w:b/>
          <w:sz w:val="24"/>
          <w:szCs w:val="24"/>
        </w:rPr>
        <w:t>роректор по учебной работе</w:t>
      </w:r>
    </w:p>
    <w:p w14:paraId="62DF087B" w14:textId="709BE252" w:rsidR="00833BA3" w:rsidRDefault="00833BA3" w:rsidP="00833BA3">
      <w:pPr>
        <w:pStyle w:val="a3"/>
        <w:spacing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11535D">
        <w:rPr>
          <w:b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AC6FC2">
        <w:rPr>
          <w:b/>
          <w:sz w:val="24"/>
          <w:szCs w:val="24"/>
        </w:rPr>
        <w:t xml:space="preserve">_____________ А.А. </w:t>
      </w:r>
      <w:proofErr w:type="spellStart"/>
      <w:r w:rsidRPr="00AC6FC2">
        <w:rPr>
          <w:b/>
          <w:sz w:val="24"/>
          <w:szCs w:val="24"/>
        </w:rPr>
        <w:t>Гордин</w:t>
      </w:r>
      <w:proofErr w:type="spellEnd"/>
    </w:p>
    <w:p w14:paraId="215550D2" w14:textId="77777777" w:rsidR="00833BA3" w:rsidRPr="009553AD" w:rsidRDefault="00833BA3" w:rsidP="00833BA3">
      <w:pPr>
        <w:pStyle w:val="a3"/>
        <w:spacing w:line="240" w:lineRule="auto"/>
        <w:jc w:val="left"/>
        <w:rPr>
          <w:b/>
          <w:sz w:val="8"/>
          <w:szCs w:val="8"/>
        </w:rPr>
      </w:pPr>
    </w:p>
    <w:p w14:paraId="610A3E9C" w14:textId="520EB825" w:rsidR="00833BA3" w:rsidRPr="00AC6FC2" w:rsidRDefault="00833BA3" w:rsidP="00833BA3">
      <w:pPr>
        <w:pStyle w:val="a3"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  <w:r w:rsidR="0011535D">
        <w:rPr>
          <w:sz w:val="24"/>
          <w:szCs w:val="24"/>
        </w:rPr>
        <w:t xml:space="preserve">                                                                   </w:t>
      </w:r>
      <w:r w:rsidRPr="00362FB9">
        <w:rPr>
          <w:sz w:val="24"/>
          <w:szCs w:val="24"/>
        </w:rPr>
        <w:t>«</w:t>
      </w:r>
      <w:r w:rsidR="00362FB9">
        <w:rPr>
          <w:sz w:val="24"/>
          <w:szCs w:val="24"/>
          <w:u w:val="single"/>
        </w:rPr>
        <w:t>1</w:t>
      </w:r>
      <w:r w:rsidR="00CE7C40">
        <w:rPr>
          <w:sz w:val="24"/>
          <w:szCs w:val="24"/>
          <w:u w:val="single"/>
        </w:rPr>
        <w:t>2</w:t>
      </w:r>
      <w:r w:rsidRPr="00362FB9">
        <w:rPr>
          <w:sz w:val="24"/>
          <w:szCs w:val="24"/>
        </w:rPr>
        <w:t xml:space="preserve">» </w:t>
      </w:r>
      <w:r w:rsidR="00362FB9">
        <w:rPr>
          <w:sz w:val="24"/>
          <w:szCs w:val="24"/>
          <w:u w:val="single"/>
        </w:rPr>
        <w:t>октября</w:t>
      </w:r>
      <w:r w:rsidRPr="00AC6FC2">
        <w:rPr>
          <w:sz w:val="24"/>
          <w:szCs w:val="24"/>
        </w:rPr>
        <w:t xml:space="preserve">   202</w:t>
      </w:r>
      <w:r w:rsidR="00CE7C40">
        <w:rPr>
          <w:sz w:val="24"/>
          <w:szCs w:val="24"/>
        </w:rPr>
        <w:t>6</w:t>
      </w:r>
      <w:r w:rsidRPr="00AC6FC2">
        <w:rPr>
          <w:sz w:val="24"/>
          <w:szCs w:val="24"/>
        </w:rPr>
        <w:t xml:space="preserve">  г.</w:t>
      </w:r>
    </w:p>
    <w:p w14:paraId="7186955E" w14:textId="77777777" w:rsidR="0031682D" w:rsidRPr="0059789D" w:rsidRDefault="0031682D" w:rsidP="0031682D">
      <w:pPr>
        <w:pStyle w:val="a3"/>
        <w:spacing w:line="240" w:lineRule="auto"/>
        <w:jc w:val="left"/>
        <w:rPr>
          <w:b/>
          <w:sz w:val="18"/>
          <w:szCs w:val="18"/>
        </w:rPr>
      </w:pPr>
      <w:r>
        <w:rPr>
          <w:b/>
        </w:rPr>
        <w:t xml:space="preserve">                                                   </w:t>
      </w:r>
    </w:p>
    <w:p w14:paraId="531D22AB" w14:textId="77777777" w:rsidR="0031682D" w:rsidRPr="00AC6FC2" w:rsidRDefault="0031682D" w:rsidP="0031682D">
      <w:pPr>
        <w:pStyle w:val="a3"/>
        <w:spacing w:line="240" w:lineRule="auto"/>
        <w:jc w:val="left"/>
        <w:rPr>
          <w:b/>
          <w:sz w:val="28"/>
          <w:szCs w:val="28"/>
        </w:rPr>
      </w:pPr>
      <w:r>
        <w:rPr>
          <w:b/>
        </w:rPr>
        <w:t xml:space="preserve">                        </w:t>
      </w:r>
      <w:r w:rsidRPr="00AC6FC2">
        <w:rPr>
          <w:b/>
          <w:sz w:val="28"/>
          <w:szCs w:val="28"/>
        </w:rPr>
        <w:t>РАСПИСАНИЕ ПРОМЕЖУТОЧНОЙ АТТ</w:t>
      </w:r>
      <w:r w:rsidRPr="00AC6FC2">
        <w:rPr>
          <w:b/>
          <w:sz w:val="28"/>
          <w:szCs w:val="28"/>
          <w:lang w:val="en-US"/>
        </w:rPr>
        <w:t>E</w:t>
      </w:r>
      <w:r w:rsidRPr="00AC6FC2">
        <w:rPr>
          <w:b/>
          <w:sz w:val="28"/>
          <w:szCs w:val="28"/>
        </w:rPr>
        <w:t>СТАЦИИ</w:t>
      </w:r>
    </w:p>
    <w:p w14:paraId="48861817" w14:textId="5A667824" w:rsidR="00D475EF" w:rsidRDefault="002A1AA5" w:rsidP="00D475EF">
      <w:pPr>
        <w:jc w:val="center"/>
        <w:rPr>
          <w:sz w:val="28"/>
        </w:rPr>
      </w:pPr>
      <w:r>
        <w:rPr>
          <w:sz w:val="28"/>
        </w:rPr>
        <w:t>в</w:t>
      </w:r>
      <w:r w:rsidR="00D475EF">
        <w:rPr>
          <w:sz w:val="28"/>
        </w:rPr>
        <w:t xml:space="preserve"> </w:t>
      </w:r>
      <w:r w:rsidR="00D475EF">
        <w:rPr>
          <w:sz w:val="28"/>
          <w:u w:val="single"/>
        </w:rPr>
        <w:t xml:space="preserve">   </w:t>
      </w:r>
      <w:r w:rsidR="00D475EF">
        <w:rPr>
          <w:b/>
          <w:sz w:val="44"/>
          <w:u w:val="single"/>
        </w:rPr>
        <w:t xml:space="preserve">1 </w:t>
      </w:r>
      <w:r w:rsidR="00D475EF">
        <w:rPr>
          <w:sz w:val="28"/>
          <w:u w:val="single"/>
        </w:rPr>
        <w:t xml:space="preserve">  </w:t>
      </w:r>
      <w:r w:rsidR="00D475EF">
        <w:rPr>
          <w:sz w:val="28"/>
        </w:rPr>
        <w:t xml:space="preserve">  семестре 202</w:t>
      </w:r>
      <w:r w:rsidR="00CE7C40">
        <w:rPr>
          <w:sz w:val="28"/>
        </w:rPr>
        <w:t>6</w:t>
      </w:r>
      <w:r w:rsidR="00D475EF">
        <w:rPr>
          <w:sz w:val="28"/>
        </w:rPr>
        <w:t>-202</w:t>
      </w:r>
      <w:r w:rsidR="00CE7C40">
        <w:rPr>
          <w:sz w:val="28"/>
        </w:rPr>
        <w:t>7</w:t>
      </w:r>
      <w:r w:rsidR="00D475EF">
        <w:rPr>
          <w:sz w:val="28"/>
        </w:rPr>
        <w:t xml:space="preserve"> учебного года по Инженерно-строительному факультету</w:t>
      </w:r>
    </w:p>
    <w:tbl>
      <w:tblPr>
        <w:tblW w:w="4878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66"/>
        <w:gridCol w:w="2461"/>
        <w:gridCol w:w="6937"/>
      </w:tblGrid>
      <w:tr w:rsidR="00777E49" w:rsidRPr="001839F5" w14:paraId="19C6975B" w14:textId="77777777" w:rsidTr="00564A38">
        <w:trPr>
          <w:cantSplit/>
          <w:trHeight w:val="366"/>
        </w:trPr>
        <w:tc>
          <w:tcPr>
            <w:tcW w:w="791" w:type="pct"/>
            <w:shd w:val="clear" w:color="auto" w:fill="D9D9D9" w:themeFill="background1" w:themeFillShade="D9"/>
            <w:vAlign w:val="center"/>
          </w:tcPr>
          <w:p w14:paraId="61EC7343" w14:textId="77777777" w:rsidR="00777E49" w:rsidRPr="0013187F" w:rsidRDefault="00777E49" w:rsidP="00F8790E">
            <w:pPr>
              <w:jc w:val="center"/>
              <w:rPr>
                <w:u w:val="single"/>
              </w:rPr>
            </w:pPr>
            <w:r w:rsidRPr="0013187F">
              <w:rPr>
                <w:u w:val="single"/>
              </w:rPr>
              <w:t>№№ групп</w:t>
            </w:r>
          </w:p>
          <w:p w14:paraId="470EB119" w14:textId="77777777" w:rsidR="00777E49" w:rsidRPr="0013187F" w:rsidRDefault="00777E49" w:rsidP="00F8790E">
            <w:pPr>
              <w:jc w:val="center"/>
            </w:pPr>
            <w:r w:rsidRPr="0013187F">
              <w:t>Дата</w:t>
            </w:r>
          </w:p>
        </w:tc>
        <w:tc>
          <w:tcPr>
            <w:tcW w:w="4209" w:type="pct"/>
            <w:gridSpan w:val="2"/>
            <w:shd w:val="clear" w:color="auto" w:fill="D9D9D9" w:themeFill="background1" w:themeFillShade="D9"/>
            <w:vAlign w:val="center"/>
          </w:tcPr>
          <w:p w14:paraId="19ACEB2B" w14:textId="62365C72" w:rsidR="00777E49" w:rsidRPr="00C5143A" w:rsidRDefault="00777E49" w:rsidP="00564A38">
            <w:pPr>
              <w:pStyle w:val="2"/>
              <w:widowControl/>
              <w:ind w:left="-29" w:right="-143" w:hanging="141"/>
              <w:rPr>
                <w:b/>
                <w:sz w:val="36"/>
                <w:szCs w:val="36"/>
              </w:rPr>
            </w:pPr>
            <w:r w:rsidRPr="00F778B9">
              <w:rPr>
                <w:b/>
                <w:sz w:val="36"/>
                <w:szCs w:val="36"/>
              </w:rPr>
              <w:t>М.С-1</w:t>
            </w:r>
            <w:r w:rsidR="00CE7C40">
              <w:rPr>
                <w:b/>
                <w:sz w:val="36"/>
                <w:szCs w:val="36"/>
              </w:rPr>
              <w:t>6</w:t>
            </w:r>
            <w:r w:rsidRPr="00F778B9">
              <w:rPr>
                <w:b/>
                <w:sz w:val="36"/>
                <w:szCs w:val="36"/>
              </w:rPr>
              <w:t>/16 (КНДС)</w:t>
            </w:r>
          </w:p>
        </w:tc>
      </w:tr>
      <w:tr w:rsidR="00CE7C40" w:rsidRPr="001839F5" w14:paraId="1D192801" w14:textId="77777777" w:rsidTr="006370A6">
        <w:trPr>
          <w:cantSplit/>
          <w:trHeight w:val="751"/>
        </w:trPr>
        <w:tc>
          <w:tcPr>
            <w:tcW w:w="791" w:type="pct"/>
            <w:vAlign w:val="center"/>
          </w:tcPr>
          <w:p w14:paraId="59D44CD3" w14:textId="77777777" w:rsidR="00CE7C40" w:rsidRPr="006370A6" w:rsidRDefault="00CE7C40" w:rsidP="00CE7C40">
            <w:pPr>
              <w:jc w:val="center"/>
            </w:pPr>
            <w:r w:rsidRPr="006370A6">
              <w:t>23.12</w:t>
            </w:r>
          </w:p>
          <w:p w14:paraId="4A78DC59" w14:textId="40942580" w:rsidR="00CE7C40" w:rsidRPr="006370A6" w:rsidRDefault="00CE7C40" w:rsidP="00CE7C40">
            <w:pPr>
              <w:jc w:val="center"/>
            </w:pPr>
            <w:r w:rsidRPr="006370A6">
              <w:t>среда</w:t>
            </w:r>
          </w:p>
        </w:tc>
        <w:tc>
          <w:tcPr>
            <w:tcW w:w="1102" w:type="pct"/>
            <w:vAlign w:val="center"/>
          </w:tcPr>
          <w:p w14:paraId="021677F0" w14:textId="77777777" w:rsidR="00CE7C40" w:rsidRPr="00AC276B" w:rsidRDefault="00CE7C40" w:rsidP="006370A6">
            <w:pPr>
              <w:ind w:left="-57" w:right="-57"/>
              <w:jc w:val="center"/>
              <w:rPr>
                <w:b/>
              </w:rPr>
            </w:pPr>
            <w:r w:rsidRPr="00AC276B">
              <w:rPr>
                <w:b/>
              </w:rPr>
              <w:t>Зачет</w:t>
            </w:r>
          </w:p>
          <w:p w14:paraId="305A9AE3" w14:textId="7B380437" w:rsidR="00CE7C40" w:rsidRPr="00A160A2" w:rsidRDefault="00CE7C40" w:rsidP="006370A6">
            <w:pPr>
              <w:ind w:left="-113" w:right="-113"/>
              <w:jc w:val="center"/>
              <w:rPr>
                <w:b/>
                <w:lang w:val="en-US"/>
              </w:rPr>
            </w:pPr>
            <w:r w:rsidRPr="00AC276B">
              <w:rPr>
                <w:b/>
              </w:rPr>
              <w:t>16</w:t>
            </w:r>
            <w:r w:rsidRPr="00AC276B">
              <w:rPr>
                <w:b/>
                <w:vertAlign w:val="superscript"/>
              </w:rPr>
              <w:t>55</w:t>
            </w:r>
            <w:r w:rsidRPr="00AC276B">
              <w:rPr>
                <w:b/>
              </w:rPr>
              <w:t xml:space="preserve"> час, </w:t>
            </w:r>
            <w:r w:rsidRPr="00AC276B">
              <w:rPr>
                <w:b/>
                <w:lang w:val="en-US"/>
              </w:rPr>
              <w:t>III</w:t>
            </w:r>
            <w:r w:rsidRPr="00AC276B">
              <w:rPr>
                <w:b/>
              </w:rPr>
              <w:t xml:space="preserve">- </w:t>
            </w:r>
            <w:r w:rsidR="00A160A2">
              <w:rPr>
                <w:b/>
                <w:lang w:val="en-US"/>
              </w:rPr>
              <w:t>203</w:t>
            </w: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017743" w14:textId="1E84FCF3" w:rsidR="00CE7C40" w:rsidRPr="00AC276B" w:rsidRDefault="00CE7C40" w:rsidP="006370A6">
            <w:pPr>
              <w:ind w:left="-113" w:right="-113"/>
              <w:jc w:val="center"/>
              <w:rPr>
                <w:b/>
                <w:caps/>
              </w:rPr>
            </w:pPr>
            <w:r w:rsidRPr="00AC276B">
              <w:rPr>
                <w:b/>
              </w:rPr>
              <w:t>Б.1.В.14. Т</w:t>
            </w:r>
            <w:r w:rsidRPr="00AC276B">
              <w:rPr>
                <w:b/>
                <w:caps/>
              </w:rPr>
              <w:t>ехническое обследование зданий и сооружений</w:t>
            </w:r>
          </w:p>
          <w:p w14:paraId="2F7B026F" w14:textId="2B4903FB" w:rsidR="00CE7C40" w:rsidRPr="00AC276B" w:rsidRDefault="00CE7C40" w:rsidP="006370A6">
            <w:pPr>
              <w:ind w:left="-113" w:right="-113"/>
              <w:jc w:val="center"/>
            </w:pPr>
            <w:r w:rsidRPr="00AC276B">
              <w:rPr>
                <w:bCs/>
              </w:rPr>
              <w:t>Зотов Дмитрий Игоревич</w:t>
            </w:r>
          </w:p>
        </w:tc>
      </w:tr>
      <w:tr w:rsidR="00CE7C40" w:rsidRPr="001839F5" w14:paraId="71D3D3CD" w14:textId="77777777" w:rsidTr="006370A6">
        <w:trPr>
          <w:cantSplit/>
          <w:trHeight w:val="690"/>
        </w:trPr>
        <w:tc>
          <w:tcPr>
            <w:tcW w:w="791" w:type="pct"/>
            <w:vAlign w:val="center"/>
          </w:tcPr>
          <w:p w14:paraId="65AB8EFB" w14:textId="77777777" w:rsidR="00CE7C40" w:rsidRPr="006370A6" w:rsidRDefault="00CE7C40" w:rsidP="00CE7C40">
            <w:pPr>
              <w:jc w:val="center"/>
            </w:pPr>
            <w:r w:rsidRPr="006370A6">
              <w:t>24.12</w:t>
            </w:r>
          </w:p>
          <w:p w14:paraId="7CB3D35E" w14:textId="01993018" w:rsidR="00CE7C40" w:rsidRPr="006370A6" w:rsidRDefault="00CE7C40" w:rsidP="00CE7C40">
            <w:pPr>
              <w:jc w:val="center"/>
            </w:pPr>
            <w:r w:rsidRPr="006370A6">
              <w:t>четверг</w:t>
            </w:r>
          </w:p>
        </w:tc>
        <w:tc>
          <w:tcPr>
            <w:tcW w:w="1102" w:type="pct"/>
            <w:vAlign w:val="center"/>
          </w:tcPr>
          <w:p w14:paraId="35DD0099" w14:textId="77777777" w:rsidR="00CE7C40" w:rsidRPr="00AC276B" w:rsidRDefault="00CE7C40" w:rsidP="006370A6">
            <w:pPr>
              <w:ind w:left="-113" w:right="-113"/>
              <w:jc w:val="center"/>
              <w:rPr>
                <w:b/>
              </w:rPr>
            </w:pPr>
            <w:r w:rsidRPr="00AC276B">
              <w:rPr>
                <w:b/>
              </w:rPr>
              <w:t>Зачет с оценкой</w:t>
            </w:r>
          </w:p>
          <w:p w14:paraId="7F0B53FB" w14:textId="4F10C70B" w:rsidR="00CE7C40" w:rsidRPr="006370A6" w:rsidRDefault="00A160A2" w:rsidP="002A1AA5">
            <w:pPr>
              <w:ind w:left="-113" w:right="-113"/>
              <w:jc w:val="center"/>
              <w:rPr>
                <w:b/>
              </w:rPr>
            </w:pPr>
            <w:r w:rsidRPr="006370A6">
              <w:rPr>
                <w:b/>
              </w:rPr>
              <w:t>15</w:t>
            </w:r>
            <w:r w:rsidRPr="006370A6">
              <w:rPr>
                <w:b/>
                <w:vertAlign w:val="superscript"/>
              </w:rPr>
              <w:t>1</w:t>
            </w:r>
            <w:r w:rsidR="00CE7C40" w:rsidRPr="00AC276B">
              <w:rPr>
                <w:b/>
                <w:vertAlign w:val="superscript"/>
              </w:rPr>
              <w:t>0</w:t>
            </w:r>
            <w:r w:rsidR="00CE7C40" w:rsidRPr="00AC276B">
              <w:rPr>
                <w:b/>
              </w:rPr>
              <w:t xml:space="preserve"> час,</w:t>
            </w:r>
            <w:r w:rsidR="002A1AA5">
              <w:rPr>
                <w:b/>
              </w:rPr>
              <w:t xml:space="preserve">  </w:t>
            </w:r>
            <w:r w:rsidR="00CE7C40" w:rsidRPr="00AC276B">
              <w:rPr>
                <w:b/>
                <w:lang w:val="en-US"/>
              </w:rPr>
              <w:t>I</w:t>
            </w:r>
            <w:r w:rsidR="00CE7C40" w:rsidRPr="00AC276B">
              <w:rPr>
                <w:b/>
              </w:rPr>
              <w:t xml:space="preserve">- </w:t>
            </w:r>
            <w:r w:rsidRPr="006370A6">
              <w:rPr>
                <w:b/>
              </w:rPr>
              <w:t>416</w:t>
            </w: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CE2F70" w14:textId="70B38C8A" w:rsidR="00CE7C40" w:rsidRPr="00AC276B" w:rsidRDefault="00CE7C40" w:rsidP="006370A6">
            <w:pPr>
              <w:ind w:left="-113" w:right="-113"/>
              <w:jc w:val="center"/>
              <w:rPr>
                <w:b/>
              </w:rPr>
            </w:pPr>
            <w:r w:rsidRPr="00AC276B">
              <w:rPr>
                <w:b/>
              </w:rPr>
              <w:t xml:space="preserve">Б.1.О.01. </w:t>
            </w:r>
            <w:r w:rsidRPr="00AC276B">
              <w:rPr>
                <w:b/>
                <w:caps/>
              </w:rPr>
              <w:t>Социальные коммуникации. Психология</w:t>
            </w:r>
          </w:p>
          <w:p w14:paraId="766A949A" w14:textId="332377C1" w:rsidR="00CE7C40" w:rsidRPr="00AC276B" w:rsidRDefault="00CE7C40" w:rsidP="006370A6">
            <w:pPr>
              <w:ind w:left="-113" w:right="-113"/>
              <w:jc w:val="center"/>
              <w:rPr>
                <w:b/>
              </w:rPr>
            </w:pPr>
            <w:r w:rsidRPr="00AC276B">
              <w:t>Зинина Снежана Михайловна</w:t>
            </w:r>
          </w:p>
        </w:tc>
      </w:tr>
      <w:tr w:rsidR="00CE7C40" w:rsidRPr="001839F5" w14:paraId="69339545" w14:textId="77777777" w:rsidTr="006370A6">
        <w:trPr>
          <w:cantSplit/>
          <w:trHeight w:val="471"/>
        </w:trPr>
        <w:tc>
          <w:tcPr>
            <w:tcW w:w="791" w:type="pct"/>
            <w:vAlign w:val="center"/>
          </w:tcPr>
          <w:p w14:paraId="03D0C96C" w14:textId="77777777" w:rsidR="00CE7C40" w:rsidRPr="006370A6" w:rsidRDefault="00CE7C40" w:rsidP="00CE7C40">
            <w:pPr>
              <w:jc w:val="center"/>
            </w:pPr>
            <w:r w:rsidRPr="006370A6">
              <w:t>25.12</w:t>
            </w:r>
          </w:p>
          <w:p w14:paraId="22263300" w14:textId="7BCBD739" w:rsidR="00CE7C40" w:rsidRPr="006370A6" w:rsidRDefault="00CE7C40" w:rsidP="00CE7C40">
            <w:pPr>
              <w:jc w:val="center"/>
            </w:pPr>
            <w:r w:rsidRPr="006370A6">
              <w:t>пятница</w:t>
            </w:r>
          </w:p>
        </w:tc>
        <w:tc>
          <w:tcPr>
            <w:tcW w:w="1102" w:type="pct"/>
            <w:vAlign w:val="center"/>
          </w:tcPr>
          <w:p w14:paraId="4C9695D0" w14:textId="77777777" w:rsidR="00CE7C40" w:rsidRPr="00AC276B" w:rsidRDefault="00CE7C40" w:rsidP="006370A6">
            <w:pPr>
              <w:ind w:left="-57" w:right="-57"/>
              <w:jc w:val="center"/>
              <w:rPr>
                <w:b/>
              </w:rPr>
            </w:pPr>
            <w:r w:rsidRPr="00AC276B">
              <w:rPr>
                <w:b/>
              </w:rPr>
              <w:t>Зачет с оценкой</w:t>
            </w:r>
          </w:p>
          <w:p w14:paraId="0B33E20E" w14:textId="06510632" w:rsidR="00CE7C40" w:rsidRPr="006370A6" w:rsidRDefault="00CE7C40" w:rsidP="002A1AA5">
            <w:pPr>
              <w:ind w:left="-113" w:right="-113"/>
              <w:jc w:val="center"/>
              <w:rPr>
                <w:b/>
              </w:rPr>
            </w:pPr>
            <w:r w:rsidRPr="00AC276B">
              <w:rPr>
                <w:b/>
              </w:rPr>
              <w:t>16</w:t>
            </w:r>
            <w:r w:rsidRPr="00AC276B">
              <w:rPr>
                <w:b/>
                <w:vertAlign w:val="superscript"/>
              </w:rPr>
              <w:t>55</w:t>
            </w:r>
            <w:r w:rsidRPr="00AC276B">
              <w:rPr>
                <w:b/>
              </w:rPr>
              <w:t xml:space="preserve"> час,</w:t>
            </w:r>
            <w:r w:rsidR="002A1AA5">
              <w:rPr>
                <w:b/>
              </w:rPr>
              <w:t xml:space="preserve">  </w:t>
            </w:r>
            <w:r w:rsidRPr="00AC276B">
              <w:rPr>
                <w:b/>
                <w:lang w:val="en-US"/>
              </w:rPr>
              <w:t>I</w:t>
            </w:r>
            <w:r w:rsidRPr="00AC276B">
              <w:rPr>
                <w:b/>
              </w:rPr>
              <w:t xml:space="preserve">- </w:t>
            </w:r>
            <w:r w:rsidR="00A160A2" w:rsidRPr="006370A6">
              <w:rPr>
                <w:b/>
              </w:rPr>
              <w:t>226</w:t>
            </w: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E25851" w14:textId="49D3F362" w:rsidR="00CE7C40" w:rsidRPr="00AC276B" w:rsidRDefault="00CE7C40" w:rsidP="006370A6">
            <w:pPr>
              <w:ind w:left="-113" w:right="-113"/>
              <w:jc w:val="center"/>
              <w:rPr>
                <w:b/>
                <w:caps/>
              </w:rPr>
            </w:pPr>
            <w:r w:rsidRPr="00AC276B">
              <w:rPr>
                <w:b/>
              </w:rPr>
              <w:t>Б.1.В.12. Г</w:t>
            </w:r>
            <w:r w:rsidRPr="00AC276B">
              <w:rPr>
                <w:b/>
                <w:caps/>
              </w:rPr>
              <w:t>еопрогнозирование и геомониторинг при строительстве на освоенных территориях</w:t>
            </w:r>
          </w:p>
          <w:p w14:paraId="03CCF730" w14:textId="78286FF1" w:rsidR="00CE7C40" w:rsidRPr="00AC276B" w:rsidRDefault="00CE7C40" w:rsidP="006370A6">
            <w:pPr>
              <w:ind w:left="-113" w:right="-113"/>
              <w:jc w:val="center"/>
              <w:rPr>
                <w:bCs/>
              </w:rPr>
            </w:pPr>
            <w:r w:rsidRPr="00AC276B">
              <w:rPr>
                <w:bCs/>
              </w:rPr>
              <w:t>Соболь Илья Станиславович</w:t>
            </w:r>
          </w:p>
        </w:tc>
      </w:tr>
      <w:tr w:rsidR="00CE7C40" w:rsidRPr="001839F5" w14:paraId="7DDC6C35" w14:textId="77777777" w:rsidTr="006370A6">
        <w:trPr>
          <w:cantSplit/>
          <w:trHeight w:val="467"/>
        </w:trPr>
        <w:tc>
          <w:tcPr>
            <w:tcW w:w="791" w:type="pct"/>
            <w:vAlign w:val="center"/>
          </w:tcPr>
          <w:p w14:paraId="3D45D8FA" w14:textId="77777777" w:rsidR="00CE7C40" w:rsidRPr="006370A6" w:rsidRDefault="00CE7C40" w:rsidP="00CE7C40">
            <w:pPr>
              <w:jc w:val="center"/>
            </w:pPr>
            <w:r w:rsidRPr="006370A6">
              <w:t>26.12</w:t>
            </w:r>
          </w:p>
          <w:p w14:paraId="42F42120" w14:textId="3BA1C54A" w:rsidR="00CE7C40" w:rsidRPr="006370A6" w:rsidRDefault="00CE7C40" w:rsidP="00CE7C40">
            <w:pPr>
              <w:jc w:val="center"/>
            </w:pPr>
            <w:r w:rsidRPr="006370A6">
              <w:t>суббота</w:t>
            </w:r>
          </w:p>
        </w:tc>
        <w:tc>
          <w:tcPr>
            <w:tcW w:w="1102" w:type="pct"/>
            <w:vAlign w:val="center"/>
          </w:tcPr>
          <w:p w14:paraId="593E7589" w14:textId="672811C5" w:rsidR="00CE7C40" w:rsidRPr="00AC276B" w:rsidRDefault="00CE7C40" w:rsidP="006370A6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A7AE74" w14:textId="6798ACBF" w:rsidR="00CE7C40" w:rsidRPr="00AC276B" w:rsidRDefault="00CE7C40" w:rsidP="006370A6">
            <w:pPr>
              <w:jc w:val="center"/>
              <w:rPr>
                <w:highlight w:val="yellow"/>
              </w:rPr>
            </w:pPr>
          </w:p>
        </w:tc>
      </w:tr>
      <w:tr w:rsidR="00CE7C40" w:rsidRPr="002D2521" w14:paraId="47EEFC18" w14:textId="77777777" w:rsidTr="006370A6">
        <w:trPr>
          <w:cantSplit/>
          <w:trHeight w:val="417"/>
        </w:trPr>
        <w:tc>
          <w:tcPr>
            <w:tcW w:w="791" w:type="pct"/>
            <w:shd w:val="clear" w:color="auto" w:fill="D9D9D9" w:themeFill="background1" w:themeFillShade="D9"/>
            <w:vAlign w:val="center"/>
          </w:tcPr>
          <w:p w14:paraId="39B6417C" w14:textId="77777777" w:rsidR="00CE7C40" w:rsidRPr="006370A6" w:rsidRDefault="00CE7C40" w:rsidP="00CE7C40">
            <w:pPr>
              <w:jc w:val="center"/>
            </w:pPr>
            <w:r w:rsidRPr="006370A6">
              <w:t xml:space="preserve">27.12 </w:t>
            </w:r>
          </w:p>
          <w:p w14:paraId="2E278071" w14:textId="1FFB15C7" w:rsidR="00CE7C40" w:rsidRPr="006370A6" w:rsidRDefault="00CE7C40" w:rsidP="00CE7C40">
            <w:pPr>
              <w:spacing w:line="192" w:lineRule="auto"/>
              <w:jc w:val="center"/>
            </w:pPr>
            <w:r w:rsidRPr="006370A6">
              <w:t>воскресенье</w:t>
            </w:r>
          </w:p>
        </w:tc>
        <w:tc>
          <w:tcPr>
            <w:tcW w:w="1102" w:type="pct"/>
            <w:shd w:val="clear" w:color="auto" w:fill="D9D9D9" w:themeFill="background1" w:themeFillShade="D9"/>
            <w:vAlign w:val="center"/>
          </w:tcPr>
          <w:p w14:paraId="65AD79FA" w14:textId="34AF283C" w:rsidR="00CE7C40" w:rsidRPr="00AC276B" w:rsidRDefault="00CE7C40" w:rsidP="006370A6">
            <w:pPr>
              <w:spacing w:line="192" w:lineRule="auto"/>
              <w:jc w:val="center"/>
              <w:rPr>
                <w:b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774DC3" w14:textId="057355CC" w:rsidR="00CE7C40" w:rsidRPr="00AC276B" w:rsidRDefault="00CE7C40" w:rsidP="006370A6">
            <w:pPr>
              <w:spacing w:line="192" w:lineRule="auto"/>
              <w:jc w:val="center"/>
            </w:pPr>
          </w:p>
        </w:tc>
      </w:tr>
      <w:tr w:rsidR="00CE7C40" w:rsidRPr="002D2521" w14:paraId="4240DD00" w14:textId="77777777" w:rsidTr="002A1AA5">
        <w:trPr>
          <w:cantSplit/>
          <w:trHeight w:val="794"/>
        </w:trPr>
        <w:tc>
          <w:tcPr>
            <w:tcW w:w="79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C0253C" w14:textId="22B508E2" w:rsidR="00CE7C40" w:rsidRPr="006370A6" w:rsidRDefault="00CE7C40" w:rsidP="00CE7C40">
            <w:pPr>
              <w:spacing w:line="192" w:lineRule="auto"/>
              <w:jc w:val="center"/>
            </w:pPr>
            <w:r w:rsidRPr="006370A6">
              <w:t>28.12</w:t>
            </w:r>
            <w:r w:rsidR="002A1AA5">
              <w:t xml:space="preserve"> </w:t>
            </w:r>
            <w:r w:rsidRPr="006370A6">
              <w:t>понедельник</w:t>
            </w:r>
          </w:p>
        </w:tc>
        <w:tc>
          <w:tcPr>
            <w:tcW w:w="1102" w:type="pct"/>
            <w:shd w:val="clear" w:color="auto" w:fill="FFFFFF" w:themeFill="background1"/>
            <w:vAlign w:val="center"/>
          </w:tcPr>
          <w:p w14:paraId="5D0E270D" w14:textId="77777777" w:rsidR="00CE7C40" w:rsidRPr="00AC276B" w:rsidRDefault="00CE7C40" w:rsidP="006370A6">
            <w:pPr>
              <w:ind w:left="-57" w:right="-57"/>
              <w:jc w:val="center"/>
              <w:rPr>
                <w:b/>
              </w:rPr>
            </w:pPr>
            <w:r w:rsidRPr="00AC276B">
              <w:rPr>
                <w:b/>
              </w:rPr>
              <w:t>Зачет с оценкой</w:t>
            </w:r>
          </w:p>
          <w:p w14:paraId="270F0571" w14:textId="2FB08091" w:rsidR="00CE7C40" w:rsidRPr="006370A6" w:rsidRDefault="00CE7C40" w:rsidP="002A1AA5">
            <w:pPr>
              <w:ind w:left="-57" w:right="-57"/>
              <w:jc w:val="center"/>
              <w:rPr>
                <w:b/>
              </w:rPr>
            </w:pPr>
            <w:r w:rsidRPr="00AC276B">
              <w:rPr>
                <w:b/>
              </w:rPr>
              <w:t>16</w:t>
            </w:r>
            <w:r w:rsidRPr="00AC276B">
              <w:rPr>
                <w:b/>
                <w:vertAlign w:val="superscript"/>
              </w:rPr>
              <w:t>55</w:t>
            </w:r>
            <w:r w:rsidRPr="00AC276B">
              <w:rPr>
                <w:b/>
              </w:rPr>
              <w:t xml:space="preserve"> час,</w:t>
            </w:r>
            <w:r w:rsidR="002A1AA5">
              <w:rPr>
                <w:b/>
              </w:rPr>
              <w:t xml:space="preserve">  </w:t>
            </w:r>
            <w:r w:rsidRPr="00AC276B">
              <w:rPr>
                <w:b/>
                <w:lang w:val="en-US"/>
              </w:rPr>
              <w:t>I</w:t>
            </w:r>
            <w:r w:rsidR="00A160A2">
              <w:rPr>
                <w:b/>
                <w:lang w:val="en-US"/>
              </w:rPr>
              <w:t>I</w:t>
            </w:r>
            <w:r w:rsidRPr="00AC276B">
              <w:rPr>
                <w:b/>
              </w:rPr>
              <w:t xml:space="preserve">- </w:t>
            </w:r>
            <w:r w:rsidR="00A160A2" w:rsidRPr="006370A6">
              <w:rPr>
                <w:b/>
              </w:rPr>
              <w:t>516</w:t>
            </w: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C758C3" w14:textId="4A424557" w:rsidR="00CE7C40" w:rsidRPr="00AC276B" w:rsidRDefault="00CE7C40" w:rsidP="006370A6">
            <w:pPr>
              <w:ind w:left="-113" w:right="-113"/>
              <w:jc w:val="center"/>
              <w:rPr>
                <w:b/>
              </w:rPr>
            </w:pPr>
            <w:r w:rsidRPr="00AC276B">
              <w:rPr>
                <w:b/>
              </w:rPr>
              <w:t xml:space="preserve">Б.1.О.04. </w:t>
            </w:r>
            <w:r w:rsidRPr="00AC276B">
              <w:rPr>
                <w:b/>
                <w:caps/>
              </w:rPr>
              <w:t>Основы научных исследований</w:t>
            </w:r>
          </w:p>
          <w:p w14:paraId="19613BD3" w14:textId="06A53A56" w:rsidR="00CE7C40" w:rsidRPr="00AC276B" w:rsidRDefault="00CE7C40" w:rsidP="006370A6">
            <w:pPr>
              <w:spacing w:line="192" w:lineRule="auto"/>
              <w:jc w:val="center"/>
            </w:pPr>
            <w:r w:rsidRPr="00AC276B">
              <w:t>Смыков Александр Анатольевич</w:t>
            </w:r>
          </w:p>
        </w:tc>
      </w:tr>
      <w:tr w:rsidR="00CE7C40" w:rsidRPr="00B546A9" w14:paraId="333F36E8" w14:textId="77777777" w:rsidTr="006370A6">
        <w:trPr>
          <w:cantSplit/>
          <w:trHeight w:val="389"/>
        </w:trPr>
        <w:tc>
          <w:tcPr>
            <w:tcW w:w="791" w:type="pct"/>
            <w:shd w:val="clear" w:color="auto" w:fill="FFFFFF" w:themeFill="background1"/>
            <w:vAlign w:val="center"/>
          </w:tcPr>
          <w:p w14:paraId="5EE344AC" w14:textId="77777777" w:rsidR="00CE7C40" w:rsidRPr="006370A6" w:rsidRDefault="00CE7C40" w:rsidP="00CE7C40">
            <w:pPr>
              <w:jc w:val="center"/>
            </w:pPr>
            <w:r w:rsidRPr="006370A6">
              <w:t>29.12</w:t>
            </w:r>
          </w:p>
          <w:p w14:paraId="24326C1D" w14:textId="48369F8B" w:rsidR="00CE7C40" w:rsidRPr="006370A6" w:rsidRDefault="00CE7C40" w:rsidP="00CE7C40">
            <w:pPr>
              <w:spacing w:line="192" w:lineRule="auto"/>
              <w:jc w:val="center"/>
            </w:pPr>
            <w:r w:rsidRPr="006370A6">
              <w:t>вторник</w:t>
            </w:r>
          </w:p>
        </w:tc>
        <w:tc>
          <w:tcPr>
            <w:tcW w:w="1102" w:type="pct"/>
            <w:shd w:val="clear" w:color="auto" w:fill="FFFFFF" w:themeFill="background1"/>
            <w:vAlign w:val="center"/>
          </w:tcPr>
          <w:p w14:paraId="5ADC6C24" w14:textId="77777777" w:rsidR="00CE7C40" w:rsidRPr="00AC276B" w:rsidRDefault="00CE7C40" w:rsidP="006370A6">
            <w:pPr>
              <w:spacing w:line="192" w:lineRule="auto"/>
              <w:ind w:left="-113" w:right="-113"/>
              <w:jc w:val="center"/>
              <w:rPr>
                <w:b/>
                <w:spacing w:val="-4"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6A54AD" w14:textId="06508A75" w:rsidR="00CE7C40" w:rsidRPr="00AC276B" w:rsidRDefault="00CE7C40" w:rsidP="006370A6">
            <w:pPr>
              <w:spacing w:line="192" w:lineRule="auto"/>
              <w:ind w:left="-113" w:right="-113"/>
              <w:jc w:val="center"/>
              <w:rPr>
                <w:b/>
                <w:spacing w:val="-4"/>
              </w:rPr>
            </w:pPr>
          </w:p>
        </w:tc>
      </w:tr>
      <w:tr w:rsidR="00CE7C40" w:rsidRPr="002D2521" w14:paraId="462EFEF8" w14:textId="77777777" w:rsidTr="006370A6">
        <w:trPr>
          <w:cantSplit/>
          <w:trHeight w:val="335"/>
        </w:trPr>
        <w:tc>
          <w:tcPr>
            <w:tcW w:w="791" w:type="pct"/>
            <w:shd w:val="clear" w:color="auto" w:fill="FFFFFF"/>
            <w:vAlign w:val="center"/>
          </w:tcPr>
          <w:p w14:paraId="7CB58572" w14:textId="77777777" w:rsidR="00CE7C40" w:rsidRPr="006370A6" w:rsidRDefault="00CE7C40" w:rsidP="00CE7C40">
            <w:pPr>
              <w:jc w:val="center"/>
            </w:pPr>
            <w:r w:rsidRPr="006370A6">
              <w:t>30.12</w:t>
            </w:r>
          </w:p>
          <w:p w14:paraId="3D5CEDED" w14:textId="5ACD5DC6" w:rsidR="00CE7C40" w:rsidRPr="006370A6" w:rsidRDefault="00CE7C40" w:rsidP="00CE7C40">
            <w:pPr>
              <w:spacing w:line="192" w:lineRule="auto"/>
              <w:jc w:val="center"/>
            </w:pPr>
            <w:r w:rsidRPr="006370A6">
              <w:t>среда</w:t>
            </w:r>
          </w:p>
        </w:tc>
        <w:tc>
          <w:tcPr>
            <w:tcW w:w="1102" w:type="pct"/>
            <w:vAlign w:val="center"/>
          </w:tcPr>
          <w:p w14:paraId="4D7DD348" w14:textId="77777777" w:rsidR="00CE7C40" w:rsidRPr="00AC276B" w:rsidRDefault="00CE7C40" w:rsidP="006370A6">
            <w:pPr>
              <w:spacing w:line="192" w:lineRule="auto"/>
              <w:ind w:left="-113" w:right="-113"/>
              <w:jc w:val="center"/>
              <w:rPr>
                <w:b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207B82" w14:textId="552D7F69" w:rsidR="00CE7C40" w:rsidRPr="00AC276B" w:rsidRDefault="00CE7C40" w:rsidP="006370A6">
            <w:pPr>
              <w:spacing w:line="192" w:lineRule="auto"/>
              <w:ind w:left="-113" w:right="-113"/>
              <w:jc w:val="center"/>
              <w:rPr>
                <w:b/>
              </w:rPr>
            </w:pPr>
          </w:p>
        </w:tc>
      </w:tr>
      <w:tr w:rsidR="00CE7C40" w:rsidRPr="002D2521" w14:paraId="3740427C" w14:textId="77777777" w:rsidTr="006370A6">
        <w:trPr>
          <w:cantSplit/>
          <w:trHeight w:val="299"/>
        </w:trPr>
        <w:tc>
          <w:tcPr>
            <w:tcW w:w="791" w:type="pct"/>
            <w:shd w:val="clear" w:color="auto" w:fill="FFFFFF"/>
            <w:vAlign w:val="center"/>
          </w:tcPr>
          <w:p w14:paraId="174CD5B4" w14:textId="77777777" w:rsidR="00CE7C40" w:rsidRPr="006370A6" w:rsidRDefault="00CE7C40" w:rsidP="00CE7C40">
            <w:pPr>
              <w:jc w:val="center"/>
            </w:pPr>
            <w:r w:rsidRPr="006370A6">
              <w:t>31.12</w:t>
            </w:r>
          </w:p>
          <w:p w14:paraId="39BA2AA8" w14:textId="79AF1EA6" w:rsidR="00CE7C40" w:rsidRPr="006370A6" w:rsidRDefault="00CE7C40" w:rsidP="00CE7C40">
            <w:pPr>
              <w:spacing w:line="192" w:lineRule="auto"/>
              <w:jc w:val="center"/>
            </w:pPr>
            <w:r w:rsidRPr="006370A6">
              <w:t>четверг</w:t>
            </w:r>
          </w:p>
        </w:tc>
        <w:tc>
          <w:tcPr>
            <w:tcW w:w="1102" w:type="pct"/>
            <w:vAlign w:val="center"/>
          </w:tcPr>
          <w:p w14:paraId="21AC065C" w14:textId="77777777" w:rsidR="00CE7C40" w:rsidRPr="00AC276B" w:rsidRDefault="00CE7C40" w:rsidP="006370A6">
            <w:pPr>
              <w:spacing w:line="192" w:lineRule="auto"/>
              <w:ind w:left="-113" w:right="-113"/>
              <w:jc w:val="center"/>
              <w:rPr>
                <w:b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034A25" w14:textId="6F1F5FD3" w:rsidR="00CE7C40" w:rsidRPr="00AC276B" w:rsidRDefault="00CE7C40" w:rsidP="006370A6">
            <w:pPr>
              <w:spacing w:line="192" w:lineRule="auto"/>
              <w:ind w:left="-113" w:right="-113"/>
              <w:jc w:val="center"/>
              <w:rPr>
                <w:b/>
              </w:rPr>
            </w:pPr>
          </w:p>
        </w:tc>
      </w:tr>
      <w:tr w:rsidR="00CE7C40" w:rsidRPr="001839F5" w14:paraId="55B735EC" w14:textId="77777777" w:rsidTr="006370A6">
        <w:trPr>
          <w:cantSplit/>
          <w:trHeight w:val="70"/>
        </w:trPr>
        <w:tc>
          <w:tcPr>
            <w:tcW w:w="791" w:type="pct"/>
            <w:shd w:val="clear" w:color="auto" w:fill="FFFFFF" w:themeFill="background1"/>
            <w:vAlign w:val="center"/>
          </w:tcPr>
          <w:p w14:paraId="49C1FDD6" w14:textId="77777777" w:rsidR="00CE7C40" w:rsidRPr="006370A6" w:rsidRDefault="00CE7C40" w:rsidP="00CE7C40">
            <w:pPr>
              <w:jc w:val="center"/>
            </w:pPr>
            <w:r w:rsidRPr="006370A6">
              <w:t>09.01</w:t>
            </w:r>
          </w:p>
          <w:p w14:paraId="3D46A0DD" w14:textId="3233DE19" w:rsidR="00CE7C40" w:rsidRPr="006370A6" w:rsidRDefault="00CE7C40" w:rsidP="00CE7C40">
            <w:pPr>
              <w:jc w:val="center"/>
            </w:pPr>
            <w:r w:rsidRPr="006370A6">
              <w:t>суббота</w:t>
            </w:r>
          </w:p>
        </w:tc>
        <w:tc>
          <w:tcPr>
            <w:tcW w:w="1102" w:type="pct"/>
            <w:shd w:val="clear" w:color="auto" w:fill="FFFFFF" w:themeFill="background1"/>
            <w:vAlign w:val="center"/>
          </w:tcPr>
          <w:p w14:paraId="0FC64F13" w14:textId="11436DD5" w:rsidR="00CE7C40" w:rsidRPr="00AC276B" w:rsidRDefault="00CE7C40" w:rsidP="002A1AA5">
            <w:pPr>
              <w:ind w:left="-113" w:right="-113"/>
              <w:jc w:val="center"/>
              <w:rPr>
                <w:b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906D21" w14:textId="2E230A00" w:rsidR="00CE7C40" w:rsidRPr="00AC276B" w:rsidRDefault="00CE7C40" w:rsidP="006370A6">
            <w:pPr>
              <w:ind w:left="-113" w:right="-113"/>
              <w:jc w:val="center"/>
              <w:rPr>
                <w:bCs/>
                <w:spacing w:val="-4"/>
              </w:rPr>
            </w:pPr>
          </w:p>
        </w:tc>
      </w:tr>
      <w:tr w:rsidR="00CE7C40" w:rsidRPr="001839F5" w14:paraId="13D326A9" w14:textId="77777777" w:rsidTr="006370A6">
        <w:trPr>
          <w:cantSplit/>
          <w:trHeight w:val="385"/>
        </w:trPr>
        <w:tc>
          <w:tcPr>
            <w:tcW w:w="791" w:type="pct"/>
            <w:shd w:val="clear" w:color="auto" w:fill="D9D9D9" w:themeFill="background1" w:themeFillShade="D9"/>
            <w:vAlign w:val="center"/>
          </w:tcPr>
          <w:p w14:paraId="3D91FEFA" w14:textId="77777777" w:rsidR="00CE7C40" w:rsidRPr="006370A6" w:rsidRDefault="00CE7C40" w:rsidP="00CE7C40">
            <w:pPr>
              <w:jc w:val="center"/>
            </w:pPr>
            <w:r w:rsidRPr="006370A6">
              <w:t>10.01</w:t>
            </w:r>
          </w:p>
          <w:p w14:paraId="3E404BC6" w14:textId="24EF9443" w:rsidR="00CE7C40" w:rsidRPr="006370A6" w:rsidRDefault="00CE7C40" w:rsidP="00CE7C40">
            <w:pPr>
              <w:spacing w:line="216" w:lineRule="auto"/>
              <w:jc w:val="center"/>
            </w:pPr>
            <w:r w:rsidRPr="006370A6">
              <w:t>воскресенье</w:t>
            </w:r>
          </w:p>
        </w:tc>
        <w:tc>
          <w:tcPr>
            <w:tcW w:w="1102" w:type="pct"/>
            <w:shd w:val="clear" w:color="auto" w:fill="D9D9D9" w:themeFill="background1" w:themeFillShade="D9"/>
            <w:vAlign w:val="center"/>
          </w:tcPr>
          <w:p w14:paraId="792BCDF2" w14:textId="77777777" w:rsidR="00CE7C40" w:rsidRPr="00AC276B" w:rsidRDefault="00CE7C40" w:rsidP="006370A6">
            <w:pPr>
              <w:spacing w:line="216" w:lineRule="auto"/>
              <w:ind w:left="-113" w:right="-113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A7B4E2" w14:textId="57E0E962" w:rsidR="00CE7C40" w:rsidRPr="00AC276B" w:rsidRDefault="00CE7C40" w:rsidP="006370A6">
            <w:pPr>
              <w:spacing w:line="216" w:lineRule="auto"/>
              <w:ind w:left="-113" w:right="-113"/>
              <w:jc w:val="center"/>
              <w:rPr>
                <w:bCs/>
                <w:spacing w:val="-4"/>
              </w:rPr>
            </w:pPr>
          </w:p>
        </w:tc>
      </w:tr>
      <w:tr w:rsidR="00CE7C40" w:rsidRPr="001839F5" w14:paraId="02646339" w14:textId="77777777" w:rsidTr="006370A6">
        <w:trPr>
          <w:cantSplit/>
          <w:trHeight w:val="359"/>
        </w:trPr>
        <w:tc>
          <w:tcPr>
            <w:tcW w:w="791" w:type="pct"/>
            <w:shd w:val="clear" w:color="auto" w:fill="FFFFFF" w:themeFill="background1"/>
            <w:vAlign w:val="center"/>
          </w:tcPr>
          <w:p w14:paraId="24766011" w14:textId="77777777" w:rsidR="00CE7C40" w:rsidRPr="006370A6" w:rsidRDefault="00CE7C40" w:rsidP="00CE7C40">
            <w:pPr>
              <w:jc w:val="center"/>
            </w:pPr>
            <w:r w:rsidRPr="006370A6">
              <w:t>11.01</w:t>
            </w:r>
          </w:p>
          <w:p w14:paraId="695A9076" w14:textId="6C502E69" w:rsidR="00CE7C40" w:rsidRPr="006370A6" w:rsidRDefault="00CE7C40" w:rsidP="00CE7C40">
            <w:pPr>
              <w:jc w:val="center"/>
            </w:pPr>
            <w:r w:rsidRPr="006370A6">
              <w:t>понедельник</w:t>
            </w:r>
          </w:p>
        </w:tc>
        <w:tc>
          <w:tcPr>
            <w:tcW w:w="1102" w:type="pct"/>
            <w:shd w:val="clear" w:color="auto" w:fill="FFFFFF" w:themeFill="background1"/>
            <w:vAlign w:val="center"/>
          </w:tcPr>
          <w:p w14:paraId="34D2676D" w14:textId="1C2F6C18" w:rsidR="00CE7C40" w:rsidRPr="00AC276B" w:rsidRDefault="00CE7C40" w:rsidP="006370A6">
            <w:pPr>
              <w:ind w:left="-113" w:right="-113"/>
              <w:jc w:val="center"/>
              <w:rPr>
                <w:b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64DC4D" w14:textId="38226FFF" w:rsidR="00CE7C40" w:rsidRPr="00AC276B" w:rsidRDefault="00CE7C40" w:rsidP="006370A6">
            <w:pPr>
              <w:ind w:left="-113" w:right="-113"/>
              <w:jc w:val="center"/>
              <w:rPr>
                <w:b/>
                <w:spacing w:val="-4"/>
              </w:rPr>
            </w:pPr>
          </w:p>
        </w:tc>
      </w:tr>
      <w:tr w:rsidR="00CE7C40" w:rsidRPr="00B546A9" w14:paraId="0A828488" w14:textId="77777777" w:rsidTr="006370A6">
        <w:trPr>
          <w:cantSplit/>
          <w:trHeight w:val="422"/>
        </w:trPr>
        <w:tc>
          <w:tcPr>
            <w:tcW w:w="791" w:type="pct"/>
            <w:shd w:val="clear" w:color="auto" w:fill="FFFFFF" w:themeFill="background1"/>
            <w:vAlign w:val="center"/>
          </w:tcPr>
          <w:p w14:paraId="44E42E88" w14:textId="77777777" w:rsidR="00CE7C40" w:rsidRPr="006370A6" w:rsidRDefault="00CE7C40" w:rsidP="00CE7C40">
            <w:pPr>
              <w:jc w:val="center"/>
            </w:pPr>
            <w:r w:rsidRPr="006370A6">
              <w:t>12.01</w:t>
            </w:r>
          </w:p>
          <w:p w14:paraId="72F0E8DE" w14:textId="1622983A" w:rsidR="00CE7C40" w:rsidRPr="006370A6" w:rsidRDefault="00CE7C40" w:rsidP="00CE7C40">
            <w:pPr>
              <w:spacing w:line="216" w:lineRule="auto"/>
              <w:jc w:val="center"/>
            </w:pPr>
            <w:r w:rsidRPr="006370A6">
              <w:t>вторник</w:t>
            </w:r>
          </w:p>
        </w:tc>
        <w:tc>
          <w:tcPr>
            <w:tcW w:w="1102" w:type="pct"/>
            <w:shd w:val="clear" w:color="auto" w:fill="FFFFFF" w:themeFill="background1"/>
            <w:vAlign w:val="center"/>
          </w:tcPr>
          <w:p w14:paraId="4756EAED" w14:textId="6A6640DF" w:rsidR="00CE7C40" w:rsidRPr="00AC276B" w:rsidRDefault="00CE7C40" w:rsidP="006370A6">
            <w:pPr>
              <w:ind w:left="-113" w:right="-113"/>
              <w:jc w:val="center"/>
              <w:rPr>
                <w:b/>
              </w:rPr>
            </w:pPr>
            <w:r w:rsidRPr="00AC276B">
              <w:rPr>
                <w:b/>
              </w:rPr>
              <w:t>Экзамен</w:t>
            </w:r>
          </w:p>
          <w:p w14:paraId="7311DF4B" w14:textId="3BA0684D" w:rsidR="00CE7C40" w:rsidRPr="00A160A2" w:rsidRDefault="00CE7C40" w:rsidP="00DC0E8A">
            <w:pPr>
              <w:ind w:left="-113" w:right="-113"/>
              <w:jc w:val="center"/>
              <w:rPr>
                <w:b/>
                <w:lang w:val="en-US"/>
              </w:rPr>
            </w:pPr>
            <w:r w:rsidRPr="00AC276B">
              <w:rPr>
                <w:b/>
              </w:rPr>
              <w:t>9</w:t>
            </w:r>
            <w:r w:rsidRPr="00AC276B">
              <w:rPr>
                <w:b/>
                <w:vertAlign w:val="superscript"/>
              </w:rPr>
              <w:t>45</w:t>
            </w:r>
            <w:r w:rsidRPr="00AC276B">
              <w:rPr>
                <w:b/>
              </w:rPr>
              <w:t xml:space="preserve"> час,</w:t>
            </w:r>
            <w:r w:rsidR="00DC0E8A">
              <w:rPr>
                <w:b/>
              </w:rPr>
              <w:t xml:space="preserve">  </w:t>
            </w:r>
            <w:r w:rsidRPr="00AC276B">
              <w:rPr>
                <w:b/>
                <w:lang w:val="en-US"/>
              </w:rPr>
              <w:t>IV</w:t>
            </w:r>
            <w:r w:rsidRPr="00AC276B">
              <w:rPr>
                <w:b/>
              </w:rPr>
              <w:t xml:space="preserve">- </w:t>
            </w:r>
            <w:r w:rsidR="00A160A2">
              <w:rPr>
                <w:b/>
                <w:lang w:val="en-US"/>
              </w:rPr>
              <w:t>416</w:t>
            </w: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D88A9E" w14:textId="235131B4" w:rsidR="00CE7C40" w:rsidRPr="00AC276B" w:rsidRDefault="00CE7C40" w:rsidP="006370A6">
            <w:pPr>
              <w:ind w:left="-113" w:right="-113"/>
              <w:jc w:val="center"/>
              <w:rPr>
                <w:b/>
                <w:caps/>
              </w:rPr>
            </w:pPr>
            <w:r w:rsidRPr="00AC276B">
              <w:rPr>
                <w:b/>
              </w:rPr>
              <w:t xml:space="preserve">Б.1.В.09. </w:t>
            </w:r>
            <w:r w:rsidRPr="00AC276B">
              <w:rPr>
                <w:b/>
                <w:caps/>
              </w:rPr>
              <w:t>Ценообразование и сметное нормирование в СТРОИТЕЛЬСТВЕ</w:t>
            </w:r>
          </w:p>
          <w:p w14:paraId="1F22862F" w14:textId="684A85B8" w:rsidR="00CE7C40" w:rsidRPr="00AC276B" w:rsidRDefault="00CE7C40" w:rsidP="006370A6">
            <w:pPr>
              <w:spacing w:line="216" w:lineRule="auto"/>
              <w:jc w:val="center"/>
            </w:pPr>
            <w:proofErr w:type="spellStart"/>
            <w:r w:rsidRPr="00AC276B">
              <w:rPr>
                <w:bCs/>
              </w:rPr>
              <w:t>Зеленов</w:t>
            </w:r>
            <w:proofErr w:type="spellEnd"/>
            <w:r w:rsidRPr="00AC276B">
              <w:rPr>
                <w:bCs/>
              </w:rPr>
              <w:t xml:space="preserve"> Павел Львович</w:t>
            </w:r>
          </w:p>
        </w:tc>
      </w:tr>
      <w:tr w:rsidR="00CE7C40" w:rsidRPr="001839F5" w14:paraId="45F36371" w14:textId="77777777" w:rsidTr="006370A6">
        <w:trPr>
          <w:cantSplit/>
          <w:trHeight w:val="340"/>
        </w:trPr>
        <w:tc>
          <w:tcPr>
            <w:tcW w:w="791" w:type="pct"/>
            <w:vAlign w:val="center"/>
          </w:tcPr>
          <w:p w14:paraId="1F47B363" w14:textId="77777777" w:rsidR="00CE7C40" w:rsidRPr="006370A6" w:rsidRDefault="00CE7C40" w:rsidP="00CE7C40">
            <w:pPr>
              <w:jc w:val="center"/>
            </w:pPr>
            <w:r w:rsidRPr="006370A6">
              <w:t>13.01</w:t>
            </w:r>
          </w:p>
          <w:p w14:paraId="76973D97" w14:textId="1CB990D1" w:rsidR="00CE7C40" w:rsidRPr="006370A6" w:rsidRDefault="00CE7C40" w:rsidP="00CE7C40">
            <w:pPr>
              <w:spacing w:line="216" w:lineRule="auto"/>
              <w:jc w:val="center"/>
            </w:pPr>
            <w:r w:rsidRPr="006370A6">
              <w:t>среда</w:t>
            </w:r>
          </w:p>
        </w:tc>
        <w:tc>
          <w:tcPr>
            <w:tcW w:w="1102" w:type="pct"/>
            <w:vAlign w:val="center"/>
          </w:tcPr>
          <w:p w14:paraId="7871646A" w14:textId="77777777" w:rsidR="00CE7C40" w:rsidRPr="00AC276B" w:rsidRDefault="00CE7C40" w:rsidP="006370A6">
            <w:pPr>
              <w:spacing w:line="216" w:lineRule="auto"/>
              <w:ind w:left="-113" w:right="-113"/>
              <w:jc w:val="center"/>
              <w:rPr>
                <w:b/>
                <w:bCs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7BA199" w14:textId="7CEC7DC2" w:rsidR="00CE7C40" w:rsidRPr="00AC276B" w:rsidRDefault="00CE7C40" w:rsidP="006370A6">
            <w:pPr>
              <w:spacing w:line="216" w:lineRule="auto"/>
              <w:ind w:left="-113" w:right="-113"/>
              <w:jc w:val="center"/>
              <w:rPr>
                <w:b/>
                <w:spacing w:val="-4"/>
              </w:rPr>
            </w:pPr>
          </w:p>
        </w:tc>
      </w:tr>
      <w:tr w:rsidR="002C43D7" w:rsidRPr="001839F5" w14:paraId="3B5F39D6" w14:textId="77777777" w:rsidTr="006370A6">
        <w:trPr>
          <w:cantSplit/>
          <w:trHeight w:val="340"/>
        </w:trPr>
        <w:tc>
          <w:tcPr>
            <w:tcW w:w="791" w:type="pct"/>
            <w:vAlign w:val="center"/>
          </w:tcPr>
          <w:p w14:paraId="03D9740E" w14:textId="77777777" w:rsidR="002C43D7" w:rsidRPr="006370A6" w:rsidRDefault="002C43D7" w:rsidP="00CE7C40">
            <w:pPr>
              <w:jc w:val="center"/>
            </w:pPr>
            <w:r w:rsidRPr="006370A6">
              <w:t>14.01</w:t>
            </w:r>
          </w:p>
          <w:p w14:paraId="59CF2046" w14:textId="4845E6D2" w:rsidR="002C43D7" w:rsidRPr="006370A6" w:rsidRDefault="002C43D7" w:rsidP="00CE7C40">
            <w:pPr>
              <w:jc w:val="center"/>
            </w:pPr>
            <w:r w:rsidRPr="006370A6">
              <w:t>четверг</w:t>
            </w:r>
          </w:p>
        </w:tc>
        <w:tc>
          <w:tcPr>
            <w:tcW w:w="1102" w:type="pct"/>
            <w:vAlign w:val="center"/>
          </w:tcPr>
          <w:p w14:paraId="36B11BEE" w14:textId="77777777" w:rsidR="002C43D7" w:rsidRPr="00AC276B" w:rsidRDefault="002C43D7" w:rsidP="00C129AF">
            <w:pPr>
              <w:ind w:left="-113" w:right="-113"/>
              <w:jc w:val="center"/>
              <w:rPr>
                <w:b/>
              </w:rPr>
            </w:pPr>
            <w:r w:rsidRPr="00AC276B">
              <w:rPr>
                <w:b/>
              </w:rPr>
              <w:t>Экзамен</w:t>
            </w:r>
          </w:p>
          <w:p w14:paraId="2078682D" w14:textId="1A9C7FA4" w:rsidR="002C43D7" w:rsidRPr="002C43D7" w:rsidRDefault="002C43D7" w:rsidP="002C43D7">
            <w:pPr>
              <w:ind w:left="-113" w:right="-113"/>
              <w:jc w:val="center"/>
              <w:rPr>
                <w:b/>
              </w:rPr>
            </w:pPr>
            <w:r w:rsidRPr="00AC276B">
              <w:rPr>
                <w:b/>
              </w:rPr>
              <w:t>16</w:t>
            </w:r>
            <w:r w:rsidRPr="00AC276B">
              <w:rPr>
                <w:b/>
                <w:vertAlign w:val="superscript"/>
              </w:rPr>
              <w:t xml:space="preserve">55 </w:t>
            </w:r>
            <w:r w:rsidRPr="00AC276B">
              <w:rPr>
                <w:b/>
              </w:rPr>
              <w:t>час,</w:t>
            </w:r>
            <w:r>
              <w:rPr>
                <w:b/>
              </w:rPr>
              <w:t xml:space="preserve">  </w:t>
            </w:r>
            <w:r w:rsidRPr="00AC276B">
              <w:rPr>
                <w:b/>
                <w:lang w:val="en-US"/>
              </w:rPr>
              <w:t>I</w:t>
            </w:r>
            <w:r w:rsidRPr="00AC276B">
              <w:rPr>
                <w:b/>
              </w:rPr>
              <w:t xml:space="preserve">- </w:t>
            </w: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34</w:t>
            </w: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23A0E9" w14:textId="16A1CB02" w:rsidR="002C43D7" w:rsidRPr="00AC276B" w:rsidRDefault="002C43D7" w:rsidP="002C43D7">
            <w:pPr>
              <w:ind w:left="-113" w:right="-113"/>
              <w:jc w:val="center"/>
              <w:rPr>
                <w:b/>
                <w:caps/>
              </w:rPr>
            </w:pPr>
            <w:r w:rsidRPr="00AC276B">
              <w:rPr>
                <w:b/>
              </w:rPr>
              <w:t>Б.1.В.0</w:t>
            </w:r>
            <w:r>
              <w:rPr>
                <w:b/>
              </w:rPr>
              <w:t>7</w:t>
            </w:r>
            <w:r w:rsidRPr="00AC276B">
              <w:rPr>
                <w:b/>
              </w:rPr>
              <w:t xml:space="preserve">. </w:t>
            </w:r>
            <w:r>
              <w:rPr>
                <w:b/>
                <w:caps/>
              </w:rPr>
              <w:t>ГОСУДАРСТВЕННОЕ РЕГУЛИРОВАНИЕ И ТЕХНИЧЕСКОЕ НОРМИРОВАНИЕ В СТРОИТЕЛЬСТВЕ</w:t>
            </w:r>
          </w:p>
          <w:p w14:paraId="7A160F8B" w14:textId="09590F35" w:rsidR="002C43D7" w:rsidRPr="00AC276B" w:rsidRDefault="002C43D7" w:rsidP="002C43D7">
            <w:pPr>
              <w:ind w:left="-113" w:right="-113"/>
              <w:jc w:val="center"/>
              <w:rPr>
                <w:bCs/>
              </w:rPr>
            </w:pPr>
            <w:r>
              <w:rPr>
                <w:bCs/>
              </w:rPr>
              <w:t>Шапошников Алексей Алексеевич</w:t>
            </w:r>
          </w:p>
        </w:tc>
      </w:tr>
      <w:tr w:rsidR="002C43D7" w:rsidRPr="001839F5" w14:paraId="4333D9FA" w14:textId="77777777" w:rsidTr="006370A6">
        <w:trPr>
          <w:cantSplit/>
          <w:trHeight w:val="340"/>
        </w:trPr>
        <w:tc>
          <w:tcPr>
            <w:tcW w:w="791" w:type="pct"/>
            <w:vAlign w:val="center"/>
          </w:tcPr>
          <w:p w14:paraId="0306F827" w14:textId="77777777" w:rsidR="002C43D7" w:rsidRPr="006370A6" w:rsidRDefault="002C43D7" w:rsidP="00CE7C40">
            <w:pPr>
              <w:jc w:val="center"/>
            </w:pPr>
            <w:r w:rsidRPr="006370A6">
              <w:t xml:space="preserve">15.01 </w:t>
            </w:r>
          </w:p>
          <w:p w14:paraId="18433963" w14:textId="3D6AB40E" w:rsidR="002C43D7" w:rsidRPr="006370A6" w:rsidRDefault="002C43D7" w:rsidP="00CE7C40">
            <w:pPr>
              <w:spacing w:line="216" w:lineRule="auto"/>
              <w:jc w:val="center"/>
            </w:pPr>
            <w:r w:rsidRPr="006370A6">
              <w:t>пятница</w:t>
            </w:r>
          </w:p>
        </w:tc>
        <w:tc>
          <w:tcPr>
            <w:tcW w:w="1102" w:type="pct"/>
            <w:vAlign w:val="center"/>
          </w:tcPr>
          <w:p w14:paraId="52312458" w14:textId="77777777" w:rsidR="002C43D7" w:rsidRPr="00AC276B" w:rsidRDefault="002C43D7" w:rsidP="006370A6">
            <w:pPr>
              <w:spacing w:line="216" w:lineRule="auto"/>
              <w:ind w:left="-113" w:right="-113"/>
              <w:jc w:val="center"/>
              <w:rPr>
                <w:b/>
                <w:bCs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FD585D" w14:textId="46414CEE" w:rsidR="002C43D7" w:rsidRPr="00AC276B" w:rsidRDefault="002C43D7" w:rsidP="006370A6">
            <w:pPr>
              <w:spacing w:line="216" w:lineRule="auto"/>
              <w:ind w:left="-113" w:right="-113"/>
              <w:jc w:val="center"/>
              <w:rPr>
                <w:bCs/>
              </w:rPr>
            </w:pPr>
          </w:p>
        </w:tc>
      </w:tr>
      <w:tr w:rsidR="002C43D7" w:rsidRPr="001839F5" w14:paraId="22AAE312" w14:textId="77777777" w:rsidTr="006370A6">
        <w:trPr>
          <w:cantSplit/>
          <w:trHeight w:val="340"/>
        </w:trPr>
        <w:tc>
          <w:tcPr>
            <w:tcW w:w="791" w:type="pct"/>
            <w:vAlign w:val="center"/>
          </w:tcPr>
          <w:p w14:paraId="70B7877B" w14:textId="77777777" w:rsidR="002C43D7" w:rsidRPr="006370A6" w:rsidRDefault="002C43D7" w:rsidP="00CE7C40">
            <w:pPr>
              <w:jc w:val="center"/>
            </w:pPr>
            <w:r w:rsidRPr="006370A6">
              <w:t xml:space="preserve">16.01 </w:t>
            </w:r>
          </w:p>
          <w:p w14:paraId="652F21F6" w14:textId="4BD56A86" w:rsidR="002C43D7" w:rsidRPr="006370A6" w:rsidRDefault="002C43D7" w:rsidP="00CE7C40">
            <w:pPr>
              <w:spacing w:line="216" w:lineRule="auto"/>
              <w:jc w:val="center"/>
            </w:pPr>
            <w:r w:rsidRPr="006370A6">
              <w:t>суббота</w:t>
            </w:r>
          </w:p>
        </w:tc>
        <w:tc>
          <w:tcPr>
            <w:tcW w:w="1102" w:type="pct"/>
            <w:vAlign w:val="center"/>
          </w:tcPr>
          <w:p w14:paraId="008D186E" w14:textId="779504D3" w:rsidR="002C43D7" w:rsidRPr="00AC276B" w:rsidRDefault="002C43D7" w:rsidP="006370A6">
            <w:pPr>
              <w:spacing w:line="216" w:lineRule="auto"/>
              <w:ind w:left="-113" w:right="-113"/>
              <w:jc w:val="center"/>
              <w:rPr>
                <w:b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B0AA6B9" w14:textId="06FEC9EC" w:rsidR="002C43D7" w:rsidRPr="00AC276B" w:rsidRDefault="002C43D7" w:rsidP="006370A6">
            <w:pPr>
              <w:spacing w:line="216" w:lineRule="auto"/>
              <w:ind w:left="-113" w:right="-113"/>
              <w:jc w:val="center"/>
              <w:rPr>
                <w:b/>
              </w:rPr>
            </w:pPr>
          </w:p>
        </w:tc>
      </w:tr>
      <w:tr w:rsidR="002C43D7" w:rsidRPr="001839F5" w14:paraId="28D89489" w14:textId="77777777" w:rsidTr="006370A6">
        <w:trPr>
          <w:cantSplit/>
          <w:trHeight w:val="379"/>
        </w:trPr>
        <w:tc>
          <w:tcPr>
            <w:tcW w:w="791" w:type="pct"/>
            <w:shd w:val="clear" w:color="auto" w:fill="D9D9D9" w:themeFill="background1" w:themeFillShade="D9"/>
            <w:vAlign w:val="center"/>
          </w:tcPr>
          <w:p w14:paraId="0C6DCB43" w14:textId="77777777" w:rsidR="002C43D7" w:rsidRPr="006370A6" w:rsidRDefault="002C43D7" w:rsidP="00CE7C40">
            <w:pPr>
              <w:jc w:val="center"/>
            </w:pPr>
            <w:r w:rsidRPr="006370A6">
              <w:t xml:space="preserve">17.01 </w:t>
            </w:r>
          </w:p>
          <w:p w14:paraId="7B864657" w14:textId="6B1B8F3F" w:rsidR="002C43D7" w:rsidRPr="006370A6" w:rsidRDefault="002C43D7" w:rsidP="00CE7C40">
            <w:pPr>
              <w:jc w:val="center"/>
            </w:pPr>
            <w:r w:rsidRPr="006370A6">
              <w:t>воскресенье</w:t>
            </w:r>
          </w:p>
        </w:tc>
        <w:tc>
          <w:tcPr>
            <w:tcW w:w="1102" w:type="pct"/>
            <w:shd w:val="clear" w:color="auto" w:fill="D9D9D9" w:themeFill="background1" w:themeFillShade="D9"/>
            <w:vAlign w:val="center"/>
          </w:tcPr>
          <w:p w14:paraId="4C7C167D" w14:textId="03DE873A" w:rsidR="002C43D7" w:rsidRPr="00AC276B" w:rsidRDefault="002C43D7" w:rsidP="006370A6">
            <w:pPr>
              <w:ind w:left="-113" w:right="-113"/>
              <w:jc w:val="center"/>
              <w:rPr>
                <w:b/>
              </w:rPr>
            </w:pPr>
          </w:p>
        </w:tc>
        <w:tc>
          <w:tcPr>
            <w:tcW w:w="3107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45764F" w14:textId="23E42EA7" w:rsidR="002C43D7" w:rsidRPr="00AC276B" w:rsidRDefault="002C43D7" w:rsidP="006370A6">
            <w:pPr>
              <w:ind w:left="-113" w:right="-113"/>
              <w:jc w:val="center"/>
              <w:rPr>
                <w:b/>
              </w:rPr>
            </w:pPr>
          </w:p>
        </w:tc>
      </w:tr>
      <w:tr w:rsidR="002C43D7" w:rsidRPr="001839F5" w14:paraId="32FD80E2" w14:textId="77777777" w:rsidTr="006370A6">
        <w:trPr>
          <w:cantSplit/>
          <w:trHeight w:val="248"/>
        </w:trPr>
        <w:tc>
          <w:tcPr>
            <w:tcW w:w="791" w:type="pct"/>
            <w:shd w:val="clear" w:color="auto" w:fill="FFFFFF" w:themeFill="background1"/>
            <w:vAlign w:val="center"/>
          </w:tcPr>
          <w:p w14:paraId="66289B13" w14:textId="77777777" w:rsidR="002C43D7" w:rsidRPr="006370A6" w:rsidRDefault="002C43D7" w:rsidP="00A160A2">
            <w:pPr>
              <w:spacing w:line="216" w:lineRule="auto"/>
              <w:jc w:val="center"/>
            </w:pPr>
            <w:r w:rsidRPr="006370A6">
              <w:t>18.01</w:t>
            </w:r>
          </w:p>
          <w:p w14:paraId="4A0F707A" w14:textId="3ED20590" w:rsidR="002C43D7" w:rsidRPr="006370A6" w:rsidRDefault="002C43D7" w:rsidP="00A160A2">
            <w:pPr>
              <w:jc w:val="center"/>
            </w:pPr>
            <w:r w:rsidRPr="006370A6">
              <w:t xml:space="preserve">понедельник </w:t>
            </w:r>
          </w:p>
        </w:tc>
        <w:tc>
          <w:tcPr>
            <w:tcW w:w="1102" w:type="pct"/>
            <w:vAlign w:val="center"/>
          </w:tcPr>
          <w:p w14:paraId="64397B3C" w14:textId="77777777" w:rsidR="002C43D7" w:rsidRPr="00AC276B" w:rsidRDefault="002C43D7" w:rsidP="006370A6">
            <w:pPr>
              <w:ind w:left="-113" w:right="-113"/>
              <w:jc w:val="center"/>
              <w:rPr>
                <w:b/>
              </w:rPr>
            </w:pPr>
            <w:r w:rsidRPr="00AC276B">
              <w:rPr>
                <w:b/>
              </w:rPr>
              <w:t>Экзамен</w:t>
            </w:r>
          </w:p>
          <w:p w14:paraId="38F71452" w14:textId="2C6133E8" w:rsidR="002C43D7" w:rsidRPr="002C43D7" w:rsidRDefault="002C43D7" w:rsidP="002C43D7">
            <w:pPr>
              <w:ind w:left="-113" w:right="-113"/>
              <w:jc w:val="center"/>
              <w:rPr>
                <w:b/>
                <w:spacing w:val="-4"/>
              </w:rPr>
            </w:pPr>
            <w:r w:rsidRPr="00AC276B">
              <w:rPr>
                <w:b/>
              </w:rPr>
              <w:t>16</w:t>
            </w:r>
            <w:r w:rsidRPr="00AC276B">
              <w:rPr>
                <w:b/>
                <w:vertAlign w:val="superscript"/>
              </w:rPr>
              <w:t xml:space="preserve">55 </w:t>
            </w:r>
            <w:r w:rsidRPr="00AC276B">
              <w:rPr>
                <w:b/>
              </w:rPr>
              <w:t>час,</w:t>
            </w:r>
            <w:r>
              <w:rPr>
                <w:b/>
              </w:rPr>
              <w:t xml:space="preserve">  </w:t>
            </w:r>
            <w:r w:rsidRPr="00AC276B">
              <w:rPr>
                <w:b/>
                <w:lang w:val="en-US"/>
              </w:rPr>
              <w:t>IV</w:t>
            </w:r>
            <w:r w:rsidRPr="00AC276B">
              <w:rPr>
                <w:b/>
              </w:rPr>
              <w:t xml:space="preserve">- 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02</w:t>
            </w: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10CAB3" w14:textId="2A68A4A5" w:rsidR="002C43D7" w:rsidRPr="00AC276B" w:rsidRDefault="002C43D7" w:rsidP="006370A6">
            <w:pPr>
              <w:ind w:left="-113" w:right="-113"/>
              <w:jc w:val="center"/>
              <w:rPr>
                <w:b/>
                <w:caps/>
              </w:rPr>
            </w:pPr>
            <w:r w:rsidRPr="00AC276B">
              <w:rPr>
                <w:b/>
              </w:rPr>
              <w:t xml:space="preserve">Б.1.О.05. </w:t>
            </w:r>
            <w:r w:rsidRPr="00AC276B">
              <w:rPr>
                <w:b/>
                <w:caps/>
              </w:rPr>
              <w:t>Организация и Управление производственной деятельностью</w:t>
            </w:r>
          </w:p>
          <w:p w14:paraId="4D5AE484" w14:textId="713D2977" w:rsidR="002C43D7" w:rsidRPr="00AC276B" w:rsidRDefault="002C43D7" w:rsidP="006370A6">
            <w:pPr>
              <w:ind w:left="-113" w:right="-113"/>
              <w:jc w:val="center"/>
              <w:rPr>
                <w:b/>
                <w:spacing w:val="-4"/>
              </w:rPr>
            </w:pPr>
            <w:r w:rsidRPr="00AC276B">
              <w:rPr>
                <w:bCs/>
                <w:spacing w:val="-4"/>
              </w:rPr>
              <w:t>Ноздрин Владислав Владимирович</w:t>
            </w:r>
          </w:p>
        </w:tc>
      </w:tr>
    </w:tbl>
    <w:p w14:paraId="5FED546E" w14:textId="1D5C901B" w:rsidR="000947BD" w:rsidRDefault="000947BD" w:rsidP="005C6264">
      <w:pPr>
        <w:pStyle w:val="5"/>
        <w:spacing w:before="120"/>
        <w:ind w:left="0" w:firstLine="0"/>
        <w:rPr>
          <w:b/>
        </w:rPr>
      </w:pPr>
    </w:p>
    <w:p w14:paraId="2FA1C902" w14:textId="2ECCE6D7" w:rsidR="000A6973" w:rsidRDefault="005D2F8D" w:rsidP="000947BD">
      <w:pPr>
        <w:pStyle w:val="5"/>
        <w:spacing w:before="120"/>
        <w:ind w:left="0"/>
        <w:rPr>
          <w:sz w:val="26"/>
          <w:szCs w:val="26"/>
        </w:rPr>
      </w:pPr>
      <w:r w:rsidRPr="003F5857">
        <w:rPr>
          <w:sz w:val="26"/>
          <w:szCs w:val="26"/>
        </w:rPr>
        <w:t xml:space="preserve">Декан ИСФ                                                                                                </w:t>
      </w:r>
      <w:r w:rsidR="005C6264">
        <w:rPr>
          <w:sz w:val="26"/>
          <w:szCs w:val="26"/>
        </w:rPr>
        <w:t xml:space="preserve">            </w:t>
      </w:r>
      <w:r w:rsidRPr="003F5857">
        <w:rPr>
          <w:sz w:val="26"/>
          <w:szCs w:val="26"/>
        </w:rPr>
        <w:t>О.Б. Кондрашкин</w:t>
      </w:r>
    </w:p>
    <w:p w14:paraId="77060060" w14:textId="77777777" w:rsidR="000A6973" w:rsidRDefault="000A6973" w:rsidP="000A6973"/>
    <w:p w14:paraId="132982D3" w14:textId="21896CD3" w:rsidR="000A6973" w:rsidRDefault="00AC276B" w:rsidP="000A6973">
      <w:pPr>
        <w:pStyle w:val="a3"/>
        <w:spacing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</w:t>
      </w:r>
      <w:r w:rsidR="000A6973">
        <w:rPr>
          <w:b/>
          <w:sz w:val="24"/>
          <w:szCs w:val="24"/>
        </w:rPr>
        <w:t xml:space="preserve"> </w:t>
      </w:r>
      <w:r w:rsidR="000A6973" w:rsidRPr="00AC6FC2">
        <w:rPr>
          <w:b/>
          <w:sz w:val="24"/>
          <w:szCs w:val="24"/>
        </w:rPr>
        <w:t>УТВЕРЖДАЮ</w:t>
      </w:r>
    </w:p>
    <w:p w14:paraId="3A8CA754" w14:textId="77777777" w:rsidR="000A6973" w:rsidRPr="003D4BB4" w:rsidRDefault="000A6973" w:rsidP="000A6973">
      <w:pPr>
        <w:pStyle w:val="a3"/>
        <w:spacing w:line="240" w:lineRule="auto"/>
        <w:jc w:val="left"/>
        <w:rPr>
          <w:b/>
          <w:sz w:val="8"/>
          <w:szCs w:val="8"/>
        </w:rPr>
      </w:pPr>
    </w:p>
    <w:p w14:paraId="40FC10B7" w14:textId="4F3ED4F0" w:rsidR="000A6973" w:rsidRDefault="000A6973" w:rsidP="000A6973">
      <w:pPr>
        <w:pStyle w:val="a3"/>
        <w:spacing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П</w:t>
      </w:r>
      <w:r w:rsidRPr="00AC6FC2">
        <w:rPr>
          <w:b/>
          <w:sz w:val="24"/>
          <w:szCs w:val="24"/>
        </w:rPr>
        <w:t>роректор по учебной работе</w:t>
      </w:r>
    </w:p>
    <w:p w14:paraId="211A1619" w14:textId="0154E2F8" w:rsidR="000A6973" w:rsidRDefault="000A6973" w:rsidP="000A6973">
      <w:pPr>
        <w:pStyle w:val="a3"/>
        <w:spacing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Pr="00AC6FC2">
        <w:rPr>
          <w:b/>
          <w:sz w:val="24"/>
          <w:szCs w:val="24"/>
        </w:rPr>
        <w:t xml:space="preserve">_____________ А.А. </w:t>
      </w:r>
      <w:proofErr w:type="spellStart"/>
      <w:r w:rsidRPr="00AC6FC2">
        <w:rPr>
          <w:b/>
          <w:sz w:val="24"/>
          <w:szCs w:val="24"/>
        </w:rPr>
        <w:t>Гордин</w:t>
      </w:r>
      <w:proofErr w:type="spellEnd"/>
    </w:p>
    <w:p w14:paraId="00CE79DA" w14:textId="387BD2DB" w:rsidR="000A6973" w:rsidRPr="009553AD" w:rsidRDefault="000A6973" w:rsidP="000A6973">
      <w:pPr>
        <w:pStyle w:val="a3"/>
        <w:spacing w:line="240" w:lineRule="auto"/>
        <w:jc w:val="left"/>
        <w:rPr>
          <w:b/>
          <w:sz w:val="8"/>
          <w:szCs w:val="8"/>
        </w:rPr>
      </w:pPr>
      <w:r>
        <w:rPr>
          <w:b/>
          <w:sz w:val="8"/>
          <w:szCs w:val="8"/>
        </w:rPr>
        <w:t xml:space="preserve">   </w:t>
      </w:r>
    </w:p>
    <w:p w14:paraId="0C255F97" w14:textId="52EC77C7" w:rsidR="000A6973" w:rsidRPr="00AC6FC2" w:rsidRDefault="000A6973" w:rsidP="000A6973">
      <w:pPr>
        <w:pStyle w:val="a3"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</w:t>
      </w:r>
      <w:r w:rsidR="00E52F72">
        <w:rPr>
          <w:sz w:val="24"/>
          <w:szCs w:val="24"/>
        </w:rPr>
        <w:t xml:space="preserve">                               </w:t>
      </w:r>
      <w:r w:rsidRPr="00E52F72">
        <w:rPr>
          <w:sz w:val="24"/>
          <w:szCs w:val="24"/>
        </w:rPr>
        <w:t>«</w:t>
      </w:r>
      <w:r w:rsidR="00E52F72">
        <w:rPr>
          <w:sz w:val="24"/>
          <w:szCs w:val="24"/>
          <w:u w:val="single"/>
        </w:rPr>
        <w:t>1</w:t>
      </w:r>
      <w:r w:rsidR="00AC276B">
        <w:rPr>
          <w:sz w:val="24"/>
          <w:szCs w:val="24"/>
          <w:u w:val="single"/>
        </w:rPr>
        <w:t>2</w:t>
      </w:r>
      <w:r w:rsidRPr="00E52F72">
        <w:rPr>
          <w:sz w:val="24"/>
          <w:szCs w:val="24"/>
        </w:rPr>
        <w:t xml:space="preserve">» </w:t>
      </w:r>
      <w:r w:rsidR="00E52F72">
        <w:rPr>
          <w:sz w:val="24"/>
          <w:szCs w:val="24"/>
          <w:u w:val="single"/>
        </w:rPr>
        <w:t>октября</w:t>
      </w:r>
      <w:r w:rsidRPr="00AC6FC2">
        <w:rPr>
          <w:sz w:val="24"/>
          <w:szCs w:val="24"/>
        </w:rPr>
        <w:t xml:space="preserve">   202</w:t>
      </w:r>
      <w:r w:rsidR="00AC276B">
        <w:rPr>
          <w:sz w:val="24"/>
          <w:szCs w:val="24"/>
        </w:rPr>
        <w:t>6</w:t>
      </w:r>
      <w:r w:rsidRPr="00AC6FC2">
        <w:rPr>
          <w:sz w:val="24"/>
          <w:szCs w:val="24"/>
        </w:rPr>
        <w:t xml:space="preserve">  г.</w:t>
      </w:r>
    </w:p>
    <w:p w14:paraId="10D0CA99" w14:textId="77777777" w:rsidR="000A6973" w:rsidRPr="0059789D" w:rsidRDefault="000A6973" w:rsidP="000A6973">
      <w:pPr>
        <w:pStyle w:val="a3"/>
        <w:spacing w:line="240" w:lineRule="auto"/>
        <w:jc w:val="left"/>
        <w:rPr>
          <w:b/>
          <w:sz w:val="18"/>
          <w:szCs w:val="18"/>
        </w:rPr>
      </w:pPr>
      <w:r>
        <w:rPr>
          <w:b/>
        </w:rPr>
        <w:t xml:space="preserve">                                                   </w:t>
      </w:r>
    </w:p>
    <w:p w14:paraId="34F90B0A" w14:textId="77777777" w:rsidR="000A6973" w:rsidRPr="00AC6FC2" w:rsidRDefault="000A6973" w:rsidP="000A6973">
      <w:pPr>
        <w:pStyle w:val="a3"/>
        <w:spacing w:line="240" w:lineRule="auto"/>
        <w:jc w:val="left"/>
        <w:rPr>
          <w:b/>
          <w:sz w:val="28"/>
          <w:szCs w:val="28"/>
        </w:rPr>
      </w:pPr>
      <w:r>
        <w:rPr>
          <w:b/>
        </w:rPr>
        <w:t xml:space="preserve">                        </w:t>
      </w:r>
      <w:r w:rsidRPr="00AC6FC2">
        <w:rPr>
          <w:b/>
          <w:sz w:val="28"/>
          <w:szCs w:val="28"/>
        </w:rPr>
        <w:t>РАСПИСАНИЕ ПРОМЕЖУТОЧНОЙ АТТ</w:t>
      </w:r>
      <w:r w:rsidRPr="00AC6FC2">
        <w:rPr>
          <w:b/>
          <w:sz w:val="28"/>
          <w:szCs w:val="28"/>
          <w:lang w:val="en-US"/>
        </w:rPr>
        <w:t>E</w:t>
      </w:r>
      <w:r w:rsidRPr="00AC6FC2">
        <w:rPr>
          <w:b/>
          <w:sz w:val="28"/>
          <w:szCs w:val="28"/>
        </w:rPr>
        <w:t>СТАЦИИ</w:t>
      </w:r>
    </w:p>
    <w:p w14:paraId="51294A59" w14:textId="08C2CA89" w:rsidR="000A6973" w:rsidRDefault="000A6973" w:rsidP="000A6973">
      <w:pPr>
        <w:jc w:val="center"/>
        <w:rPr>
          <w:sz w:val="28"/>
        </w:rPr>
      </w:pPr>
      <w:r>
        <w:rPr>
          <w:sz w:val="28"/>
        </w:rPr>
        <w:t xml:space="preserve">в </w:t>
      </w:r>
      <w:r>
        <w:rPr>
          <w:sz w:val="28"/>
          <w:u w:val="single"/>
        </w:rPr>
        <w:t xml:space="preserve">   </w:t>
      </w:r>
      <w:r w:rsidRPr="003D4BB4">
        <w:rPr>
          <w:b/>
          <w:sz w:val="36"/>
          <w:szCs w:val="36"/>
          <w:u w:val="single"/>
        </w:rPr>
        <w:t xml:space="preserve">3 </w:t>
      </w:r>
      <w:r>
        <w:rPr>
          <w:sz w:val="28"/>
          <w:u w:val="single"/>
        </w:rPr>
        <w:t xml:space="preserve">  </w:t>
      </w:r>
      <w:r>
        <w:rPr>
          <w:sz w:val="28"/>
        </w:rPr>
        <w:t xml:space="preserve">  семестре 202</w:t>
      </w:r>
      <w:r w:rsidR="00AC276B">
        <w:rPr>
          <w:sz w:val="28"/>
        </w:rPr>
        <w:t>6</w:t>
      </w:r>
      <w:r>
        <w:rPr>
          <w:sz w:val="28"/>
        </w:rPr>
        <w:t>-202</w:t>
      </w:r>
      <w:r w:rsidR="00AC276B">
        <w:rPr>
          <w:sz w:val="28"/>
        </w:rPr>
        <w:t>7</w:t>
      </w:r>
      <w:r>
        <w:rPr>
          <w:sz w:val="28"/>
        </w:rPr>
        <w:t xml:space="preserve"> учебного года по Инженерно-строительному факультету</w:t>
      </w:r>
    </w:p>
    <w:tbl>
      <w:tblPr>
        <w:tblW w:w="4883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68"/>
        <w:gridCol w:w="2463"/>
        <w:gridCol w:w="6944"/>
      </w:tblGrid>
      <w:tr w:rsidR="000A6973" w:rsidRPr="001839F5" w14:paraId="10BC6E7C" w14:textId="77777777" w:rsidTr="00564A38">
        <w:trPr>
          <w:cantSplit/>
          <w:trHeight w:val="362"/>
        </w:trPr>
        <w:tc>
          <w:tcPr>
            <w:tcW w:w="791" w:type="pct"/>
            <w:shd w:val="clear" w:color="auto" w:fill="D9D9D9" w:themeFill="background1" w:themeFillShade="D9"/>
            <w:vAlign w:val="center"/>
          </w:tcPr>
          <w:p w14:paraId="38161402" w14:textId="77777777" w:rsidR="000A6973" w:rsidRPr="0013187F" w:rsidRDefault="000A6973" w:rsidP="00F5721E">
            <w:pPr>
              <w:jc w:val="center"/>
              <w:rPr>
                <w:u w:val="single"/>
              </w:rPr>
            </w:pPr>
            <w:r w:rsidRPr="0013187F">
              <w:rPr>
                <w:u w:val="single"/>
              </w:rPr>
              <w:t>№№ групп</w:t>
            </w:r>
          </w:p>
          <w:p w14:paraId="420A6073" w14:textId="77777777" w:rsidR="000A6973" w:rsidRPr="0013187F" w:rsidRDefault="000A6973" w:rsidP="00F5721E">
            <w:pPr>
              <w:jc w:val="center"/>
            </w:pPr>
            <w:r w:rsidRPr="0013187F">
              <w:t>Дата</w:t>
            </w:r>
          </w:p>
        </w:tc>
        <w:tc>
          <w:tcPr>
            <w:tcW w:w="4209" w:type="pct"/>
            <w:gridSpan w:val="2"/>
            <w:shd w:val="clear" w:color="auto" w:fill="D9D9D9" w:themeFill="background1" w:themeFillShade="D9"/>
            <w:vAlign w:val="center"/>
          </w:tcPr>
          <w:p w14:paraId="2322FFCF" w14:textId="0CA2308E" w:rsidR="000A6973" w:rsidRPr="00C5143A" w:rsidRDefault="000A6973" w:rsidP="00564A38">
            <w:pPr>
              <w:pStyle w:val="2"/>
              <w:widowControl/>
              <w:ind w:left="-29" w:right="-143" w:hanging="141"/>
              <w:rPr>
                <w:b/>
                <w:sz w:val="36"/>
                <w:szCs w:val="36"/>
              </w:rPr>
            </w:pPr>
            <w:r w:rsidRPr="00F778B9">
              <w:rPr>
                <w:b/>
                <w:sz w:val="36"/>
                <w:szCs w:val="36"/>
              </w:rPr>
              <w:t>М.С-1</w:t>
            </w:r>
            <w:r w:rsidR="00AC276B">
              <w:rPr>
                <w:b/>
                <w:sz w:val="36"/>
                <w:szCs w:val="36"/>
              </w:rPr>
              <w:t>5</w:t>
            </w:r>
            <w:r w:rsidRPr="00F778B9">
              <w:rPr>
                <w:b/>
                <w:sz w:val="36"/>
                <w:szCs w:val="36"/>
              </w:rPr>
              <w:t>/16 (КНДС)</w:t>
            </w:r>
          </w:p>
        </w:tc>
      </w:tr>
      <w:tr w:rsidR="00037564" w:rsidRPr="001839F5" w14:paraId="797EEF82" w14:textId="77777777" w:rsidTr="00CE7C40">
        <w:trPr>
          <w:cantSplit/>
          <w:trHeight w:val="362"/>
        </w:trPr>
        <w:tc>
          <w:tcPr>
            <w:tcW w:w="5000" w:type="pct"/>
            <w:gridSpan w:val="3"/>
            <w:shd w:val="clear" w:color="auto" w:fill="FFFFFF" w:themeFill="background1"/>
            <w:vAlign w:val="center"/>
          </w:tcPr>
          <w:p w14:paraId="671FBAC7" w14:textId="0AAEB41E" w:rsidR="00037564" w:rsidRPr="00564A38" w:rsidRDefault="00037564" w:rsidP="00037564">
            <w:pPr>
              <w:ind w:left="-57" w:right="-107"/>
              <w:jc w:val="center"/>
              <w:rPr>
                <w:b/>
              </w:rPr>
            </w:pPr>
            <w:r w:rsidRPr="00564A38">
              <w:rPr>
                <w:b/>
              </w:rPr>
              <w:t xml:space="preserve">Б.2.В.03. ПРОИЗВОДСТВЕННАЯ </w:t>
            </w:r>
            <w:r w:rsidR="009B25CE" w:rsidRPr="00564A38">
              <w:rPr>
                <w:b/>
              </w:rPr>
              <w:t>ПРАКТИКА (</w:t>
            </w:r>
            <w:r w:rsidRPr="00564A38">
              <w:rPr>
                <w:b/>
              </w:rPr>
              <w:t>научно-исследовательская работа)</w:t>
            </w:r>
          </w:p>
          <w:p w14:paraId="07343918" w14:textId="79C77E1D" w:rsidR="00037564" w:rsidRPr="00564A38" w:rsidRDefault="00037564" w:rsidP="00564A38">
            <w:pPr>
              <w:pStyle w:val="2"/>
              <w:widowControl/>
              <w:ind w:left="-28" w:right="-142" w:hanging="142"/>
              <w:rPr>
                <w:b/>
                <w:spacing w:val="-6"/>
                <w:sz w:val="36"/>
                <w:szCs w:val="36"/>
              </w:rPr>
            </w:pPr>
            <w:r w:rsidRPr="00564A38">
              <w:rPr>
                <w:spacing w:val="-6"/>
                <w:sz w:val="24"/>
                <w:szCs w:val="24"/>
              </w:rPr>
              <w:t xml:space="preserve"> принимается руководителем Корпоративной кафедры Минстроя России в последний день практики </w:t>
            </w:r>
            <w:r w:rsidRPr="00564A38">
              <w:rPr>
                <w:b/>
                <w:spacing w:val="-6"/>
                <w:sz w:val="24"/>
                <w:szCs w:val="24"/>
              </w:rPr>
              <w:t>(21.12.2</w:t>
            </w:r>
            <w:r w:rsidR="008413E1" w:rsidRPr="00564A38">
              <w:rPr>
                <w:b/>
                <w:spacing w:val="-6"/>
                <w:sz w:val="24"/>
                <w:szCs w:val="24"/>
              </w:rPr>
              <w:t>0</w:t>
            </w:r>
            <w:r w:rsidRPr="00564A38">
              <w:rPr>
                <w:b/>
                <w:spacing w:val="-6"/>
                <w:sz w:val="24"/>
                <w:szCs w:val="24"/>
              </w:rPr>
              <w:t>2</w:t>
            </w:r>
            <w:r w:rsidR="00AC276B" w:rsidRPr="00564A38">
              <w:rPr>
                <w:b/>
                <w:spacing w:val="-6"/>
                <w:sz w:val="24"/>
                <w:szCs w:val="24"/>
              </w:rPr>
              <w:t>6</w:t>
            </w:r>
            <w:r w:rsidRPr="00564A38">
              <w:rPr>
                <w:b/>
                <w:spacing w:val="-6"/>
                <w:sz w:val="24"/>
                <w:szCs w:val="24"/>
              </w:rPr>
              <w:t>)</w:t>
            </w:r>
          </w:p>
        </w:tc>
      </w:tr>
      <w:tr w:rsidR="00CE7C40" w:rsidRPr="001839F5" w14:paraId="00D8F181" w14:textId="77777777" w:rsidTr="00564A38">
        <w:trPr>
          <w:cantSplit/>
          <w:trHeight w:val="743"/>
        </w:trPr>
        <w:tc>
          <w:tcPr>
            <w:tcW w:w="791" w:type="pct"/>
            <w:vAlign w:val="center"/>
          </w:tcPr>
          <w:p w14:paraId="4497DBAD" w14:textId="77777777" w:rsidR="00CE7C40" w:rsidRPr="00564A38" w:rsidRDefault="00CE7C40" w:rsidP="00564A38">
            <w:pPr>
              <w:spacing w:line="240" w:lineRule="exact"/>
              <w:jc w:val="center"/>
            </w:pPr>
            <w:r w:rsidRPr="00564A38">
              <w:t>23.12</w:t>
            </w:r>
          </w:p>
          <w:p w14:paraId="6F841342" w14:textId="10D36713" w:rsidR="00CE7C40" w:rsidRPr="00564A38" w:rsidRDefault="00CE7C40" w:rsidP="00564A38">
            <w:pPr>
              <w:spacing w:line="240" w:lineRule="exact"/>
              <w:jc w:val="center"/>
            </w:pPr>
            <w:r w:rsidRPr="00564A38">
              <w:t>среда</w:t>
            </w:r>
          </w:p>
        </w:tc>
        <w:tc>
          <w:tcPr>
            <w:tcW w:w="1102" w:type="pct"/>
            <w:vAlign w:val="center"/>
          </w:tcPr>
          <w:p w14:paraId="1165C5DD" w14:textId="77777777" w:rsidR="00CE7C40" w:rsidRPr="00AC276B" w:rsidRDefault="00CE7C40" w:rsidP="00564A38">
            <w:pPr>
              <w:ind w:left="-57" w:right="-57"/>
              <w:jc w:val="center"/>
              <w:rPr>
                <w:b/>
              </w:rPr>
            </w:pPr>
            <w:r w:rsidRPr="00AC276B">
              <w:rPr>
                <w:b/>
              </w:rPr>
              <w:t>Зачет с оценкой</w:t>
            </w:r>
          </w:p>
          <w:p w14:paraId="16D0EBA2" w14:textId="1D138E20" w:rsidR="00CE7C40" w:rsidRPr="00AC276B" w:rsidRDefault="00AC276B" w:rsidP="00564A38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8</w:t>
            </w:r>
            <w:r>
              <w:rPr>
                <w:b/>
                <w:vertAlign w:val="superscript"/>
              </w:rPr>
              <w:t>0</w:t>
            </w:r>
            <w:r w:rsidR="00CE7C40" w:rsidRPr="00AC276B">
              <w:rPr>
                <w:b/>
                <w:vertAlign w:val="superscript"/>
              </w:rPr>
              <w:t>0</w:t>
            </w:r>
            <w:r w:rsidR="00CE7C40" w:rsidRPr="00AC276B">
              <w:rPr>
                <w:b/>
              </w:rPr>
              <w:t xml:space="preserve"> час,</w:t>
            </w:r>
            <w:r w:rsidR="00564A38">
              <w:rPr>
                <w:b/>
              </w:rPr>
              <w:t xml:space="preserve"> </w:t>
            </w:r>
            <w:r w:rsidR="00CE7C40" w:rsidRPr="00AC276B">
              <w:rPr>
                <w:b/>
                <w:lang w:val="en-US"/>
              </w:rPr>
              <w:t>III</w:t>
            </w:r>
            <w:r w:rsidR="00CE7C40" w:rsidRPr="00AC276B">
              <w:rPr>
                <w:b/>
              </w:rPr>
              <w:t>-</w:t>
            </w:r>
            <w:r w:rsidR="00176BEF" w:rsidRPr="006370A6">
              <w:rPr>
                <w:b/>
              </w:rPr>
              <w:t xml:space="preserve"> 204</w:t>
            </w: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B0FFC9E" w14:textId="71C5DF5C" w:rsidR="00CE7C40" w:rsidRPr="00AC276B" w:rsidRDefault="00CE7C40" w:rsidP="00564A38">
            <w:pPr>
              <w:ind w:left="-113" w:right="-113"/>
              <w:jc w:val="center"/>
              <w:rPr>
                <w:b/>
                <w:caps/>
              </w:rPr>
            </w:pPr>
            <w:r w:rsidRPr="00AC276B">
              <w:rPr>
                <w:b/>
              </w:rPr>
              <w:t>Б.1.В.10. СИСТЕМЫ АВТОМАТИЗИРОВАННОГО ПРОЕКТИРОВАНИЯ В ПРОМЫШЛЕННОМ И ГРАЖДАНСКОМ СТРОИТЕЛЬСТВЕ</w:t>
            </w:r>
          </w:p>
          <w:p w14:paraId="71345CCC" w14:textId="1300E837" w:rsidR="00CE7C40" w:rsidRPr="00AC276B" w:rsidRDefault="00CE7C40" w:rsidP="00564A38">
            <w:pPr>
              <w:ind w:left="-113" w:right="-113"/>
              <w:jc w:val="center"/>
            </w:pPr>
            <w:r w:rsidRPr="00AC276B">
              <w:rPr>
                <w:bCs/>
              </w:rPr>
              <w:t>Скворцов Сергей Яковлевич</w:t>
            </w:r>
          </w:p>
        </w:tc>
      </w:tr>
      <w:tr w:rsidR="00CE7C40" w:rsidRPr="001839F5" w14:paraId="4D7FFEDF" w14:textId="77777777" w:rsidTr="00564A38">
        <w:trPr>
          <w:cantSplit/>
          <w:trHeight w:val="683"/>
        </w:trPr>
        <w:tc>
          <w:tcPr>
            <w:tcW w:w="791" w:type="pct"/>
            <w:vAlign w:val="center"/>
          </w:tcPr>
          <w:p w14:paraId="6025BAB2" w14:textId="77777777" w:rsidR="00CE7C40" w:rsidRPr="00564A38" w:rsidRDefault="00CE7C40" w:rsidP="00564A38">
            <w:pPr>
              <w:spacing w:line="240" w:lineRule="exact"/>
              <w:jc w:val="center"/>
            </w:pPr>
            <w:r w:rsidRPr="00564A38">
              <w:t>24.12</w:t>
            </w:r>
          </w:p>
          <w:p w14:paraId="589C8E62" w14:textId="22781715" w:rsidR="00CE7C40" w:rsidRPr="00564A38" w:rsidRDefault="00CE7C40" w:rsidP="00564A38">
            <w:pPr>
              <w:spacing w:line="240" w:lineRule="exact"/>
              <w:jc w:val="center"/>
            </w:pPr>
            <w:r w:rsidRPr="00564A38">
              <w:t>четверг</w:t>
            </w:r>
          </w:p>
        </w:tc>
        <w:tc>
          <w:tcPr>
            <w:tcW w:w="1102" w:type="pct"/>
            <w:vAlign w:val="center"/>
          </w:tcPr>
          <w:p w14:paraId="090F2BFF" w14:textId="4F16C31C" w:rsidR="00CE7C40" w:rsidRPr="00AC276B" w:rsidRDefault="00CE7C40" w:rsidP="00564A38">
            <w:pPr>
              <w:ind w:left="-113" w:right="-113"/>
              <w:jc w:val="center"/>
              <w:rPr>
                <w:b/>
              </w:rPr>
            </w:pPr>
            <w:r w:rsidRPr="00AC276B">
              <w:rPr>
                <w:b/>
              </w:rPr>
              <w:t>Зачет</w:t>
            </w:r>
          </w:p>
          <w:p w14:paraId="6E4D6237" w14:textId="41EEBBAA" w:rsidR="00CE7C40" w:rsidRPr="00176BEF" w:rsidRDefault="00CE7C40" w:rsidP="00564A38">
            <w:pPr>
              <w:ind w:left="-113" w:right="-113"/>
              <w:jc w:val="center"/>
              <w:rPr>
                <w:b/>
                <w:lang w:val="en-US"/>
              </w:rPr>
            </w:pPr>
            <w:r w:rsidRPr="00AC276B">
              <w:rPr>
                <w:b/>
              </w:rPr>
              <w:t>16</w:t>
            </w:r>
            <w:r w:rsidRPr="00AC276B">
              <w:rPr>
                <w:b/>
                <w:vertAlign w:val="superscript"/>
              </w:rPr>
              <w:t>55</w:t>
            </w:r>
            <w:r w:rsidRPr="00AC276B">
              <w:rPr>
                <w:b/>
              </w:rPr>
              <w:t xml:space="preserve"> час,</w:t>
            </w:r>
            <w:r w:rsidR="00564A38">
              <w:rPr>
                <w:b/>
              </w:rPr>
              <w:t xml:space="preserve"> </w:t>
            </w:r>
            <w:r w:rsidRPr="00AC276B">
              <w:rPr>
                <w:b/>
                <w:lang w:val="en-US"/>
              </w:rPr>
              <w:t>I</w:t>
            </w:r>
            <w:r w:rsidRPr="00AC276B">
              <w:rPr>
                <w:b/>
              </w:rPr>
              <w:t xml:space="preserve">- </w:t>
            </w:r>
            <w:r w:rsidR="00176BEF">
              <w:rPr>
                <w:b/>
                <w:lang w:val="en-US"/>
              </w:rPr>
              <w:t>226</w:t>
            </w: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BDCFB8" w14:textId="43076AC8" w:rsidR="00CE7C40" w:rsidRPr="00AC276B" w:rsidRDefault="00CE7C40" w:rsidP="00564A38">
            <w:pPr>
              <w:ind w:left="-113" w:right="-113"/>
              <w:jc w:val="center"/>
              <w:rPr>
                <w:b/>
              </w:rPr>
            </w:pPr>
            <w:r w:rsidRPr="00AC276B">
              <w:rPr>
                <w:b/>
              </w:rPr>
              <w:t xml:space="preserve">Б.1.В.16.01. </w:t>
            </w:r>
            <w:r w:rsidRPr="00AC276B">
              <w:rPr>
                <w:b/>
                <w:caps/>
              </w:rPr>
              <w:t>САМОРЕГУЛИРОВАНИЕ В ОБЛАСТИ ИНЖЕНЕРНЫХ ИЗЫСКАНИЙ ПРОЕКТИРОВАНИЯ И СТРОИТЕЛЬСТВА</w:t>
            </w:r>
          </w:p>
          <w:p w14:paraId="71D68382" w14:textId="1AAEE106" w:rsidR="00CE7C40" w:rsidRPr="00AC276B" w:rsidRDefault="00CE7C40" w:rsidP="00564A38">
            <w:pPr>
              <w:ind w:left="-113" w:right="-113"/>
              <w:jc w:val="center"/>
              <w:rPr>
                <w:b/>
              </w:rPr>
            </w:pPr>
            <w:r w:rsidRPr="00AC276B">
              <w:rPr>
                <w:bCs/>
              </w:rPr>
              <w:t>Шапошников Алексей Алексеевич</w:t>
            </w:r>
          </w:p>
        </w:tc>
      </w:tr>
      <w:tr w:rsidR="00CE7C40" w:rsidRPr="001839F5" w14:paraId="34CA3C38" w14:textId="77777777" w:rsidTr="00564A38">
        <w:trPr>
          <w:cantSplit/>
          <w:trHeight w:val="466"/>
        </w:trPr>
        <w:tc>
          <w:tcPr>
            <w:tcW w:w="791" w:type="pct"/>
            <w:vAlign w:val="center"/>
          </w:tcPr>
          <w:p w14:paraId="2E3C2B3D" w14:textId="77777777" w:rsidR="00CE7C40" w:rsidRPr="00564A38" w:rsidRDefault="00CE7C40" w:rsidP="00564A38">
            <w:pPr>
              <w:spacing w:line="240" w:lineRule="exact"/>
              <w:jc w:val="center"/>
            </w:pPr>
            <w:r w:rsidRPr="00564A38">
              <w:t>25.12</w:t>
            </w:r>
          </w:p>
          <w:p w14:paraId="354C0585" w14:textId="55538A6A" w:rsidR="00CE7C40" w:rsidRPr="00564A38" w:rsidRDefault="00CE7C40" w:rsidP="00564A38">
            <w:pPr>
              <w:spacing w:line="240" w:lineRule="exact"/>
              <w:jc w:val="center"/>
            </w:pPr>
            <w:r w:rsidRPr="00564A38">
              <w:t>пятница</w:t>
            </w:r>
          </w:p>
        </w:tc>
        <w:tc>
          <w:tcPr>
            <w:tcW w:w="1102" w:type="pct"/>
            <w:vAlign w:val="center"/>
          </w:tcPr>
          <w:p w14:paraId="407C969C" w14:textId="77777777" w:rsidR="00CE7C40" w:rsidRPr="00AC276B" w:rsidRDefault="00CE7C40" w:rsidP="00564A38">
            <w:pPr>
              <w:ind w:left="-57" w:right="-57"/>
              <w:jc w:val="center"/>
              <w:rPr>
                <w:b/>
              </w:rPr>
            </w:pPr>
            <w:r w:rsidRPr="00AC276B">
              <w:rPr>
                <w:b/>
              </w:rPr>
              <w:t>Зачет с оценкой</w:t>
            </w:r>
          </w:p>
          <w:p w14:paraId="5C3944FF" w14:textId="33ECE1B8" w:rsidR="00CE7C40" w:rsidRPr="006370A6" w:rsidRDefault="00CE7C40" w:rsidP="00564A38">
            <w:pPr>
              <w:ind w:left="-113" w:right="-113"/>
              <w:jc w:val="center"/>
              <w:rPr>
                <w:b/>
              </w:rPr>
            </w:pPr>
            <w:r w:rsidRPr="00AC276B">
              <w:rPr>
                <w:b/>
              </w:rPr>
              <w:t>16</w:t>
            </w:r>
            <w:r w:rsidRPr="00AC276B">
              <w:rPr>
                <w:b/>
                <w:vertAlign w:val="superscript"/>
              </w:rPr>
              <w:t>55</w:t>
            </w:r>
            <w:r w:rsidRPr="00AC276B">
              <w:rPr>
                <w:b/>
              </w:rPr>
              <w:t xml:space="preserve"> час,</w:t>
            </w:r>
            <w:r w:rsidR="00564A38">
              <w:rPr>
                <w:b/>
              </w:rPr>
              <w:t xml:space="preserve"> </w:t>
            </w:r>
            <w:r w:rsidRPr="00AC276B">
              <w:rPr>
                <w:b/>
                <w:lang w:val="en-US"/>
              </w:rPr>
              <w:t>III</w:t>
            </w:r>
            <w:r w:rsidRPr="00AC276B">
              <w:rPr>
                <w:b/>
              </w:rPr>
              <w:t xml:space="preserve">- </w:t>
            </w:r>
            <w:r w:rsidR="00176BEF" w:rsidRPr="006370A6">
              <w:rPr>
                <w:b/>
              </w:rPr>
              <w:t>203</w:t>
            </w: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18D27D" w14:textId="368070FA" w:rsidR="00CE7C40" w:rsidRPr="00564A38" w:rsidRDefault="00CE7C40" w:rsidP="00564A38">
            <w:pPr>
              <w:ind w:left="-113" w:right="-113"/>
              <w:jc w:val="center"/>
              <w:rPr>
                <w:b/>
                <w:caps/>
                <w:spacing w:val="-4"/>
              </w:rPr>
            </w:pPr>
            <w:r w:rsidRPr="00AC276B">
              <w:rPr>
                <w:b/>
              </w:rPr>
              <w:t xml:space="preserve">Б.1.В.15. ЛАБОРАТОРНЫЙ КОНТРОЛЬ ПРИ СТРОИТЕЛЬСТВЕ, РЕКОНСТРУКЦИИ И ОБСЛЕДОВАНИИ </w:t>
            </w:r>
            <w:r w:rsidRPr="00564A38">
              <w:rPr>
                <w:b/>
                <w:spacing w:val="-4"/>
              </w:rPr>
              <w:t>ТЕХНИЧЕСКОГО СОСТОЯНИЯ ЗДАНИЙ И СООРУЖЕНИЙ</w:t>
            </w:r>
          </w:p>
          <w:p w14:paraId="7F4FD5CE" w14:textId="0BD77D16" w:rsidR="00CE7C40" w:rsidRPr="00AC276B" w:rsidRDefault="00CE7C40" w:rsidP="00564A38">
            <w:pPr>
              <w:ind w:left="-113" w:right="-113"/>
              <w:jc w:val="center"/>
              <w:rPr>
                <w:bCs/>
              </w:rPr>
            </w:pPr>
            <w:r w:rsidRPr="00AC276B">
              <w:rPr>
                <w:bCs/>
              </w:rPr>
              <w:t>Зотов Дмитрий Игоревич</w:t>
            </w:r>
          </w:p>
        </w:tc>
      </w:tr>
      <w:tr w:rsidR="00CE7C40" w:rsidRPr="001839F5" w14:paraId="663DB306" w14:textId="77777777" w:rsidTr="00564A38">
        <w:trPr>
          <w:cantSplit/>
          <w:trHeight w:val="462"/>
        </w:trPr>
        <w:tc>
          <w:tcPr>
            <w:tcW w:w="791" w:type="pct"/>
            <w:vAlign w:val="center"/>
          </w:tcPr>
          <w:p w14:paraId="5E2D3CFD" w14:textId="77777777" w:rsidR="00CE7C40" w:rsidRPr="00564A38" w:rsidRDefault="00CE7C40" w:rsidP="00564A38">
            <w:pPr>
              <w:spacing w:line="240" w:lineRule="exact"/>
              <w:jc w:val="center"/>
            </w:pPr>
            <w:r w:rsidRPr="00564A38">
              <w:t>26.12</w:t>
            </w:r>
          </w:p>
          <w:p w14:paraId="1B571E4E" w14:textId="08899A52" w:rsidR="00CE7C40" w:rsidRPr="00564A38" w:rsidRDefault="00CE7C40" w:rsidP="00564A38">
            <w:pPr>
              <w:spacing w:line="240" w:lineRule="exact"/>
              <w:jc w:val="center"/>
            </w:pPr>
            <w:r w:rsidRPr="00564A38">
              <w:t>суббота</w:t>
            </w:r>
          </w:p>
        </w:tc>
        <w:tc>
          <w:tcPr>
            <w:tcW w:w="1102" w:type="pct"/>
            <w:vAlign w:val="center"/>
          </w:tcPr>
          <w:p w14:paraId="680D4208" w14:textId="33BBD65B" w:rsidR="00CE7C40" w:rsidRPr="00AC276B" w:rsidRDefault="00CE7C40" w:rsidP="00564A38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2B1126" w14:textId="4F7417A4" w:rsidR="00CE7C40" w:rsidRPr="00AC276B" w:rsidRDefault="00CE7C40" w:rsidP="00564A38">
            <w:pPr>
              <w:jc w:val="center"/>
              <w:rPr>
                <w:highlight w:val="yellow"/>
              </w:rPr>
            </w:pPr>
          </w:p>
        </w:tc>
      </w:tr>
      <w:tr w:rsidR="00CE7C40" w:rsidRPr="002D2521" w14:paraId="074977C8" w14:textId="77777777" w:rsidTr="00564A38">
        <w:trPr>
          <w:cantSplit/>
          <w:trHeight w:val="412"/>
        </w:trPr>
        <w:tc>
          <w:tcPr>
            <w:tcW w:w="791" w:type="pct"/>
            <w:shd w:val="clear" w:color="auto" w:fill="D9D9D9" w:themeFill="background1" w:themeFillShade="D9"/>
            <w:vAlign w:val="center"/>
          </w:tcPr>
          <w:p w14:paraId="57B7496B" w14:textId="77777777" w:rsidR="00CE7C40" w:rsidRPr="00564A38" w:rsidRDefault="00CE7C40" w:rsidP="00564A38">
            <w:pPr>
              <w:spacing w:line="240" w:lineRule="exact"/>
              <w:jc w:val="center"/>
            </w:pPr>
            <w:r w:rsidRPr="00564A38">
              <w:t xml:space="preserve">27.12 </w:t>
            </w:r>
          </w:p>
          <w:p w14:paraId="5B1651A0" w14:textId="2D888037" w:rsidR="00CE7C40" w:rsidRPr="00564A38" w:rsidRDefault="00CE7C40" w:rsidP="00564A38">
            <w:pPr>
              <w:spacing w:line="240" w:lineRule="exact"/>
              <w:jc w:val="center"/>
            </w:pPr>
            <w:r w:rsidRPr="00564A38">
              <w:t>воскресенье</w:t>
            </w:r>
          </w:p>
        </w:tc>
        <w:tc>
          <w:tcPr>
            <w:tcW w:w="1102" w:type="pct"/>
            <w:shd w:val="clear" w:color="auto" w:fill="D9D9D9" w:themeFill="background1" w:themeFillShade="D9"/>
            <w:vAlign w:val="center"/>
          </w:tcPr>
          <w:p w14:paraId="02463F9F" w14:textId="0BC39B5D" w:rsidR="00CE7C40" w:rsidRPr="00AC276B" w:rsidRDefault="00CE7C40" w:rsidP="00564A38">
            <w:pPr>
              <w:spacing w:line="192" w:lineRule="auto"/>
              <w:jc w:val="center"/>
              <w:rPr>
                <w:b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0357BB" w14:textId="58C4AA3C" w:rsidR="00CE7C40" w:rsidRPr="00AC276B" w:rsidRDefault="00CE7C40" w:rsidP="00564A38">
            <w:pPr>
              <w:spacing w:line="192" w:lineRule="auto"/>
              <w:jc w:val="center"/>
            </w:pPr>
          </w:p>
        </w:tc>
      </w:tr>
      <w:tr w:rsidR="003F1C06" w:rsidRPr="002D2521" w14:paraId="5AD9BBD6" w14:textId="77777777" w:rsidTr="00564A38">
        <w:trPr>
          <w:cantSplit/>
          <w:trHeight w:val="377"/>
        </w:trPr>
        <w:tc>
          <w:tcPr>
            <w:tcW w:w="79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84EBC8" w14:textId="153A9B06" w:rsidR="003F1C06" w:rsidRPr="00564A38" w:rsidRDefault="003F1C06" w:rsidP="00564A38">
            <w:pPr>
              <w:spacing w:line="240" w:lineRule="exact"/>
              <w:jc w:val="center"/>
            </w:pPr>
            <w:r w:rsidRPr="00564A38">
              <w:t>28.12. понедельник</w:t>
            </w:r>
          </w:p>
        </w:tc>
        <w:tc>
          <w:tcPr>
            <w:tcW w:w="1102" w:type="pct"/>
            <w:shd w:val="clear" w:color="auto" w:fill="FFFFFF" w:themeFill="background1"/>
            <w:vAlign w:val="center"/>
          </w:tcPr>
          <w:p w14:paraId="373EE7E8" w14:textId="787AE575" w:rsidR="003F1C06" w:rsidRPr="00AC276B" w:rsidRDefault="003F1C06" w:rsidP="00564A38">
            <w:pPr>
              <w:ind w:left="-57" w:right="-57"/>
              <w:jc w:val="center"/>
              <w:rPr>
                <w:b/>
              </w:rPr>
            </w:pPr>
            <w:r w:rsidRPr="00AC276B">
              <w:rPr>
                <w:b/>
              </w:rPr>
              <w:t>Зачет</w:t>
            </w:r>
          </w:p>
          <w:p w14:paraId="0E560D02" w14:textId="7BBC157D" w:rsidR="003F1C06" w:rsidRPr="00176BEF" w:rsidRDefault="003F1C06" w:rsidP="00564A38">
            <w:pPr>
              <w:ind w:left="-57" w:right="-57"/>
              <w:jc w:val="center"/>
              <w:rPr>
                <w:b/>
                <w:lang w:val="en-US"/>
              </w:rPr>
            </w:pPr>
            <w:r w:rsidRPr="00AC276B">
              <w:rPr>
                <w:b/>
              </w:rPr>
              <w:t>9</w:t>
            </w:r>
            <w:r w:rsidRPr="00AC276B">
              <w:rPr>
                <w:b/>
                <w:vertAlign w:val="superscript"/>
              </w:rPr>
              <w:t>45</w:t>
            </w:r>
            <w:r w:rsidRPr="00AC276B">
              <w:rPr>
                <w:b/>
              </w:rPr>
              <w:t xml:space="preserve"> час,</w:t>
            </w:r>
            <w:r w:rsidR="00564A38">
              <w:rPr>
                <w:b/>
              </w:rPr>
              <w:t xml:space="preserve"> </w:t>
            </w:r>
            <w:r w:rsidRPr="00AC276B">
              <w:rPr>
                <w:b/>
              </w:rPr>
              <w:t xml:space="preserve">I- </w:t>
            </w:r>
            <w:r w:rsidR="00176BEF">
              <w:rPr>
                <w:b/>
                <w:lang w:val="en-US"/>
              </w:rPr>
              <w:t>201</w:t>
            </w: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4C31B2" w14:textId="77777777" w:rsidR="003F1C06" w:rsidRPr="00AC276B" w:rsidRDefault="003F1C06" w:rsidP="00564A38">
            <w:pPr>
              <w:spacing w:line="216" w:lineRule="auto"/>
              <w:ind w:left="-57" w:right="-57"/>
              <w:jc w:val="center"/>
              <w:rPr>
                <w:b/>
                <w:bCs/>
              </w:rPr>
            </w:pPr>
            <w:r w:rsidRPr="00AC276B">
              <w:rPr>
                <w:b/>
                <w:bCs/>
              </w:rPr>
              <w:t>Ф.01. ПРАВОВЫЕ ОСНОВЫ ПРОТИВОДЕЙСТВИЯ КОРРУПЦИИ</w:t>
            </w:r>
          </w:p>
          <w:p w14:paraId="163DC5CB" w14:textId="751B45F0" w:rsidR="003F1C06" w:rsidRPr="00AC276B" w:rsidRDefault="003F1C06" w:rsidP="00564A38">
            <w:pPr>
              <w:spacing w:line="192" w:lineRule="auto"/>
              <w:jc w:val="center"/>
            </w:pPr>
            <w:r w:rsidRPr="00AC276B">
              <w:rPr>
                <w:bCs/>
              </w:rPr>
              <w:t xml:space="preserve">Румянцев Федор </w:t>
            </w:r>
            <w:proofErr w:type="spellStart"/>
            <w:r w:rsidRPr="00AC276B">
              <w:rPr>
                <w:bCs/>
              </w:rPr>
              <w:t>Полиектович</w:t>
            </w:r>
            <w:proofErr w:type="spellEnd"/>
          </w:p>
        </w:tc>
      </w:tr>
      <w:tr w:rsidR="003F1C06" w:rsidRPr="00B546A9" w14:paraId="6BF67845" w14:textId="77777777" w:rsidTr="00564A38">
        <w:trPr>
          <w:cantSplit/>
          <w:trHeight w:val="385"/>
        </w:trPr>
        <w:tc>
          <w:tcPr>
            <w:tcW w:w="791" w:type="pct"/>
            <w:shd w:val="clear" w:color="auto" w:fill="FFFFFF" w:themeFill="background1"/>
            <w:vAlign w:val="center"/>
          </w:tcPr>
          <w:p w14:paraId="079E4DF3" w14:textId="77777777" w:rsidR="003F1C06" w:rsidRPr="00564A38" w:rsidRDefault="003F1C06" w:rsidP="00564A38">
            <w:pPr>
              <w:spacing w:line="240" w:lineRule="exact"/>
              <w:jc w:val="center"/>
            </w:pPr>
            <w:r w:rsidRPr="00564A38">
              <w:t>29.12</w:t>
            </w:r>
          </w:p>
          <w:p w14:paraId="3E031BAE" w14:textId="5F2116E7" w:rsidR="003F1C06" w:rsidRPr="00564A38" w:rsidRDefault="003F1C06" w:rsidP="00564A38">
            <w:pPr>
              <w:spacing w:line="240" w:lineRule="exact"/>
              <w:jc w:val="center"/>
            </w:pPr>
            <w:r w:rsidRPr="00564A38">
              <w:t xml:space="preserve"> вторник</w:t>
            </w:r>
          </w:p>
        </w:tc>
        <w:tc>
          <w:tcPr>
            <w:tcW w:w="1102" w:type="pct"/>
            <w:shd w:val="clear" w:color="auto" w:fill="FFFFFF" w:themeFill="background1"/>
            <w:vAlign w:val="center"/>
          </w:tcPr>
          <w:p w14:paraId="2769B0AA" w14:textId="2B23B055" w:rsidR="003F1C06" w:rsidRPr="00AC276B" w:rsidRDefault="003F1C06" w:rsidP="00564A38">
            <w:pPr>
              <w:ind w:left="-57" w:right="-57"/>
              <w:jc w:val="center"/>
              <w:rPr>
                <w:b/>
              </w:rPr>
            </w:pPr>
            <w:r w:rsidRPr="00AC276B">
              <w:rPr>
                <w:b/>
              </w:rPr>
              <w:t>Зачет</w:t>
            </w:r>
          </w:p>
          <w:p w14:paraId="1849C425" w14:textId="582D89B2" w:rsidR="003F1C06" w:rsidRPr="00176BEF" w:rsidRDefault="003F1C06" w:rsidP="00564A38">
            <w:pPr>
              <w:ind w:left="-57" w:right="-57"/>
              <w:jc w:val="center"/>
              <w:rPr>
                <w:b/>
                <w:spacing w:val="-4"/>
                <w:lang w:val="en-US"/>
              </w:rPr>
            </w:pPr>
            <w:r w:rsidRPr="00AC276B">
              <w:rPr>
                <w:b/>
              </w:rPr>
              <w:t>16</w:t>
            </w:r>
            <w:r w:rsidRPr="00AC276B">
              <w:rPr>
                <w:b/>
                <w:vertAlign w:val="superscript"/>
              </w:rPr>
              <w:t>55</w:t>
            </w:r>
            <w:r w:rsidRPr="00AC276B">
              <w:rPr>
                <w:b/>
              </w:rPr>
              <w:t xml:space="preserve"> час,</w:t>
            </w:r>
            <w:r w:rsidR="00564A38">
              <w:rPr>
                <w:b/>
              </w:rPr>
              <w:t xml:space="preserve"> </w:t>
            </w:r>
            <w:r w:rsidRPr="00AC276B">
              <w:rPr>
                <w:b/>
                <w:lang w:val="en-US"/>
              </w:rPr>
              <w:t>I</w:t>
            </w:r>
            <w:r w:rsidRPr="00AC276B">
              <w:rPr>
                <w:b/>
              </w:rPr>
              <w:t xml:space="preserve">- </w:t>
            </w:r>
            <w:r w:rsidR="00176BEF">
              <w:rPr>
                <w:b/>
                <w:lang w:val="en-US"/>
              </w:rPr>
              <w:t>201</w:t>
            </w: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F00E1D" w14:textId="43D8DE9E" w:rsidR="003F1C06" w:rsidRPr="00AC276B" w:rsidRDefault="003F1C06" w:rsidP="00564A38">
            <w:pPr>
              <w:ind w:left="-113" w:right="-113"/>
              <w:jc w:val="center"/>
              <w:rPr>
                <w:b/>
              </w:rPr>
            </w:pPr>
            <w:r w:rsidRPr="00AC276B">
              <w:rPr>
                <w:b/>
              </w:rPr>
              <w:t xml:space="preserve">Б.1.В.17.02. </w:t>
            </w:r>
            <w:r w:rsidRPr="00AC276B">
              <w:rPr>
                <w:b/>
                <w:caps/>
              </w:rPr>
              <w:t>ИСПОЛНИТЕЛЬНАЯ ДОКУМЕНТАЦИЯ. ОФОРМЛЕНИЕ И ВЕДЕНИЕ В ЭЛЕКТРОННОМ ВИДЕ</w:t>
            </w:r>
          </w:p>
          <w:p w14:paraId="60F6826D" w14:textId="0A4D3235" w:rsidR="003F1C06" w:rsidRPr="00AC276B" w:rsidRDefault="003D4BB4" w:rsidP="00564A38">
            <w:pPr>
              <w:spacing w:line="192" w:lineRule="auto"/>
              <w:ind w:left="-113" w:right="-113"/>
              <w:jc w:val="center"/>
              <w:rPr>
                <w:b/>
                <w:spacing w:val="-4"/>
              </w:rPr>
            </w:pPr>
            <w:r>
              <w:rPr>
                <w:bCs/>
              </w:rPr>
              <w:t xml:space="preserve">Ванютин </w:t>
            </w:r>
            <w:r w:rsidR="00241159">
              <w:rPr>
                <w:bCs/>
              </w:rPr>
              <w:t>Александр Олегович</w:t>
            </w:r>
          </w:p>
        </w:tc>
      </w:tr>
      <w:tr w:rsidR="003F1C06" w:rsidRPr="002D2521" w14:paraId="5F21912A" w14:textId="77777777" w:rsidTr="00564A38">
        <w:trPr>
          <w:cantSplit/>
          <w:trHeight w:val="331"/>
        </w:trPr>
        <w:tc>
          <w:tcPr>
            <w:tcW w:w="791" w:type="pct"/>
            <w:shd w:val="clear" w:color="auto" w:fill="FFFFFF"/>
            <w:vAlign w:val="center"/>
          </w:tcPr>
          <w:p w14:paraId="1027BB32" w14:textId="77777777" w:rsidR="003F1C06" w:rsidRPr="00564A38" w:rsidRDefault="003F1C06" w:rsidP="00564A38">
            <w:pPr>
              <w:spacing w:line="240" w:lineRule="exact"/>
              <w:jc w:val="center"/>
            </w:pPr>
            <w:r w:rsidRPr="00564A38">
              <w:t>30.12</w:t>
            </w:r>
          </w:p>
          <w:p w14:paraId="2B2AEC2A" w14:textId="5F4515C6" w:rsidR="003F1C06" w:rsidRPr="00564A38" w:rsidRDefault="003F1C06" w:rsidP="00564A38">
            <w:pPr>
              <w:spacing w:line="240" w:lineRule="exact"/>
              <w:jc w:val="center"/>
            </w:pPr>
            <w:r w:rsidRPr="00564A38">
              <w:t>среда</w:t>
            </w:r>
          </w:p>
        </w:tc>
        <w:tc>
          <w:tcPr>
            <w:tcW w:w="1102" w:type="pct"/>
            <w:vAlign w:val="center"/>
          </w:tcPr>
          <w:p w14:paraId="28B2D2F0" w14:textId="77777777" w:rsidR="003F1C06" w:rsidRPr="00AC276B" w:rsidRDefault="003F1C06" w:rsidP="00564A38">
            <w:pPr>
              <w:spacing w:line="192" w:lineRule="auto"/>
              <w:ind w:left="-113" w:right="-113"/>
              <w:jc w:val="center"/>
              <w:rPr>
                <w:b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530632" w14:textId="77777777" w:rsidR="003F1C06" w:rsidRPr="00AC276B" w:rsidRDefault="003F1C06" w:rsidP="00564A38">
            <w:pPr>
              <w:spacing w:line="192" w:lineRule="auto"/>
              <w:ind w:left="-113" w:right="-113"/>
              <w:jc w:val="center"/>
              <w:rPr>
                <w:b/>
              </w:rPr>
            </w:pPr>
          </w:p>
        </w:tc>
      </w:tr>
      <w:tr w:rsidR="003F1C06" w:rsidRPr="002D2521" w14:paraId="070390DD" w14:textId="77777777" w:rsidTr="00564A38">
        <w:trPr>
          <w:cantSplit/>
          <w:trHeight w:val="296"/>
        </w:trPr>
        <w:tc>
          <w:tcPr>
            <w:tcW w:w="791" w:type="pct"/>
            <w:shd w:val="clear" w:color="auto" w:fill="FFFFFF"/>
            <w:vAlign w:val="center"/>
          </w:tcPr>
          <w:p w14:paraId="44AE477E" w14:textId="77777777" w:rsidR="003F1C06" w:rsidRPr="00564A38" w:rsidRDefault="003F1C06" w:rsidP="00564A38">
            <w:pPr>
              <w:spacing w:line="240" w:lineRule="exact"/>
              <w:jc w:val="center"/>
            </w:pPr>
            <w:r w:rsidRPr="00564A38">
              <w:t>31.12</w:t>
            </w:r>
          </w:p>
          <w:p w14:paraId="75D0225D" w14:textId="6CF99166" w:rsidR="003F1C06" w:rsidRPr="00564A38" w:rsidRDefault="003F1C06" w:rsidP="00564A38">
            <w:pPr>
              <w:spacing w:line="240" w:lineRule="exact"/>
              <w:jc w:val="center"/>
            </w:pPr>
            <w:r w:rsidRPr="00564A38">
              <w:t>четверг</w:t>
            </w:r>
          </w:p>
        </w:tc>
        <w:tc>
          <w:tcPr>
            <w:tcW w:w="1102" w:type="pct"/>
            <w:vAlign w:val="center"/>
          </w:tcPr>
          <w:p w14:paraId="4CC34FD5" w14:textId="77777777" w:rsidR="003F1C06" w:rsidRPr="00AC276B" w:rsidRDefault="003F1C06" w:rsidP="00564A38">
            <w:pPr>
              <w:spacing w:line="192" w:lineRule="auto"/>
              <w:ind w:left="-113" w:right="-113"/>
              <w:jc w:val="center"/>
              <w:rPr>
                <w:b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DA7691" w14:textId="77777777" w:rsidR="003F1C06" w:rsidRPr="00AC276B" w:rsidRDefault="003F1C06" w:rsidP="00564A38">
            <w:pPr>
              <w:spacing w:line="192" w:lineRule="auto"/>
              <w:ind w:left="-113" w:right="-113"/>
              <w:jc w:val="center"/>
              <w:rPr>
                <w:b/>
              </w:rPr>
            </w:pPr>
            <w:bookmarkStart w:id="0" w:name="_GoBack"/>
            <w:bookmarkEnd w:id="0"/>
          </w:p>
        </w:tc>
      </w:tr>
      <w:tr w:rsidR="003F1C06" w:rsidRPr="001839F5" w14:paraId="16B0B590" w14:textId="77777777" w:rsidTr="00564A38">
        <w:trPr>
          <w:cantSplit/>
          <w:trHeight w:val="69"/>
        </w:trPr>
        <w:tc>
          <w:tcPr>
            <w:tcW w:w="791" w:type="pct"/>
            <w:shd w:val="clear" w:color="auto" w:fill="FFFFFF" w:themeFill="background1"/>
            <w:vAlign w:val="center"/>
          </w:tcPr>
          <w:p w14:paraId="25DFB78D" w14:textId="77777777" w:rsidR="003F1C06" w:rsidRPr="00564A38" w:rsidRDefault="003F1C06" w:rsidP="00564A38">
            <w:pPr>
              <w:spacing w:line="240" w:lineRule="exact"/>
              <w:jc w:val="center"/>
            </w:pPr>
            <w:r w:rsidRPr="00564A38">
              <w:t>09.01</w:t>
            </w:r>
          </w:p>
          <w:p w14:paraId="5CF6703B" w14:textId="1291619C" w:rsidR="003F1C06" w:rsidRPr="00564A38" w:rsidRDefault="003F1C06" w:rsidP="00564A38">
            <w:pPr>
              <w:spacing w:line="240" w:lineRule="exact"/>
              <w:jc w:val="center"/>
            </w:pPr>
            <w:r w:rsidRPr="00564A38">
              <w:t>суббота</w:t>
            </w:r>
          </w:p>
        </w:tc>
        <w:tc>
          <w:tcPr>
            <w:tcW w:w="1102" w:type="pct"/>
            <w:shd w:val="clear" w:color="auto" w:fill="FFFFFF" w:themeFill="background1"/>
            <w:vAlign w:val="center"/>
          </w:tcPr>
          <w:p w14:paraId="4725C251" w14:textId="1FC66B0C" w:rsidR="003F1C06" w:rsidRPr="00AC276B" w:rsidRDefault="003F1C06" w:rsidP="00564A38">
            <w:pPr>
              <w:ind w:left="-113" w:right="-113"/>
              <w:jc w:val="center"/>
              <w:rPr>
                <w:b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5BE018" w14:textId="18F8E719" w:rsidR="003F1C06" w:rsidRPr="00AC276B" w:rsidRDefault="003F1C06" w:rsidP="00564A38">
            <w:pPr>
              <w:ind w:left="-113" w:right="-113"/>
              <w:jc w:val="center"/>
              <w:rPr>
                <w:bCs/>
                <w:spacing w:val="-4"/>
              </w:rPr>
            </w:pPr>
          </w:p>
        </w:tc>
      </w:tr>
      <w:tr w:rsidR="003F1C06" w:rsidRPr="001839F5" w14:paraId="334AC29A" w14:textId="77777777" w:rsidTr="00564A38">
        <w:trPr>
          <w:cantSplit/>
          <w:trHeight w:val="381"/>
        </w:trPr>
        <w:tc>
          <w:tcPr>
            <w:tcW w:w="791" w:type="pct"/>
            <w:shd w:val="clear" w:color="auto" w:fill="D9D9D9" w:themeFill="background1" w:themeFillShade="D9"/>
            <w:vAlign w:val="center"/>
          </w:tcPr>
          <w:p w14:paraId="1B0D234A" w14:textId="77777777" w:rsidR="003F1C06" w:rsidRPr="00564A38" w:rsidRDefault="003F1C06" w:rsidP="00564A38">
            <w:pPr>
              <w:spacing w:line="240" w:lineRule="exact"/>
              <w:jc w:val="center"/>
            </w:pPr>
            <w:r w:rsidRPr="00564A38">
              <w:t>10.01</w:t>
            </w:r>
          </w:p>
          <w:p w14:paraId="615C5E76" w14:textId="620F828E" w:rsidR="003F1C06" w:rsidRPr="00564A38" w:rsidRDefault="003F1C06" w:rsidP="00564A38">
            <w:pPr>
              <w:spacing w:line="240" w:lineRule="exact"/>
              <w:jc w:val="center"/>
            </w:pPr>
            <w:r w:rsidRPr="00564A38">
              <w:t>воскресенье</w:t>
            </w:r>
          </w:p>
        </w:tc>
        <w:tc>
          <w:tcPr>
            <w:tcW w:w="1102" w:type="pct"/>
            <w:shd w:val="clear" w:color="auto" w:fill="D9D9D9" w:themeFill="background1" w:themeFillShade="D9"/>
            <w:vAlign w:val="center"/>
          </w:tcPr>
          <w:p w14:paraId="2FA0D1EC" w14:textId="77777777" w:rsidR="003F1C06" w:rsidRPr="00AC276B" w:rsidRDefault="003F1C06" w:rsidP="00564A38">
            <w:pPr>
              <w:spacing w:line="216" w:lineRule="auto"/>
              <w:ind w:left="-113" w:right="-113"/>
              <w:jc w:val="center"/>
              <w:rPr>
                <w:b/>
                <w:bCs/>
                <w:spacing w:val="-4"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A22AA4" w14:textId="1A057158" w:rsidR="003F1C06" w:rsidRPr="00AC276B" w:rsidRDefault="003F1C06" w:rsidP="00564A38">
            <w:pPr>
              <w:spacing w:line="216" w:lineRule="auto"/>
              <w:ind w:left="-113" w:right="-113"/>
              <w:jc w:val="center"/>
              <w:rPr>
                <w:bCs/>
                <w:spacing w:val="-4"/>
              </w:rPr>
            </w:pPr>
          </w:p>
        </w:tc>
      </w:tr>
      <w:tr w:rsidR="003F1C06" w:rsidRPr="001839F5" w14:paraId="5898F084" w14:textId="77777777" w:rsidTr="00564A38">
        <w:trPr>
          <w:cantSplit/>
          <w:trHeight w:val="355"/>
        </w:trPr>
        <w:tc>
          <w:tcPr>
            <w:tcW w:w="791" w:type="pct"/>
            <w:shd w:val="clear" w:color="auto" w:fill="FFFFFF" w:themeFill="background1"/>
            <w:vAlign w:val="center"/>
          </w:tcPr>
          <w:p w14:paraId="7A8CA85B" w14:textId="77777777" w:rsidR="003F1C06" w:rsidRPr="00564A38" w:rsidRDefault="003F1C06" w:rsidP="00564A38">
            <w:pPr>
              <w:spacing w:line="240" w:lineRule="exact"/>
              <w:jc w:val="center"/>
            </w:pPr>
            <w:r w:rsidRPr="00564A38">
              <w:t>11.01</w:t>
            </w:r>
          </w:p>
          <w:p w14:paraId="56184C6F" w14:textId="0123A5A5" w:rsidR="003F1C06" w:rsidRPr="00564A38" w:rsidRDefault="003F1C06" w:rsidP="00564A38">
            <w:pPr>
              <w:spacing w:line="240" w:lineRule="exact"/>
              <w:jc w:val="center"/>
            </w:pPr>
            <w:r w:rsidRPr="00564A38">
              <w:t>понедельник</w:t>
            </w:r>
          </w:p>
        </w:tc>
        <w:tc>
          <w:tcPr>
            <w:tcW w:w="1102" w:type="pct"/>
            <w:shd w:val="clear" w:color="auto" w:fill="FFFFFF" w:themeFill="background1"/>
            <w:vAlign w:val="center"/>
          </w:tcPr>
          <w:p w14:paraId="7D392AE4" w14:textId="77777777" w:rsidR="003F1C06" w:rsidRPr="00AC276B" w:rsidRDefault="003F1C06" w:rsidP="00564A38">
            <w:pPr>
              <w:ind w:left="-113" w:right="-113"/>
              <w:jc w:val="center"/>
              <w:rPr>
                <w:b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2F749A" w14:textId="77777777" w:rsidR="003F1C06" w:rsidRPr="00AC276B" w:rsidRDefault="003F1C06" w:rsidP="00564A38">
            <w:pPr>
              <w:ind w:left="-113" w:right="-113"/>
              <w:jc w:val="center"/>
              <w:rPr>
                <w:b/>
                <w:spacing w:val="-4"/>
              </w:rPr>
            </w:pPr>
          </w:p>
        </w:tc>
      </w:tr>
      <w:tr w:rsidR="003F1C06" w:rsidRPr="00B546A9" w14:paraId="5DEBB8CD" w14:textId="77777777" w:rsidTr="00564A38">
        <w:trPr>
          <w:cantSplit/>
          <w:trHeight w:val="417"/>
        </w:trPr>
        <w:tc>
          <w:tcPr>
            <w:tcW w:w="791" w:type="pct"/>
            <w:shd w:val="clear" w:color="auto" w:fill="FFFFFF" w:themeFill="background1"/>
            <w:vAlign w:val="center"/>
          </w:tcPr>
          <w:p w14:paraId="57A275AE" w14:textId="77777777" w:rsidR="003F1C06" w:rsidRPr="00564A38" w:rsidRDefault="003F1C06" w:rsidP="00564A38">
            <w:pPr>
              <w:spacing w:line="240" w:lineRule="exact"/>
              <w:jc w:val="center"/>
            </w:pPr>
            <w:r w:rsidRPr="00564A38">
              <w:t>12.01</w:t>
            </w:r>
          </w:p>
          <w:p w14:paraId="57FC413C" w14:textId="0E89782B" w:rsidR="003F1C06" w:rsidRPr="00564A38" w:rsidRDefault="003F1C06" w:rsidP="00564A38">
            <w:pPr>
              <w:spacing w:line="240" w:lineRule="exact"/>
              <w:jc w:val="center"/>
            </w:pPr>
            <w:r w:rsidRPr="00564A38">
              <w:t xml:space="preserve"> вторник</w:t>
            </w:r>
          </w:p>
        </w:tc>
        <w:tc>
          <w:tcPr>
            <w:tcW w:w="1102" w:type="pct"/>
            <w:shd w:val="clear" w:color="auto" w:fill="FFFFFF" w:themeFill="background1"/>
            <w:vAlign w:val="center"/>
          </w:tcPr>
          <w:p w14:paraId="48A96784" w14:textId="10AA2BE5" w:rsidR="003F1C06" w:rsidRPr="00AC276B" w:rsidRDefault="003F1C06" w:rsidP="00564A38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ECAE68" w14:textId="5DDA0978" w:rsidR="003F1C06" w:rsidRPr="00AC276B" w:rsidRDefault="003F1C06" w:rsidP="00564A38">
            <w:pPr>
              <w:spacing w:line="216" w:lineRule="auto"/>
              <w:jc w:val="center"/>
            </w:pPr>
          </w:p>
        </w:tc>
      </w:tr>
      <w:tr w:rsidR="003F1C06" w:rsidRPr="001839F5" w14:paraId="357A03A1" w14:textId="77777777" w:rsidTr="00564A38">
        <w:trPr>
          <w:cantSplit/>
          <w:trHeight w:val="336"/>
        </w:trPr>
        <w:tc>
          <w:tcPr>
            <w:tcW w:w="791" w:type="pct"/>
            <w:vAlign w:val="center"/>
          </w:tcPr>
          <w:p w14:paraId="39D06552" w14:textId="77777777" w:rsidR="003F1C06" w:rsidRPr="00564A38" w:rsidRDefault="003F1C06" w:rsidP="00564A38">
            <w:pPr>
              <w:spacing w:line="240" w:lineRule="exact"/>
              <w:jc w:val="center"/>
            </w:pPr>
            <w:r w:rsidRPr="00564A38">
              <w:t>13.01</w:t>
            </w:r>
          </w:p>
          <w:p w14:paraId="002ADDBA" w14:textId="0ACBD53B" w:rsidR="003F1C06" w:rsidRPr="00564A38" w:rsidRDefault="003F1C06" w:rsidP="00564A38">
            <w:pPr>
              <w:spacing w:line="240" w:lineRule="exact"/>
              <w:jc w:val="center"/>
            </w:pPr>
            <w:r w:rsidRPr="00564A38">
              <w:t>среда</w:t>
            </w:r>
          </w:p>
        </w:tc>
        <w:tc>
          <w:tcPr>
            <w:tcW w:w="1102" w:type="pct"/>
            <w:vAlign w:val="center"/>
          </w:tcPr>
          <w:p w14:paraId="0788E39E" w14:textId="77777777" w:rsidR="003F1C06" w:rsidRPr="00AC276B" w:rsidRDefault="003F1C06" w:rsidP="00564A38">
            <w:pPr>
              <w:spacing w:line="216" w:lineRule="auto"/>
              <w:ind w:left="-113" w:right="-113"/>
              <w:jc w:val="center"/>
              <w:rPr>
                <w:b/>
                <w:bCs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90DCF9" w14:textId="6B62A7DC" w:rsidR="003F1C06" w:rsidRPr="00AC276B" w:rsidRDefault="003F1C06" w:rsidP="00564A38">
            <w:pPr>
              <w:spacing w:line="216" w:lineRule="auto"/>
              <w:ind w:left="-113" w:right="-113"/>
              <w:jc w:val="center"/>
              <w:rPr>
                <w:b/>
                <w:spacing w:val="-4"/>
              </w:rPr>
            </w:pPr>
          </w:p>
        </w:tc>
      </w:tr>
      <w:tr w:rsidR="003F1C06" w:rsidRPr="001839F5" w14:paraId="6D7F5F5F" w14:textId="77777777" w:rsidTr="00564A38">
        <w:trPr>
          <w:cantSplit/>
          <w:trHeight w:val="336"/>
        </w:trPr>
        <w:tc>
          <w:tcPr>
            <w:tcW w:w="791" w:type="pct"/>
            <w:vAlign w:val="center"/>
          </w:tcPr>
          <w:p w14:paraId="072BAB6A" w14:textId="77777777" w:rsidR="003F1C06" w:rsidRPr="00564A38" w:rsidRDefault="003F1C06" w:rsidP="00564A38">
            <w:pPr>
              <w:spacing w:line="240" w:lineRule="exact"/>
              <w:jc w:val="center"/>
            </w:pPr>
            <w:r w:rsidRPr="00564A38">
              <w:t>14.01</w:t>
            </w:r>
          </w:p>
          <w:p w14:paraId="4394BA7B" w14:textId="315BAC5E" w:rsidR="003F1C06" w:rsidRPr="00564A38" w:rsidRDefault="003F1C06" w:rsidP="00564A38">
            <w:pPr>
              <w:spacing w:line="240" w:lineRule="exact"/>
              <w:jc w:val="center"/>
            </w:pPr>
            <w:r w:rsidRPr="00564A38">
              <w:t>четверг</w:t>
            </w:r>
          </w:p>
        </w:tc>
        <w:tc>
          <w:tcPr>
            <w:tcW w:w="1102" w:type="pct"/>
            <w:vAlign w:val="center"/>
          </w:tcPr>
          <w:p w14:paraId="0614801F" w14:textId="0E2DC15B" w:rsidR="003F1C06" w:rsidRPr="00AC276B" w:rsidRDefault="003F1C06" w:rsidP="00564A38">
            <w:pPr>
              <w:ind w:left="-113" w:right="-113"/>
              <w:jc w:val="center"/>
              <w:rPr>
                <w:b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63C4BC" w14:textId="442658E9" w:rsidR="003F1C06" w:rsidRPr="00AC276B" w:rsidRDefault="003F1C06" w:rsidP="00564A38">
            <w:pPr>
              <w:ind w:left="-113" w:right="-113"/>
              <w:jc w:val="center"/>
              <w:rPr>
                <w:bCs/>
              </w:rPr>
            </w:pPr>
          </w:p>
        </w:tc>
      </w:tr>
      <w:tr w:rsidR="003F1C06" w:rsidRPr="001839F5" w14:paraId="2374B01D" w14:textId="77777777" w:rsidTr="00564A38">
        <w:trPr>
          <w:cantSplit/>
          <w:trHeight w:val="336"/>
        </w:trPr>
        <w:tc>
          <w:tcPr>
            <w:tcW w:w="791" w:type="pct"/>
            <w:vAlign w:val="center"/>
          </w:tcPr>
          <w:p w14:paraId="35D6214F" w14:textId="77777777" w:rsidR="003F1C06" w:rsidRPr="00564A38" w:rsidRDefault="003F1C06" w:rsidP="00564A38">
            <w:pPr>
              <w:spacing w:line="240" w:lineRule="exact"/>
              <w:jc w:val="center"/>
            </w:pPr>
            <w:r w:rsidRPr="00564A38">
              <w:t xml:space="preserve">15.01 </w:t>
            </w:r>
          </w:p>
          <w:p w14:paraId="62759D16" w14:textId="72C89D33" w:rsidR="003F1C06" w:rsidRPr="00564A38" w:rsidRDefault="003F1C06" w:rsidP="00564A38">
            <w:pPr>
              <w:spacing w:line="240" w:lineRule="exact"/>
              <w:jc w:val="center"/>
            </w:pPr>
            <w:r w:rsidRPr="00564A38">
              <w:t>пятница</w:t>
            </w:r>
          </w:p>
        </w:tc>
        <w:tc>
          <w:tcPr>
            <w:tcW w:w="1102" w:type="pct"/>
            <w:vAlign w:val="center"/>
          </w:tcPr>
          <w:p w14:paraId="4CF35BF7" w14:textId="77777777" w:rsidR="003F1C06" w:rsidRPr="00AC276B" w:rsidRDefault="003F1C06" w:rsidP="00564A38">
            <w:pPr>
              <w:ind w:left="-113" w:right="-113"/>
              <w:jc w:val="center"/>
              <w:rPr>
                <w:b/>
              </w:rPr>
            </w:pPr>
            <w:r w:rsidRPr="00AC276B">
              <w:rPr>
                <w:b/>
              </w:rPr>
              <w:t>Экзамен</w:t>
            </w:r>
          </w:p>
          <w:p w14:paraId="55184AEE" w14:textId="68BB14B8" w:rsidR="003F1C06" w:rsidRPr="00176BEF" w:rsidRDefault="00475F9F" w:rsidP="00564A38">
            <w:pPr>
              <w:spacing w:line="216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lang w:val="en-US"/>
              </w:rPr>
              <w:t>13</w:t>
            </w:r>
            <w:r>
              <w:rPr>
                <w:b/>
                <w:vertAlign w:val="superscript"/>
                <w:lang w:val="en-US"/>
              </w:rPr>
              <w:t>20</w:t>
            </w:r>
            <w:r w:rsidR="003F1C06" w:rsidRPr="00AC276B">
              <w:rPr>
                <w:b/>
              </w:rPr>
              <w:t xml:space="preserve"> час,</w:t>
            </w:r>
            <w:r w:rsidR="00564A38">
              <w:rPr>
                <w:b/>
              </w:rPr>
              <w:t xml:space="preserve"> </w:t>
            </w:r>
            <w:r w:rsidR="003F1C06" w:rsidRPr="00AC276B">
              <w:rPr>
                <w:b/>
                <w:lang w:val="en-US"/>
              </w:rPr>
              <w:t>VI</w:t>
            </w:r>
            <w:r w:rsidR="003F1C06" w:rsidRPr="00AC276B">
              <w:rPr>
                <w:b/>
              </w:rPr>
              <w:t xml:space="preserve">- </w:t>
            </w:r>
            <w:r w:rsidR="00176BEF">
              <w:rPr>
                <w:b/>
                <w:lang w:val="en-US"/>
              </w:rPr>
              <w:t>601</w:t>
            </w: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DDE81E" w14:textId="6460C80C" w:rsidR="003F1C06" w:rsidRPr="00AC276B" w:rsidRDefault="003F1C06" w:rsidP="00564A38">
            <w:pPr>
              <w:ind w:left="-113" w:right="-113"/>
              <w:jc w:val="center"/>
              <w:rPr>
                <w:b/>
                <w:caps/>
              </w:rPr>
            </w:pPr>
            <w:r w:rsidRPr="00AC276B">
              <w:rPr>
                <w:b/>
              </w:rPr>
              <w:t>Б.1.В.13. СТРОИТЕЛЬНЫЙ КОНТРОЛЬ ПРИ СТРОИТЕЛЬСТВЕ, РЕКОНСТРУКЦИИ И КАПИТАЛЬНОМ РЕМОНТЕ ЗДАНИЙ И СООРУЖЕНИЙ</w:t>
            </w:r>
          </w:p>
          <w:p w14:paraId="1FFF628E" w14:textId="7BA1773F" w:rsidR="003F1C06" w:rsidRPr="00AC276B" w:rsidRDefault="003F1C06" w:rsidP="00564A38">
            <w:pPr>
              <w:spacing w:line="216" w:lineRule="auto"/>
              <w:ind w:left="-113" w:right="-113"/>
              <w:jc w:val="center"/>
              <w:rPr>
                <w:bCs/>
              </w:rPr>
            </w:pPr>
            <w:proofErr w:type="spellStart"/>
            <w:r w:rsidRPr="00AC276B">
              <w:rPr>
                <w:bCs/>
              </w:rPr>
              <w:t>Мартос</w:t>
            </w:r>
            <w:proofErr w:type="spellEnd"/>
            <w:r w:rsidRPr="00AC276B">
              <w:rPr>
                <w:bCs/>
              </w:rPr>
              <w:t xml:space="preserve"> Виталий Валерьевич</w:t>
            </w:r>
          </w:p>
        </w:tc>
      </w:tr>
      <w:tr w:rsidR="003F1C06" w:rsidRPr="001839F5" w14:paraId="46D60E0B" w14:textId="77777777" w:rsidTr="00564A38">
        <w:trPr>
          <w:cantSplit/>
          <w:trHeight w:val="336"/>
        </w:trPr>
        <w:tc>
          <w:tcPr>
            <w:tcW w:w="791" w:type="pct"/>
            <w:vAlign w:val="center"/>
          </w:tcPr>
          <w:p w14:paraId="6183840F" w14:textId="77777777" w:rsidR="003F1C06" w:rsidRPr="00564A38" w:rsidRDefault="003F1C06" w:rsidP="00564A38">
            <w:pPr>
              <w:spacing w:line="240" w:lineRule="exact"/>
              <w:jc w:val="center"/>
            </w:pPr>
            <w:r w:rsidRPr="00564A38">
              <w:t xml:space="preserve">16.01 </w:t>
            </w:r>
          </w:p>
          <w:p w14:paraId="46A5B8F7" w14:textId="0D6E2319" w:rsidR="003F1C06" w:rsidRPr="00564A38" w:rsidRDefault="003F1C06" w:rsidP="00564A38">
            <w:pPr>
              <w:spacing w:line="240" w:lineRule="exact"/>
              <w:jc w:val="center"/>
            </w:pPr>
            <w:r w:rsidRPr="00564A38">
              <w:t>суббота</w:t>
            </w:r>
          </w:p>
        </w:tc>
        <w:tc>
          <w:tcPr>
            <w:tcW w:w="1102" w:type="pct"/>
            <w:vAlign w:val="center"/>
          </w:tcPr>
          <w:p w14:paraId="5EB5BE1C" w14:textId="77777777" w:rsidR="003F1C06" w:rsidRPr="00AC276B" w:rsidRDefault="003F1C06" w:rsidP="00564A38">
            <w:pPr>
              <w:spacing w:line="216" w:lineRule="auto"/>
              <w:ind w:left="-113" w:right="-113"/>
              <w:jc w:val="center"/>
              <w:rPr>
                <w:b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4B24F7" w14:textId="77777777" w:rsidR="003F1C06" w:rsidRPr="00AC276B" w:rsidRDefault="003F1C06" w:rsidP="00564A38">
            <w:pPr>
              <w:spacing w:line="216" w:lineRule="auto"/>
              <w:ind w:left="-113" w:right="-113"/>
              <w:jc w:val="center"/>
              <w:rPr>
                <w:b/>
              </w:rPr>
            </w:pPr>
          </w:p>
        </w:tc>
      </w:tr>
      <w:tr w:rsidR="003F1C06" w:rsidRPr="001839F5" w14:paraId="1D21A958" w14:textId="77777777" w:rsidTr="00564A38">
        <w:trPr>
          <w:cantSplit/>
          <w:trHeight w:val="375"/>
        </w:trPr>
        <w:tc>
          <w:tcPr>
            <w:tcW w:w="791" w:type="pct"/>
            <w:shd w:val="clear" w:color="auto" w:fill="D9D9D9" w:themeFill="background1" w:themeFillShade="D9"/>
            <w:vAlign w:val="center"/>
          </w:tcPr>
          <w:p w14:paraId="574CFC28" w14:textId="77777777" w:rsidR="003F1C06" w:rsidRPr="00564A38" w:rsidRDefault="003F1C06" w:rsidP="00564A38">
            <w:pPr>
              <w:spacing w:line="240" w:lineRule="exact"/>
              <w:jc w:val="center"/>
            </w:pPr>
            <w:r w:rsidRPr="00564A38">
              <w:t xml:space="preserve">17.01 </w:t>
            </w:r>
          </w:p>
          <w:p w14:paraId="2D9E10D5" w14:textId="3F72790D" w:rsidR="003F1C06" w:rsidRPr="00564A38" w:rsidRDefault="003F1C06" w:rsidP="00564A38">
            <w:pPr>
              <w:spacing w:line="240" w:lineRule="exact"/>
              <w:jc w:val="center"/>
            </w:pPr>
            <w:r w:rsidRPr="00564A38">
              <w:t>воскресенье</w:t>
            </w:r>
          </w:p>
        </w:tc>
        <w:tc>
          <w:tcPr>
            <w:tcW w:w="1102" w:type="pct"/>
            <w:shd w:val="clear" w:color="auto" w:fill="D9D9D9" w:themeFill="background1" w:themeFillShade="D9"/>
            <w:vAlign w:val="center"/>
          </w:tcPr>
          <w:p w14:paraId="507BF8FC" w14:textId="301CA472" w:rsidR="003F1C06" w:rsidRPr="00AC276B" w:rsidRDefault="003F1C06" w:rsidP="00564A38">
            <w:pPr>
              <w:ind w:left="-113" w:right="-113"/>
              <w:jc w:val="center"/>
              <w:rPr>
                <w:b/>
              </w:rPr>
            </w:pPr>
          </w:p>
        </w:tc>
        <w:tc>
          <w:tcPr>
            <w:tcW w:w="3107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627B51" w14:textId="7A2D1F74" w:rsidR="003F1C06" w:rsidRPr="00AC276B" w:rsidRDefault="003F1C06" w:rsidP="00564A38">
            <w:pPr>
              <w:ind w:left="-113" w:right="-113"/>
              <w:jc w:val="center"/>
              <w:rPr>
                <w:b/>
              </w:rPr>
            </w:pPr>
          </w:p>
        </w:tc>
      </w:tr>
      <w:tr w:rsidR="003F1C06" w:rsidRPr="001839F5" w14:paraId="7D207ED2" w14:textId="77777777" w:rsidTr="00564A38">
        <w:trPr>
          <w:cantSplit/>
          <w:trHeight w:val="245"/>
        </w:trPr>
        <w:tc>
          <w:tcPr>
            <w:tcW w:w="791" w:type="pct"/>
            <w:shd w:val="clear" w:color="auto" w:fill="FFFFFF" w:themeFill="background1"/>
            <w:vAlign w:val="center"/>
          </w:tcPr>
          <w:p w14:paraId="3C8AA84A" w14:textId="77777777" w:rsidR="003F1C06" w:rsidRPr="00564A38" w:rsidRDefault="003F1C06" w:rsidP="00564A38">
            <w:pPr>
              <w:spacing w:line="240" w:lineRule="exact"/>
              <w:jc w:val="center"/>
            </w:pPr>
            <w:r w:rsidRPr="00564A38">
              <w:t>18.01</w:t>
            </w:r>
          </w:p>
          <w:p w14:paraId="2F6A636C" w14:textId="2E66E16C" w:rsidR="003F1C06" w:rsidRPr="00564A38" w:rsidRDefault="003F1C06" w:rsidP="00564A38">
            <w:pPr>
              <w:spacing w:line="240" w:lineRule="exact"/>
              <w:jc w:val="center"/>
            </w:pPr>
            <w:r w:rsidRPr="00564A38">
              <w:t xml:space="preserve">понедельник </w:t>
            </w:r>
          </w:p>
        </w:tc>
        <w:tc>
          <w:tcPr>
            <w:tcW w:w="1102" w:type="pct"/>
            <w:shd w:val="clear" w:color="auto" w:fill="FFFFFF" w:themeFill="background1"/>
            <w:vAlign w:val="center"/>
          </w:tcPr>
          <w:p w14:paraId="1F74E088" w14:textId="77777777" w:rsidR="003F1C06" w:rsidRPr="00AC276B" w:rsidRDefault="003F1C06" w:rsidP="00564A38">
            <w:pPr>
              <w:ind w:left="-113" w:right="-113"/>
              <w:jc w:val="center"/>
              <w:rPr>
                <w:b/>
                <w:spacing w:val="-4"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D68105" w14:textId="77777777" w:rsidR="003F1C06" w:rsidRPr="00AC276B" w:rsidRDefault="003F1C06" w:rsidP="00564A38">
            <w:pPr>
              <w:ind w:left="-113" w:right="-113"/>
              <w:jc w:val="center"/>
              <w:rPr>
                <w:b/>
                <w:spacing w:val="-4"/>
              </w:rPr>
            </w:pPr>
          </w:p>
        </w:tc>
      </w:tr>
    </w:tbl>
    <w:p w14:paraId="2A63DA6E" w14:textId="77777777" w:rsidR="003D4BB4" w:rsidRPr="003D4BB4" w:rsidRDefault="003D4BB4" w:rsidP="005C6264">
      <w:pPr>
        <w:pStyle w:val="5"/>
        <w:spacing w:before="120"/>
        <w:ind w:left="0" w:firstLine="0"/>
        <w:rPr>
          <w:b/>
          <w:sz w:val="4"/>
          <w:szCs w:val="4"/>
        </w:rPr>
      </w:pPr>
    </w:p>
    <w:p w14:paraId="01EAA6AE" w14:textId="7BE56515" w:rsidR="00437B80" w:rsidRDefault="00CE7C40" w:rsidP="005C6264">
      <w:pPr>
        <w:pStyle w:val="5"/>
        <w:spacing w:before="120"/>
        <w:ind w:left="0" w:firstLine="0"/>
        <w:rPr>
          <w:b/>
          <w:sz w:val="24"/>
        </w:rPr>
      </w:pPr>
      <w:r>
        <w:rPr>
          <w:b/>
        </w:rPr>
        <w:t xml:space="preserve">  </w:t>
      </w:r>
      <w:r w:rsidR="000A6973">
        <w:rPr>
          <w:b/>
        </w:rPr>
        <w:t xml:space="preserve"> </w:t>
      </w:r>
      <w:r w:rsidR="000A6973" w:rsidRPr="003F5857">
        <w:rPr>
          <w:sz w:val="26"/>
          <w:szCs w:val="26"/>
        </w:rPr>
        <w:t xml:space="preserve">Декан ИСФ                                                                                                </w:t>
      </w:r>
      <w:r w:rsidR="000A6973">
        <w:rPr>
          <w:sz w:val="26"/>
          <w:szCs w:val="26"/>
        </w:rPr>
        <w:t xml:space="preserve">            </w:t>
      </w:r>
      <w:r w:rsidR="000A6973" w:rsidRPr="003F5857">
        <w:rPr>
          <w:sz w:val="26"/>
          <w:szCs w:val="26"/>
        </w:rPr>
        <w:t>О.Б. Кондрашкин</w:t>
      </w:r>
    </w:p>
    <w:sectPr w:rsidR="00437B80" w:rsidSect="003D4BB4">
      <w:pgSz w:w="11907" w:h="16840" w:code="9"/>
      <w:pgMar w:top="284" w:right="340" w:bottom="142" w:left="3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FE404D" w14:textId="77777777" w:rsidR="00F47199" w:rsidRDefault="00F47199" w:rsidP="00ED3B85">
      <w:r>
        <w:separator/>
      </w:r>
    </w:p>
  </w:endnote>
  <w:endnote w:type="continuationSeparator" w:id="0">
    <w:p w14:paraId="577A1320" w14:textId="77777777" w:rsidR="00F47199" w:rsidRDefault="00F47199" w:rsidP="00ED3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255097" w14:textId="77777777" w:rsidR="00F47199" w:rsidRDefault="00F47199" w:rsidP="00ED3B85">
      <w:r>
        <w:separator/>
      </w:r>
    </w:p>
  </w:footnote>
  <w:footnote w:type="continuationSeparator" w:id="0">
    <w:p w14:paraId="693D4C6B" w14:textId="77777777" w:rsidR="00F47199" w:rsidRDefault="00F47199" w:rsidP="00ED3B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B35"/>
    <w:rsid w:val="000016D1"/>
    <w:rsid w:val="00005A54"/>
    <w:rsid w:val="00012BB6"/>
    <w:rsid w:val="00017BC5"/>
    <w:rsid w:val="00020729"/>
    <w:rsid w:val="00023A35"/>
    <w:rsid w:val="00026AFD"/>
    <w:rsid w:val="0003033F"/>
    <w:rsid w:val="00037564"/>
    <w:rsid w:val="0004160F"/>
    <w:rsid w:val="000418E1"/>
    <w:rsid w:val="000447A5"/>
    <w:rsid w:val="00052578"/>
    <w:rsid w:val="000706CD"/>
    <w:rsid w:val="0008645D"/>
    <w:rsid w:val="00090FA7"/>
    <w:rsid w:val="000947BD"/>
    <w:rsid w:val="0009630A"/>
    <w:rsid w:val="000A6973"/>
    <w:rsid w:val="000A77BB"/>
    <w:rsid w:val="000B3AA3"/>
    <w:rsid w:val="000B4FD5"/>
    <w:rsid w:val="000B554E"/>
    <w:rsid w:val="000C705B"/>
    <w:rsid w:val="000D06E3"/>
    <w:rsid w:val="000D685C"/>
    <w:rsid w:val="000D714B"/>
    <w:rsid w:val="000E1D5A"/>
    <w:rsid w:val="000E2027"/>
    <w:rsid w:val="000E2364"/>
    <w:rsid w:val="000E4985"/>
    <w:rsid w:val="000E5E48"/>
    <w:rsid w:val="000E5FE0"/>
    <w:rsid w:val="000F07BF"/>
    <w:rsid w:val="000F13AB"/>
    <w:rsid w:val="000F716E"/>
    <w:rsid w:val="001064C1"/>
    <w:rsid w:val="0011002F"/>
    <w:rsid w:val="0011535D"/>
    <w:rsid w:val="00117C3F"/>
    <w:rsid w:val="0012153E"/>
    <w:rsid w:val="00122BD1"/>
    <w:rsid w:val="001244C9"/>
    <w:rsid w:val="001252D6"/>
    <w:rsid w:val="0012575F"/>
    <w:rsid w:val="00131710"/>
    <w:rsid w:val="0013187F"/>
    <w:rsid w:val="00135B23"/>
    <w:rsid w:val="00140735"/>
    <w:rsid w:val="00144478"/>
    <w:rsid w:val="00144E89"/>
    <w:rsid w:val="00164517"/>
    <w:rsid w:val="001655BA"/>
    <w:rsid w:val="00166A58"/>
    <w:rsid w:val="00167752"/>
    <w:rsid w:val="00176BEF"/>
    <w:rsid w:val="00183398"/>
    <w:rsid w:val="001839F5"/>
    <w:rsid w:val="0018443F"/>
    <w:rsid w:val="0018577E"/>
    <w:rsid w:val="0018617C"/>
    <w:rsid w:val="00187FC9"/>
    <w:rsid w:val="001929B2"/>
    <w:rsid w:val="001A1854"/>
    <w:rsid w:val="001A6F34"/>
    <w:rsid w:val="001A781A"/>
    <w:rsid w:val="001B357E"/>
    <w:rsid w:val="001B6BAC"/>
    <w:rsid w:val="001C200A"/>
    <w:rsid w:val="001D38EC"/>
    <w:rsid w:val="001E2A7B"/>
    <w:rsid w:val="001F0802"/>
    <w:rsid w:val="001F79FF"/>
    <w:rsid w:val="002053EB"/>
    <w:rsid w:val="00205EA5"/>
    <w:rsid w:val="00206EB6"/>
    <w:rsid w:val="00222F5B"/>
    <w:rsid w:val="00223B22"/>
    <w:rsid w:val="00231C88"/>
    <w:rsid w:val="00231FDB"/>
    <w:rsid w:val="00237C76"/>
    <w:rsid w:val="00240441"/>
    <w:rsid w:val="00241159"/>
    <w:rsid w:val="0024666F"/>
    <w:rsid w:val="00263C5F"/>
    <w:rsid w:val="00266DC0"/>
    <w:rsid w:val="0027004C"/>
    <w:rsid w:val="00270E4F"/>
    <w:rsid w:val="00284BE7"/>
    <w:rsid w:val="002906D7"/>
    <w:rsid w:val="002907C0"/>
    <w:rsid w:val="00291674"/>
    <w:rsid w:val="00295BF3"/>
    <w:rsid w:val="002A1AA5"/>
    <w:rsid w:val="002A39D6"/>
    <w:rsid w:val="002A4085"/>
    <w:rsid w:val="002C0BFA"/>
    <w:rsid w:val="002C1497"/>
    <w:rsid w:val="002C403B"/>
    <w:rsid w:val="002C43D7"/>
    <w:rsid w:val="002C55A6"/>
    <w:rsid w:val="002C7D26"/>
    <w:rsid w:val="002D2521"/>
    <w:rsid w:val="002E0803"/>
    <w:rsid w:val="002E1E14"/>
    <w:rsid w:val="002E5F1A"/>
    <w:rsid w:val="00307916"/>
    <w:rsid w:val="00310D17"/>
    <w:rsid w:val="003121F8"/>
    <w:rsid w:val="00312EDB"/>
    <w:rsid w:val="0031682D"/>
    <w:rsid w:val="0032185D"/>
    <w:rsid w:val="003259E2"/>
    <w:rsid w:val="00335260"/>
    <w:rsid w:val="003425F8"/>
    <w:rsid w:val="00345CA1"/>
    <w:rsid w:val="00357DD4"/>
    <w:rsid w:val="00362FB9"/>
    <w:rsid w:val="003717EB"/>
    <w:rsid w:val="00374CF0"/>
    <w:rsid w:val="00375453"/>
    <w:rsid w:val="00377B53"/>
    <w:rsid w:val="003849C0"/>
    <w:rsid w:val="00387226"/>
    <w:rsid w:val="00393E82"/>
    <w:rsid w:val="00394D00"/>
    <w:rsid w:val="00394D2D"/>
    <w:rsid w:val="003A257F"/>
    <w:rsid w:val="003A7E4C"/>
    <w:rsid w:val="003B1DD0"/>
    <w:rsid w:val="003B527E"/>
    <w:rsid w:val="003C1221"/>
    <w:rsid w:val="003C20F4"/>
    <w:rsid w:val="003C546C"/>
    <w:rsid w:val="003C6F77"/>
    <w:rsid w:val="003D1EB6"/>
    <w:rsid w:val="003D4BB4"/>
    <w:rsid w:val="003D5811"/>
    <w:rsid w:val="003E17F8"/>
    <w:rsid w:val="003E4D0A"/>
    <w:rsid w:val="003E5B26"/>
    <w:rsid w:val="003E6919"/>
    <w:rsid w:val="003F1C06"/>
    <w:rsid w:val="003F5857"/>
    <w:rsid w:val="004031F5"/>
    <w:rsid w:val="00404E2D"/>
    <w:rsid w:val="004077EF"/>
    <w:rsid w:val="004179C6"/>
    <w:rsid w:val="00430C6A"/>
    <w:rsid w:val="00432DDC"/>
    <w:rsid w:val="00437B80"/>
    <w:rsid w:val="004470AD"/>
    <w:rsid w:val="00454D7E"/>
    <w:rsid w:val="00466C1A"/>
    <w:rsid w:val="00475F9F"/>
    <w:rsid w:val="0048090B"/>
    <w:rsid w:val="00485B84"/>
    <w:rsid w:val="00490CA4"/>
    <w:rsid w:val="00495D4A"/>
    <w:rsid w:val="00495F05"/>
    <w:rsid w:val="00496154"/>
    <w:rsid w:val="004A2D04"/>
    <w:rsid w:val="004B692D"/>
    <w:rsid w:val="004C17AC"/>
    <w:rsid w:val="004C2671"/>
    <w:rsid w:val="004C7E06"/>
    <w:rsid w:val="004D086F"/>
    <w:rsid w:val="004F3005"/>
    <w:rsid w:val="00502E3C"/>
    <w:rsid w:val="00510AE8"/>
    <w:rsid w:val="005132F9"/>
    <w:rsid w:val="00516115"/>
    <w:rsid w:val="0052196C"/>
    <w:rsid w:val="00532ED9"/>
    <w:rsid w:val="005405ED"/>
    <w:rsid w:val="00564A38"/>
    <w:rsid w:val="00573F1B"/>
    <w:rsid w:val="00576C08"/>
    <w:rsid w:val="005837CC"/>
    <w:rsid w:val="00585104"/>
    <w:rsid w:val="00592EF9"/>
    <w:rsid w:val="0059789D"/>
    <w:rsid w:val="005A4E97"/>
    <w:rsid w:val="005A5F18"/>
    <w:rsid w:val="005B5F99"/>
    <w:rsid w:val="005C28AD"/>
    <w:rsid w:val="005C6264"/>
    <w:rsid w:val="005D2F8D"/>
    <w:rsid w:val="005E0D1B"/>
    <w:rsid w:val="005E7474"/>
    <w:rsid w:val="00620F70"/>
    <w:rsid w:val="006213BD"/>
    <w:rsid w:val="00623F89"/>
    <w:rsid w:val="00626534"/>
    <w:rsid w:val="0063590B"/>
    <w:rsid w:val="006370A6"/>
    <w:rsid w:val="00646C05"/>
    <w:rsid w:val="00653E2E"/>
    <w:rsid w:val="00661B92"/>
    <w:rsid w:val="00673399"/>
    <w:rsid w:val="006839CC"/>
    <w:rsid w:val="006947B3"/>
    <w:rsid w:val="00694A16"/>
    <w:rsid w:val="006A799D"/>
    <w:rsid w:val="006B037A"/>
    <w:rsid w:val="006B5B8E"/>
    <w:rsid w:val="006C1511"/>
    <w:rsid w:val="006D29CE"/>
    <w:rsid w:val="006D4060"/>
    <w:rsid w:val="006E0A3D"/>
    <w:rsid w:val="006E3F39"/>
    <w:rsid w:val="006F7C8E"/>
    <w:rsid w:val="0071050D"/>
    <w:rsid w:val="00720A99"/>
    <w:rsid w:val="00720DAA"/>
    <w:rsid w:val="00723C41"/>
    <w:rsid w:val="00732B6E"/>
    <w:rsid w:val="007337CE"/>
    <w:rsid w:val="0073596B"/>
    <w:rsid w:val="00737798"/>
    <w:rsid w:val="007377E7"/>
    <w:rsid w:val="00752F85"/>
    <w:rsid w:val="00754CAC"/>
    <w:rsid w:val="007554B5"/>
    <w:rsid w:val="00764D4E"/>
    <w:rsid w:val="007705FE"/>
    <w:rsid w:val="00775AFF"/>
    <w:rsid w:val="00777E49"/>
    <w:rsid w:val="00777FE7"/>
    <w:rsid w:val="0078163C"/>
    <w:rsid w:val="00782588"/>
    <w:rsid w:val="007826B1"/>
    <w:rsid w:val="00783148"/>
    <w:rsid w:val="0079368D"/>
    <w:rsid w:val="00794BE5"/>
    <w:rsid w:val="00794D44"/>
    <w:rsid w:val="007A42F8"/>
    <w:rsid w:val="007A75E7"/>
    <w:rsid w:val="007B024C"/>
    <w:rsid w:val="007D6FDA"/>
    <w:rsid w:val="007E1D51"/>
    <w:rsid w:val="007E29F1"/>
    <w:rsid w:val="007E3031"/>
    <w:rsid w:val="007E43D5"/>
    <w:rsid w:val="007E44E6"/>
    <w:rsid w:val="007E54E1"/>
    <w:rsid w:val="008030A5"/>
    <w:rsid w:val="00805B91"/>
    <w:rsid w:val="008112DA"/>
    <w:rsid w:val="00815257"/>
    <w:rsid w:val="0081742D"/>
    <w:rsid w:val="008248DE"/>
    <w:rsid w:val="00833BA3"/>
    <w:rsid w:val="008413E1"/>
    <w:rsid w:val="008534C5"/>
    <w:rsid w:val="00854D63"/>
    <w:rsid w:val="0085506B"/>
    <w:rsid w:val="00857108"/>
    <w:rsid w:val="0085798D"/>
    <w:rsid w:val="00861029"/>
    <w:rsid w:val="0086216C"/>
    <w:rsid w:val="0086671E"/>
    <w:rsid w:val="00866D8E"/>
    <w:rsid w:val="00874144"/>
    <w:rsid w:val="00881B71"/>
    <w:rsid w:val="00882995"/>
    <w:rsid w:val="00883C79"/>
    <w:rsid w:val="0088666B"/>
    <w:rsid w:val="008A073B"/>
    <w:rsid w:val="008A0EBF"/>
    <w:rsid w:val="008A2807"/>
    <w:rsid w:val="008A327B"/>
    <w:rsid w:val="008A3872"/>
    <w:rsid w:val="008A407E"/>
    <w:rsid w:val="008B7E68"/>
    <w:rsid w:val="008C1F77"/>
    <w:rsid w:val="008D29FC"/>
    <w:rsid w:val="008D72D7"/>
    <w:rsid w:val="008F4414"/>
    <w:rsid w:val="00900A1D"/>
    <w:rsid w:val="009076D5"/>
    <w:rsid w:val="00911579"/>
    <w:rsid w:val="00912E63"/>
    <w:rsid w:val="00916C3E"/>
    <w:rsid w:val="009334F7"/>
    <w:rsid w:val="00933788"/>
    <w:rsid w:val="009375ED"/>
    <w:rsid w:val="009553AD"/>
    <w:rsid w:val="009607A0"/>
    <w:rsid w:val="00960A65"/>
    <w:rsid w:val="00961679"/>
    <w:rsid w:val="00966A11"/>
    <w:rsid w:val="00972760"/>
    <w:rsid w:val="0097325B"/>
    <w:rsid w:val="00975571"/>
    <w:rsid w:val="00977951"/>
    <w:rsid w:val="0098174D"/>
    <w:rsid w:val="00984FF6"/>
    <w:rsid w:val="0098543B"/>
    <w:rsid w:val="00986AA7"/>
    <w:rsid w:val="00991B1B"/>
    <w:rsid w:val="0099503F"/>
    <w:rsid w:val="0099606E"/>
    <w:rsid w:val="009A7D2C"/>
    <w:rsid w:val="009B17BF"/>
    <w:rsid w:val="009B25CE"/>
    <w:rsid w:val="009C1E85"/>
    <w:rsid w:val="009C1EBE"/>
    <w:rsid w:val="009C2CA8"/>
    <w:rsid w:val="009C7082"/>
    <w:rsid w:val="009D7BF9"/>
    <w:rsid w:val="009E7E37"/>
    <w:rsid w:val="009F6F3D"/>
    <w:rsid w:val="00A01256"/>
    <w:rsid w:val="00A0304C"/>
    <w:rsid w:val="00A12DC2"/>
    <w:rsid w:val="00A15AF3"/>
    <w:rsid w:val="00A160A2"/>
    <w:rsid w:val="00A173F9"/>
    <w:rsid w:val="00A2013E"/>
    <w:rsid w:val="00A27FB5"/>
    <w:rsid w:val="00A4005C"/>
    <w:rsid w:val="00A4141E"/>
    <w:rsid w:val="00A5048A"/>
    <w:rsid w:val="00A566B6"/>
    <w:rsid w:val="00A70338"/>
    <w:rsid w:val="00A773E4"/>
    <w:rsid w:val="00A80B9C"/>
    <w:rsid w:val="00A823FF"/>
    <w:rsid w:val="00A826CE"/>
    <w:rsid w:val="00A9384E"/>
    <w:rsid w:val="00AA2CCF"/>
    <w:rsid w:val="00AA4BB5"/>
    <w:rsid w:val="00AB1E80"/>
    <w:rsid w:val="00AB6B64"/>
    <w:rsid w:val="00AC0532"/>
    <w:rsid w:val="00AC276B"/>
    <w:rsid w:val="00AC6FC2"/>
    <w:rsid w:val="00AE3A08"/>
    <w:rsid w:val="00AE3A0F"/>
    <w:rsid w:val="00AF7BF4"/>
    <w:rsid w:val="00B10DE5"/>
    <w:rsid w:val="00B16C0D"/>
    <w:rsid w:val="00B20C1F"/>
    <w:rsid w:val="00B45598"/>
    <w:rsid w:val="00B47CC1"/>
    <w:rsid w:val="00B524C2"/>
    <w:rsid w:val="00B546A9"/>
    <w:rsid w:val="00B55CEF"/>
    <w:rsid w:val="00B6261C"/>
    <w:rsid w:val="00B73CA4"/>
    <w:rsid w:val="00B7525D"/>
    <w:rsid w:val="00B81844"/>
    <w:rsid w:val="00B853A3"/>
    <w:rsid w:val="00B87724"/>
    <w:rsid w:val="00B95727"/>
    <w:rsid w:val="00BA446E"/>
    <w:rsid w:val="00BA5EA7"/>
    <w:rsid w:val="00BB2592"/>
    <w:rsid w:val="00BB38CC"/>
    <w:rsid w:val="00BB4180"/>
    <w:rsid w:val="00BB6B09"/>
    <w:rsid w:val="00BB739D"/>
    <w:rsid w:val="00BC0B00"/>
    <w:rsid w:val="00BC61BD"/>
    <w:rsid w:val="00BC63FC"/>
    <w:rsid w:val="00BC659F"/>
    <w:rsid w:val="00BC6BBD"/>
    <w:rsid w:val="00BF1929"/>
    <w:rsid w:val="00BF43EF"/>
    <w:rsid w:val="00C15112"/>
    <w:rsid w:val="00C2226A"/>
    <w:rsid w:val="00C228E8"/>
    <w:rsid w:val="00C23DA0"/>
    <w:rsid w:val="00C24E49"/>
    <w:rsid w:val="00C26237"/>
    <w:rsid w:val="00C2654E"/>
    <w:rsid w:val="00C32E2B"/>
    <w:rsid w:val="00C33369"/>
    <w:rsid w:val="00C3527A"/>
    <w:rsid w:val="00C36AE6"/>
    <w:rsid w:val="00C405F9"/>
    <w:rsid w:val="00C5143A"/>
    <w:rsid w:val="00C63BFF"/>
    <w:rsid w:val="00C659EF"/>
    <w:rsid w:val="00C8275D"/>
    <w:rsid w:val="00C87035"/>
    <w:rsid w:val="00C90F35"/>
    <w:rsid w:val="00C91EC5"/>
    <w:rsid w:val="00C95B35"/>
    <w:rsid w:val="00CA19C8"/>
    <w:rsid w:val="00CB4DA8"/>
    <w:rsid w:val="00CB5842"/>
    <w:rsid w:val="00CB5F05"/>
    <w:rsid w:val="00CB677B"/>
    <w:rsid w:val="00CB69E6"/>
    <w:rsid w:val="00CC119D"/>
    <w:rsid w:val="00CC7434"/>
    <w:rsid w:val="00CD6377"/>
    <w:rsid w:val="00CE121F"/>
    <w:rsid w:val="00CE5284"/>
    <w:rsid w:val="00CE7C40"/>
    <w:rsid w:val="00CE7D3D"/>
    <w:rsid w:val="00CF099B"/>
    <w:rsid w:val="00CF46E1"/>
    <w:rsid w:val="00CF4F2E"/>
    <w:rsid w:val="00D00021"/>
    <w:rsid w:val="00D0148D"/>
    <w:rsid w:val="00D050F9"/>
    <w:rsid w:val="00D05112"/>
    <w:rsid w:val="00D11195"/>
    <w:rsid w:val="00D204D0"/>
    <w:rsid w:val="00D22359"/>
    <w:rsid w:val="00D3247F"/>
    <w:rsid w:val="00D341EE"/>
    <w:rsid w:val="00D416AF"/>
    <w:rsid w:val="00D475EF"/>
    <w:rsid w:val="00D84D95"/>
    <w:rsid w:val="00D9677C"/>
    <w:rsid w:val="00DA3A9B"/>
    <w:rsid w:val="00DB304D"/>
    <w:rsid w:val="00DC0E8A"/>
    <w:rsid w:val="00DC10BE"/>
    <w:rsid w:val="00DC7A81"/>
    <w:rsid w:val="00DD1F17"/>
    <w:rsid w:val="00DD2561"/>
    <w:rsid w:val="00DD495A"/>
    <w:rsid w:val="00DE37C6"/>
    <w:rsid w:val="00DE4D85"/>
    <w:rsid w:val="00DE6CE2"/>
    <w:rsid w:val="00DF410E"/>
    <w:rsid w:val="00DF4891"/>
    <w:rsid w:val="00DF6326"/>
    <w:rsid w:val="00E02AF3"/>
    <w:rsid w:val="00E10BAB"/>
    <w:rsid w:val="00E14591"/>
    <w:rsid w:val="00E16FB7"/>
    <w:rsid w:val="00E21D46"/>
    <w:rsid w:val="00E224AE"/>
    <w:rsid w:val="00E229EF"/>
    <w:rsid w:val="00E255DA"/>
    <w:rsid w:val="00E35737"/>
    <w:rsid w:val="00E4248F"/>
    <w:rsid w:val="00E42CFC"/>
    <w:rsid w:val="00E438D4"/>
    <w:rsid w:val="00E43EE0"/>
    <w:rsid w:val="00E51BE8"/>
    <w:rsid w:val="00E52F72"/>
    <w:rsid w:val="00E54632"/>
    <w:rsid w:val="00E57F75"/>
    <w:rsid w:val="00E627E4"/>
    <w:rsid w:val="00E63D6D"/>
    <w:rsid w:val="00E819A4"/>
    <w:rsid w:val="00E82DF6"/>
    <w:rsid w:val="00E930AB"/>
    <w:rsid w:val="00E96252"/>
    <w:rsid w:val="00EA3843"/>
    <w:rsid w:val="00EA3B42"/>
    <w:rsid w:val="00EB03F2"/>
    <w:rsid w:val="00ED3419"/>
    <w:rsid w:val="00ED3B85"/>
    <w:rsid w:val="00EE4803"/>
    <w:rsid w:val="00EF01C9"/>
    <w:rsid w:val="00EF6708"/>
    <w:rsid w:val="00EF6BF8"/>
    <w:rsid w:val="00F00DE7"/>
    <w:rsid w:val="00F02970"/>
    <w:rsid w:val="00F15ED2"/>
    <w:rsid w:val="00F1799D"/>
    <w:rsid w:val="00F22B8A"/>
    <w:rsid w:val="00F25480"/>
    <w:rsid w:val="00F269FF"/>
    <w:rsid w:val="00F304CC"/>
    <w:rsid w:val="00F35798"/>
    <w:rsid w:val="00F47199"/>
    <w:rsid w:val="00F778B9"/>
    <w:rsid w:val="00F77DD2"/>
    <w:rsid w:val="00F81AF5"/>
    <w:rsid w:val="00F81BF9"/>
    <w:rsid w:val="00F8790E"/>
    <w:rsid w:val="00F91E35"/>
    <w:rsid w:val="00F94745"/>
    <w:rsid w:val="00F9701A"/>
    <w:rsid w:val="00FA4183"/>
    <w:rsid w:val="00FA6A5A"/>
    <w:rsid w:val="00FB716C"/>
    <w:rsid w:val="00FB7485"/>
    <w:rsid w:val="00FC4114"/>
    <w:rsid w:val="00FC4F54"/>
    <w:rsid w:val="00FD4A98"/>
    <w:rsid w:val="00FD6BA9"/>
    <w:rsid w:val="00FE4CA5"/>
    <w:rsid w:val="00FE5674"/>
    <w:rsid w:val="00FE71C5"/>
    <w:rsid w:val="00FF164C"/>
    <w:rsid w:val="00FF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A35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95B35"/>
    <w:pPr>
      <w:keepNext/>
      <w:jc w:val="center"/>
      <w:outlineLvl w:val="3"/>
    </w:pPr>
    <w:rPr>
      <w:b/>
      <w:sz w:val="36"/>
    </w:rPr>
  </w:style>
  <w:style w:type="paragraph" w:styleId="5">
    <w:name w:val="heading 5"/>
    <w:basedOn w:val="a"/>
    <w:next w:val="a"/>
    <w:link w:val="50"/>
    <w:qFormat/>
    <w:rsid w:val="00C95B35"/>
    <w:pPr>
      <w:keepNext/>
      <w:ind w:left="1416" w:firstLine="708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95B35"/>
    <w:rPr>
      <w:rFonts w:ascii="Times New Roman" w:eastAsia="Times New Roman" w:hAnsi="Times New Roman" w:cs="Times New Roman"/>
      <w:b/>
      <w:sz w:val="36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C95B3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95B35"/>
    <w:pPr>
      <w:widowControl w:val="0"/>
      <w:spacing w:line="360" w:lineRule="auto"/>
      <w:jc w:val="center"/>
    </w:pPr>
    <w:rPr>
      <w:sz w:val="36"/>
      <w:szCs w:val="20"/>
    </w:rPr>
  </w:style>
  <w:style w:type="character" w:customStyle="1" w:styleId="a4">
    <w:name w:val="Название Знак"/>
    <w:basedOn w:val="a0"/>
    <w:link w:val="a3"/>
    <w:rsid w:val="00C95B35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">
    <w:name w:val="Body Text 2"/>
    <w:basedOn w:val="a"/>
    <w:link w:val="20"/>
    <w:rsid w:val="00C95B35"/>
    <w:pPr>
      <w:widowControl w:val="0"/>
      <w:jc w:val="center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C95B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61B9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1B9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D3B8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D3B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D3B8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D3B8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95B35"/>
    <w:pPr>
      <w:keepNext/>
      <w:jc w:val="center"/>
      <w:outlineLvl w:val="3"/>
    </w:pPr>
    <w:rPr>
      <w:b/>
      <w:sz w:val="36"/>
    </w:rPr>
  </w:style>
  <w:style w:type="paragraph" w:styleId="5">
    <w:name w:val="heading 5"/>
    <w:basedOn w:val="a"/>
    <w:next w:val="a"/>
    <w:link w:val="50"/>
    <w:qFormat/>
    <w:rsid w:val="00C95B35"/>
    <w:pPr>
      <w:keepNext/>
      <w:ind w:left="1416" w:firstLine="708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95B35"/>
    <w:rPr>
      <w:rFonts w:ascii="Times New Roman" w:eastAsia="Times New Roman" w:hAnsi="Times New Roman" w:cs="Times New Roman"/>
      <w:b/>
      <w:sz w:val="36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C95B3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95B35"/>
    <w:pPr>
      <w:widowControl w:val="0"/>
      <w:spacing w:line="360" w:lineRule="auto"/>
      <w:jc w:val="center"/>
    </w:pPr>
    <w:rPr>
      <w:sz w:val="36"/>
      <w:szCs w:val="20"/>
    </w:rPr>
  </w:style>
  <w:style w:type="character" w:customStyle="1" w:styleId="a4">
    <w:name w:val="Название Знак"/>
    <w:basedOn w:val="a0"/>
    <w:link w:val="a3"/>
    <w:rsid w:val="00C95B35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">
    <w:name w:val="Body Text 2"/>
    <w:basedOn w:val="a"/>
    <w:link w:val="20"/>
    <w:rsid w:val="00C95B35"/>
    <w:pPr>
      <w:widowControl w:val="0"/>
      <w:jc w:val="center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C95B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61B9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1B9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D3B8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D3B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D3B8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D3B8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D8783-18F7-4552-9E31-9F613F1F7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DE9BEE99.dotm</Template>
  <TotalTime>125</TotalTime>
  <Pages>2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ННГАСУ</Company>
  <LinksUpToDate>false</LinksUpToDate>
  <CharactersWithSpaces>4569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Сучкова Елена Олеговна</dc:creator>
  <cp:keywords/>
  <dc:description/>
  <cp:lastModifiedBy>Луканова Елена Александровна</cp:lastModifiedBy>
  <cp:revision>36</cp:revision>
  <cp:lastPrinted>2026-10-13T11:38:00Z</cp:lastPrinted>
  <dcterms:created xsi:type="dcterms:W3CDTF">2024-11-21T07:10:00Z</dcterms:created>
  <dcterms:modified xsi:type="dcterms:W3CDTF">2026-10-13T11:40:00Z</dcterms:modified>
</cp:coreProperties>
</file>