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78AD82" w14:textId="05D1F3EC" w:rsidR="00125F06" w:rsidRDefault="00125F06" w:rsidP="00125F06">
      <w:pPr>
        <w:pStyle w:val="a3"/>
        <w:spacing w:line="24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</w:t>
      </w:r>
      <w:r w:rsidR="00375FBA">
        <w:rPr>
          <w:b/>
          <w:sz w:val="24"/>
          <w:szCs w:val="24"/>
        </w:rPr>
        <w:t xml:space="preserve">                                                     </w:t>
      </w:r>
      <w:r w:rsidRPr="00AC6FC2">
        <w:rPr>
          <w:b/>
          <w:sz w:val="24"/>
          <w:szCs w:val="24"/>
        </w:rPr>
        <w:t>УТВЕРЖДАЮ</w:t>
      </w:r>
    </w:p>
    <w:p w14:paraId="78A53A47" w14:textId="77777777" w:rsidR="00125F06" w:rsidRPr="000447A5" w:rsidRDefault="00125F06" w:rsidP="00125F06">
      <w:pPr>
        <w:pStyle w:val="a3"/>
        <w:spacing w:line="240" w:lineRule="auto"/>
        <w:jc w:val="left"/>
        <w:rPr>
          <w:b/>
          <w:sz w:val="16"/>
          <w:szCs w:val="16"/>
        </w:rPr>
      </w:pPr>
    </w:p>
    <w:p w14:paraId="3EC93D7D" w14:textId="4A7169AE" w:rsidR="00375FBA" w:rsidRDefault="00125F06" w:rsidP="00125F06">
      <w:pPr>
        <w:pStyle w:val="a3"/>
        <w:spacing w:line="24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</w:t>
      </w:r>
      <w:r w:rsidR="00375FBA">
        <w:rPr>
          <w:b/>
          <w:sz w:val="24"/>
          <w:szCs w:val="24"/>
        </w:rPr>
        <w:t xml:space="preserve">                                                     </w:t>
      </w:r>
      <w:r>
        <w:rPr>
          <w:b/>
          <w:sz w:val="24"/>
          <w:szCs w:val="24"/>
        </w:rPr>
        <w:t>П</w:t>
      </w:r>
      <w:r w:rsidRPr="00AC6FC2">
        <w:rPr>
          <w:b/>
          <w:sz w:val="24"/>
          <w:szCs w:val="24"/>
        </w:rPr>
        <w:t>роректор по учебной работе</w:t>
      </w:r>
    </w:p>
    <w:p w14:paraId="75B99EC4" w14:textId="049B073D" w:rsidR="00125F06" w:rsidRDefault="00375FBA" w:rsidP="00125F06">
      <w:pPr>
        <w:pStyle w:val="a3"/>
        <w:spacing w:line="24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125F06">
        <w:rPr>
          <w:b/>
          <w:sz w:val="24"/>
          <w:szCs w:val="24"/>
        </w:rPr>
        <w:t xml:space="preserve"> </w:t>
      </w:r>
      <w:r w:rsidR="00125F06" w:rsidRPr="00AC6FC2">
        <w:rPr>
          <w:b/>
          <w:sz w:val="24"/>
          <w:szCs w:val="24"/>
        </w:rPr>
        <w:t xml:space="preserve">_____________ А.А. </w:t>
      </w:r>
      <w:proofErr w:type="spellStart"/>
      <w:r w:rsidR="00125F06" w:rsidRPr="00AC6FC2">
        <w:rPr>
          <w:b/>
          <w:sz w:val="24"/>
          <w:szCs w:val="24"/>
        </w:rPr>
        <w:t>Гордин</w:t>
      </w:r>
      <w:proofErr w:type="spellEnd"/>
    </w:p>
    <w:p w14:paraId="6D0CB179" w14:textId="77777777" w:rsidR="00125F06" w:rsidRPr="009553AD" w:rsidRDefault="00125F06" w:rsidP="00125F06">
      <w:pPr>
        <w:pStyle w:val="a3"/>
        <w:spacing w:line="240" w:lineRule="auto"/>
        <w:jc w:val="left"/>
        <w:rPr>
          <w:b/>
          <w:sz w:val="8"/>
          <w:szCs w:val="8"/>
        </w:rPr>
      </w:pPr>
    </w:p>
    <w:p w14:paraId="1B015AEE" w14:textId="3EC157DB" w:rsidR="00125F06" w:rsidRPr="00AC6FC2" w:rsidRDefault="00125F06" w:rsidP="00125F06">
      <w:pPr>
        <w:pStyle w:val="a3"/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</w:t>
      </w:r>
      <w:r w:rsidR="00375FBA">
        <w:rPr>
          <w:sz w:val="24"/>
          <w:szCs w:val="24"/>
        </w:rPr>
        <w:t xml:space="preserve">                                                     </w:t>
      </w:r>
      <w:r w:rsidRPr="00426902">
        <w:rPr>
          <w:sz w:val="24"/>
          <w:szCs w:val="24"/>
        </w:rPr>
        <w:t>«</w:t>
      </w:r>
      <w:r w:rsidR="00426902" w:rsidRPr="00426902">
        <w:rPr>
          <w:sz w:val="24"/>
          <w:szCs w:val="24"/>
          <w:u w:val="single"/>
        </w:rPr>
        <w:t>1</w:t>
      </w:r>
      <w:r w:rsidR="00D479D9">
        <w:rPr>
          <w:sz w:val="24"/>
          <w:szCs w:val="24"/>
          <w:u w:val="single"/>
        </w:rPr>
        <w:t>2</w:t>
      </w:r>
      <w:r w:rsidRPr="00426902">
        <w:rPr>
          <w:sz w:val="24"/>
          <w:szCs w:val="24"/>
        </w:rPr>
        <w:t xml:space="preserve">» </w:t>
      </w:r>
      <w:r w:rsidR="00426902" w:rsidRPr="00426902">
        <w:rPr>
          <w:sz w:val="24"/>
          <w:szCs w:val="24"/>
          <w:u w:val="single"/>
        </w:rPr>
        <w:t>октября</w:t>
      </w:r>
      <w:r w:rsidRPr="00426902">
        <w:rPr>
          <w:sz w:val="24"/>
          <w:szCs w:val="24"/>
        </w:rPr>
        <w:t xml:space="preserve">   202</w:t>
      </w:r>
      <w:r w:rsidR="00D479D9">
        <w:rPr>
          <w:sz w:val="24"/>
          <w:szCs w:val="24"/>
        </w:rPr>
        <w:t>6</w:t>
      </w:r>
      <w:r w:rsidRPr="00426902">
        <w:rPr>
          <w:sz w:val="24"/>
          <w:szCs w:val="24"/>
        </w:rPr>
        <w:t xml:space="preserve">  г.</w:t>
      </w:r>
    </w:p>
    <w:p w14:paraId="7559BF06" w14:textId="77777777" w:rsidR="00576C08" w:rsidRPr="0059789D" w:rsidRDefault="00576C08" w:rsidP="00576C08">
      <w:pPr>
        <w:pStyle w:val="a3"/>
        <w:spacing w:line="240" w:lineRule="auto"/>
        <w:jc w:val="left"/>
        <w:rPr>
          <w:b/>
          <w:sz w:val="18"/>
          <w:szCs w:val="18"/>
        </w:rPr>
      </w:pPr>
      <w:r>
        <w:rPr>
          <w:b/>
        </w:rPr>
        <w:t xml:space="preserve">                                                   </w:t>
      </w:r>
    </w:p>
    <w:p w14:paraId="0F022EF0" w14:textId="77777777" w:rsidR="00576C08" w:rsidRPr="00AC6FC2" w:rsidRDefault="00576C08" w:rsidP="00576C08">
      <w:pPr>
        <w:pStyle w:val="a3"/>
        <w:spacing w:line="240" w:lineRule="auto"/>
        <w:jc w:val="left"/>
        <w:rPr>
          <w:b/>
          <w:sz w:val="28"/>
          <w:szCs w:val="28"/>
        </w:rPr>
      </w:pPr>
      <w:r>
        <w:rPr>
          <w:b/>
        </w:rPr>
        <w:t xml:space="preserve">                        </w:t>
      </w:r>
      <w:r w:rsidRPr="00AC6FC2">
        <w:rPr>
          <w:b/>
          <w:sz w:val="28"/>
          <w:szCs w:val="28"/>
        </w:rPr>
        <w:t>РАСПИСАНИЕ ПРОМЕЖУТОЧНОЙ АТТ</w:t>
      </w:r>
      <w:r w:rsidRPr="00AC6FC2">
        <w:rPr>
          <w:b/>
          <w:sz w:val="28"/>
          <w:szCs w:val="28"/>
          <w:lang w:val="en-US"/>
        </w:rPr>
        <w:t>E</w:t>
      </w:r>
      <w:r w:rsidRPr="00AC6FC2">
        <w:rPr>
          <w:b/>
          <w:sz w:val="28"/>
          <w:szCs w:val="28"/>
        </w:rPr>
        <w:t>СТАЦИИ</w:t>
      </w:r>
    </w:p>
    <w:p w14:paraId="0057B64C" w14:textId="3ED5889D" w:rsidR="00AE3A0F" w:rsidRDefault="00AE3A0F" w:rsidP="00AE3A0F">
      <w:pPr>
        <w:jc w:val="center"/>
        <w:rPr>
          <w:sz w:val="28"/>
        </w:rPr>
      </w:pPr>
      <w:r>
        <w:rPr>
          <w:sz w:val="28"/>
        </w:rPr>
        <w:t xml:space="preserve">в </w:t>
      </w:r>
      <w:r>
        <w:rPr>
          <w:sz w:val="28"/>
          <w:u w:val="single"/>
        </w:rPr>
        <w:t xml:space="preserve">   </w:t>
      </w:r>
      <w:r>
        <w:rPr>
          <w:b/>
          <w:sz w:val="44"/>
          <w:u w:val="single"/>
        </w:rPr>
        <w:t xml:space="preserve">1 </w:t>
      </w:r>
      <w:r>
        <w:rPr>
          <w:sz w:val="28"/>
          <w:u w:val="single"/>
        </w:rPr>
        <w:t xml:space="preserve">  </w:t>
      </w:r>
      <w:r>
        <w:rPr>
          <w:sz w:val="28"/>
        </w:rPr>
        <w:t xml:space="preserve">  семестре 202</w:t>
      </w:r>
      <w:r w:rsidR="00D479D9">
        <w:rPr>
          <w:sz w:val="28"/>
        </w:rPr>
        <w:t>6</w:t>
      </w:r>
      <w:r>
        <w:rPr>
          <w:sz w:val="28"/>
        </w:rPr>
        <w:t>-202</w:t>
      </w:r>
      <w:r w:rsidR="00D479D9">
        <w:rPr>
          <w:sz w:val="28"/>
        </w:rPr>
        <w:t>7</w:t>
      </w:r>
      <w:r>
        <w:rPr>
          <w:sz w:val="28"/>
        </w:rPr>
        <w:t xml:space="preserve"> учебного года по Инженерно-строительному факультету</w:t>
      </w:r>
    </w:p>
    <w:tbl>
      <w:tblPr>
        <w:tblW w:w="4878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64"/>
        <w:gridCol w:w="2206"/>
        <w:gridCol w:w="7194"/>
      </w:tblGrid>
      <w:tr w:rsidR="00CD6377" w:rsidRPr="001839F5" w14:paraId="36F1D83B" w14:textId="77777777" w:rsidTr="004971EC">
        <w:trPr>
          <w:cantSplit/>
          <w:trHeight w:val="366"/>
        </w:trPr>
        <w:tc>
          <w:tcPr>
            <w:tcW w:w="790" w:type="pct"/>
            <w:shd w:val="clear" w:color="auto" w:fill="D9D9D9" w:themeFill="background1" w:themeFillShade="D9"/>
            <w:vAlign w:val="center"/>
          </w:tcPr>
          <w:p w14:paraId="063582B0" w14:textId="77777777" w:rsidR="00CD6377" w:rsidRPr="0013187F" w:rsidRDefault="00CD6377" w:rsidP="00F8790E">
            <w:pPr>
              <w:jc w:val="center"/>
              <w:rPr>
                <w:u w:val="single"/>
              </w:rPr>
            </w:pPr>
            <w:r w:rsidRPr="0013187F">
              <w:rPr>
                <w:u w:val="single"/>
              </w:rPr>
              <w:t>№№ групп</w:t>
            </w:r>
          </w:p>
          <w:p w14:paraId="4DE3579A" w14:textId="77777777" w:rsidR="00CD6377" w:rsidRPr="0013187F" w:rsidRDefault="00CD6377" w:rsidP="00F8790E">
            <w:pPr>
              <w:jc w:val="center"/>
            </w:pPr>
            <w:r w:rsidRPr="0013187F">
              <w:t>Дата</w:t>
            </w:r>
          </w:p>
        </w:tc>
        <w:tc>
          <w:tcPr>
            <w:tcW w:w="4210" w:type="pct"/>
            <w:gridSpan w:val="2"/>
            <w:shd w:val="clear" w:color="auto" w:fill="D9D9D9" w:themeFill="background1" w:themeFillShade="D9"/>
            <w:vAlign w:val="center"/>
          </w:tcPr>
          <w:p w14:paraId="25A49B98" w14:textId="172FC7CC" w:rsidR="00CD6377" w:rsidRPr="00C5143A" w:rsidRDefault="00CD6377" w:rsidP="004971EC">
            <w:pPr>
              <w:pStyle w:val="2"/>
              <w:widowControl/>
              <w:ind w:left="-29" w:right="-143" w:hanging="141"/>
              <w:rPr>
                <w:b/>
                <w:sz w:val="36"/>
                <w:szCs w:val="36"/>
              </w:rPr>
            </w:pPr>
            <w:r w:rsidRPr="00C5143A">
              <w:rPr>
                <w:b/>
                <w:sz w:val="36"/>
                <w:szCs w:val="36"/>
              </w:rPr>
              <w:t>М.С-1</w:t>
            </w:r>
            <w:r w:rsidR="00D479D9">
              <w:rPr>
                <w:b/>
                <w:sz w:val="36"/>
                <w:szCs w:val="36"/>
              </w:rPr>
              <w:t>6</w:t>
            </w:r>
            <w:r w:rsidRPr="00C5143A">
              <w:rPr>
                <w:b/>
                <w:sz w:val="36"/>
                <w:szCs w:val="36"/>
              </w:rPr>
              <w:t>/</w:t>
            </w:r>
            <w:r>
              <w:rPr>
                <w:b/>
                <w:sz w:val="36"/>
                <w:szCs w:val="36"/>
              </w:rPr>
              <w:t>02 (Г</w:t>
            </w:r>
            <w:r w:rsidR="00D479D9">
              <w:rPr>
                <w:b/>
                <w:sz w:val="36"/>
                <w:szCs w:val="36"/>
              </w:rPr>
              <w:t>Г</w:t>
            </w:r>
            <w:r>
              <w:rPr>
                <w:b/>
                <w:sz w:val="36"/>
                <w:szCs w:val="36"/>
              </w:rPr>
              <w:t>С)</w:t>
            </w:r>
          </w:p>
        </w:tc>
      </w:tr>
      <w:tr w:rsidR="00E44511" w:rsidRPr="001839F5" w14:paraId="402DADF8" w14:textId="77777777" w:rsidTr="004D439A">
        <w:trPr>
          <w:cantSplit/>
          <w:trHeight w:val="751"/>
        </w:trPr>
        <w:tc>
          <w:tcPr>
            <w:tcW w:w="790" w:type="pct"/>
            <w:vAlign w:val="center"/>
          </w:tcPr>
          <w:p w14:paraId="2AEC6474" w14:textId="77777777" w:rsidR="00E44511" w:rsidRPr="00E33D9D" w:rsidRDefault="00E44511" w:rsidP="00E44511">
            <w:pPr>
              <w:jc w:val="center"/>
              <w:rPr>
                <w:sz w:val="20"/>
                <w:szCs w:val="20"/>
              </w:rPr>
            </w:pPr>
            <w:r w:rsidRPr="00E33D9D">
              <w:rPr>
                <w:sz w:val="20"/>
                <w:szCs w:val="20"/>
              </w:rPr>
              <w:t>23.12</w:t>
            </w:r>
          </w:p>
          <w:p w14:paraId="1119BE3D" w14:textId="5A22D52E" w:rsidR="00E44511" w:rsidRPr="00FF164C" w:rsidRDefault="00D479D9" w:rsidP="00E44511">
            <w:pPr>
              <w:jc w:val="center"/>
            </w:pPr>
            <w:r>
              <w:rPr>
                <w:sz w:val="20"/>
                <w:szCs w:val="20"/>
              </w:rPr>
              <w:t>среда</w:t>
            </w:r>
          </w:p>
        </w:tc>
        <w:tc>
          <w:tcPr>
            <w:tcW w:w="988" w:type="pct"/>
            <w:vAlign w:val="center"/>
          </w:tcPr>
          <w:p w14:paraId="66C2F21D" w14:textId="45DD8202" w:rsidR="00E44511" w:rsidRPr="00660E0D" w:rsidRDefault="00E44511" w:rsidP="004D439A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660E0D">
              <w:rPr>
                <w:b/>
                <w:sz w:val="28"/>
                <w:szCs w:val="28"/>
              </w:rPr>
              <w:t>Зачет</w:t>
            </w:r>
            <w:r w:rsidR="00660E0D">
              <w:rPr>
                <w:b/>
                <w:sz w:val="28"/>
                <w:szCs w:val="28"/>
              </w:rPr>
              <w:t xml:space="preserve"> с оценкой</w:t>
            </w:r>
          </w:p>
          <w:p w14:paraId="6718C486" w14:textId="2670A089" w:rsidR="00E44511" w:rsidRPr="004D439A" w:rsidRDefault="00395A07" w:rsidP="004D439A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11</w:t>
            </w:r>
            <w:r>
              <w:rPr>
                <w:b/>
                <w:vertAlign w:val="superscript"/>
              </w:rPr>
              <w:t>30</w:t>
            </w:r>
            <w:r w:rsidR="00E44511" w:rsidRPr="00660E0D">
              <w:rPr>
                <w:b/>
              </w:rPr>
              <w:t xml:space="preserve"> час, </w:t>
            </w:r>
            <w:r w:rsidR="00E44511" w:rsidRPr="00660E0D">
              <w:rPr>
                <w:b/>
                <w:lang w:val="en-US"/>
              </w:rPr>
              <w:t>I</w:t>
            </w:r>
            <w:r>
              <w:rPr>
                <w:b/>
                <w:lang w:val="en-US"/>
              </w:rPr>
              <w:t>II</w:t>
            </w:r>
            <w:r w:rsidR="00E44511" w:rsidRPr="00660E0D">
              <w:rPr>
                <w:b/>
              </w:rPr>
              <w:t>-</w:t>
            </w:r>
            <w:r w:rsidR="00426902" w:rsidRPr="00660E0D">
              <w:rPr>
                <w:b/>
              </w:rPr>
              <w:t xml:space="preserve"> </w:t>
            </w:r>
            <w:r w:rsidRPr="004D439A">
              <w:rPr>
                <w:b/>
              </w:rPr>
              <w:t>209</w:t>
            </w:r>
          </w:p>
        </w:tc>
        <w:tc>
          <w:tcPr>
            <w:tcW w:w="322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637348" w14:textId="7FCE1538" w:rsidR="004D439A" w:rsidRPr="004971EC" w:rsidRDefault="004D439A" w:rsidP="00E44511">
            <w:pPr>
              <w:ind w:left="-113" w:right="-113"/>
              <w:jc w:val="center"/>
              <w:rPr>
                <w:b/>
                <w:i/>
                <w:sz w:val="32"/>
                <w:szCs w:val="32"/>
              </w:rPr>
            </w:pPr>
            <w:r w:rsidRPr="004971EC">
              <w:rPr>
                <w:b/>
                <w:i/>
                <w:sz w:val="32"/>
                <w:szCs w:val="32"/>
              </w:rPr>
              <w:t>Модуль 2</w:t>
            </w:r>
          </w:p>
          <w:p w14:paraId="20110878" w14:textId="77777777" w:rsidR="004D439A" w:rsidRPr="004D439A" w:rsidRDefault="004D439A" w:rsidP="00E44511">
            <w:pPr>
              <w:ind w:left="-113" w:right="-113"/>
              <w:jc w:val="center"/>
              <w:rPr>
                <w:b/>
                <w:sz w:val="10"/>
                <w:szCs w:val="10"/>
              </w:rPr>
            </w:pPr>
          </w:p>
          <w:p w14:paraId="28C25210" w14:textId="40FF2600" w:rsidR="00E44511" w:rsidRPr="00660E0D" w:rsidRDefault="00E44511" w:rsidP="00E44511">
            <w:pPr>
              <w:ind w:left="-113" w:right="-113"/>
              <w:jc w:val="center"/>
              <w:rPr>
                <w:b/>
              </w:rPr>
            </w:pPr>
            <w:r w:rsidRPr="00660E0D">
              <w:rPr>
                <w:b/>
              </w:rPr>
              <w:t>Б.1.В.</w:t>
            </w:r>
            <w:r w:rsidR="00660E0D" w:rsidRPr="00660E0D">
              <w:rPr>
                <w:b/>
              </w:rPr>
              <w:t>07</w:t>
            </w:r>
            <w:r w:rsidRPr="00660E0D">
              <w:rPr>
                <w:b/>
              </w:rPr>
              <w:t>.0</w:t>
            </w:r>
            <w:r w:rsidR="00660E0D" w:rsidRPr="00660E0D">
              <w:rPr>
                <w:b/>
              </w:rPr>
              <w:t>2</w:t>
            </w:r>
            <w:r w:rsidRPr="00660E0D">
              <w:rPr>
                <w:b/>
              </w:rPr>
              <w:t xml:space="preserve">. </w:t>
            </w:r>
            <w:r w:rsidR="00660E0D" w:rsidRPr="00660E0D">
              <w:rPr>
                <w:b/>
                <w:caps/>
              </w:rPr>
              <w:t>Проектирование фундаментов</w:t>
            </w:r>
            <w:r w:rsidRPr="00660E0D">
              <w:rPr>
                <w:b/>
                <w:caps/>
              </w:rPr>
              <w:t xml:space="preserve"> </w:t>
            </w:r>
            <w:r w:rsidRPr="00660E0D">
              <w:rPr>
                <w:b/>
              </w:rPr>
              <w:t xml:space="preserve">    </w:t>
            </w:r>
          </w:p>
          <w:p w14:paraId="101CE945" w14:textId="166E2BEE" w:rsidR="00E44511" w:rsidRPr="00660E0D" w:rsidRDefault="00660E0D" w:rsidP="00E44511">
            <w:pPr>
              <w:ind w:left="-113" w:right="-113"/>
              <w:jc w:val="center"/>
            </w:pPr>
            <w:r w:rsidRPr="00660E0D">
              <w:t>Сучкова Елена Олеговна</w:t>
            </w:r>
          </w:p>
        </w:tc>
      </w:tr>
      <w:tr w:rsidR="00660E0D" w:rsidRPr="001839F5" w14:paraId="6D6D5993" w14:textId="77777777" w:rsidTr="004971EC">
        <w:trPr>
          <w:cantSplit/>
          <w:trHeight w:val="850"/>
        </w:trPr>
        <w:tc>
          <w:tcPr>
            <w:tcW w:w="790" w:type="pct"/>
            <w:vAlign w:val="center"/>
          </w:tcPr>
          <w:p w14:paraId="527DEF07" w14:textId="77777777" w:rsidR="00660E0D" w:rsidRPr="00E33D9D" w:rsidRDefault="00660E0D" w:rsidP="00660E0D">
            <w:pPr>
              <w:jc w:val="center"/>
              <w:rPr>
                <w:sz w:val="20"/>
                <w:szCs w:val="20"/>
              </w:rPr>
            </w:pPr>
            <w:r w:rsidRPr="00E33D9D">
              <w:rPr>
                <w:sz w:val="20"/>
                <w:szCs w:val="20"/>
              </w:rPr>
              <w:t>24.12</w:t>
            </w:r>
          </w:p>
          <w:p w14:paraId="183B504F" w14:textId="4830297B" w:rsidR="00660E0D" w:rsidRPr="00FF164C" w:rsidRDefault="00660E0D" w:rsidP="00660E0D">
            <w:pPr>
              <w:jc w:val="center"/>
            </w:pPr>
            <w:r>
              <w:rPr>
                <w:sz w:val="20"/>
                <w:szCs w:val="20"/>
              </w:rPr>
              <w:t>четверг</w:t>
            </w:r>
          </w:p>
        </w:tc>
        <w:tc>
          <w:tcPr>
            <w:tcW w:w="988" w:type="pct"/>
            <w:vAlign w:val="center"/>
          </w:tcPr>
          <w:p w14:paraId="47831472" w14:textId="77777777" w:rsidR="00660E0D" w:rsidRPr="00660E0D" w:rsidRDefault="00660E0D" w:rsidP="004D439A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  <w:r w:rsidRPr="00660E0D">
              <w:rPr>
                <w:b/>
                <w:sz w:val="28"/>
                <w:szCs w:val="28"/>
              </w:rPr>
              <w:t>Зачет с оценкой</w:t>
            </w:r>
          </w:p>
          <w:p w14:paraId="543FEF92" w14:textId="20E6C1AF" w:rsidR="00660E0D" w:rsidRPr="00660E0D" w:rsidRDefault="00395A07" w:rsidP="004971EC">
            <w:pPr>
              <w:ind w:left="-113" w:right="-113"/>
              <w:jc w:val="center"/>
              <w:rPr>
                <w:b/>
              </w:rPr>
            </w:pPr>
            <w:r w:rsidRPr="004D439A">
              <w:rPr>
                <w:b/>
              </w:rPr>
              <w:t>15</w:t>
            </w:r>
            <w:r w:rsidRPr="004D439A">
              <w:rPr>
                <w:b/>
                <w:vertAlign w:val="superscript"/>
              </w:rPr>
              <w:t>10</w:t>
            </w:r>
            <w:r w:rsidR="00660E0D" w:rsidRPr="00660E0D">
              <w:rPr>
                <w:b/>
              </w:rPr>
              <w:t xml:space="preserve"> час, </w:t>
            </w:r>
            <w:r w:rsidR="00660E0D" w:rsidRPr="00660E0D">
              <w:rPr>
                <w:b/>
                <w:lang w:val="en-US"/>
              </w:rPr>
              <w:t>I</w:t>
            </w:r>
            <w:r w:rsidR="00660E0D" w:rsidRPr="00660E0D">
              <w:rPr>
                <w:b/>
              </w:rPr>
              <w:t xml:space="preserve">- </w:t>
            </w:r>
            <w:r w:rsidRPr="004D439A">
              <w:rPr>
                <w:b/>
              </w:rPr>
              <w:t>416</w:t>
            </w:r>
          </w:p>
        </w:tc>
        <w:tc>
          <w:tcPr>
            <w:tcW w:w="322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A11776" w14:textId="77777777" w:rsidR="004971EC" w:rsidRPr="004971EC" w:rsidRDefault="004971EC" w:rsidP="00660E0D">
            <w:pPr>
              <w:ind w:left="-113" w:right="-113"/>
              <w:jc w:val="center"/>
              <w:rPr>
                <w:b/>
                <w:sz w:val="4"/>
                <w:szCs w:val="4"/>
              </w:rPr>
            </w:pPr>
          </w:p>
          <w:p w14:paraId="3BFFCEBA" w14:textId="77777777" w:rsidR="00660E0D" w:rsidRPr="00660E0D" w:rsidRDefault="00660E0D" w:rsidP="00660E0D">
            <w:pPr>
              <w:ind w:left="-113" w:right="-113"/>
              <w:jc w:val="center"/>
              <w:rPr>
                <w:b/>
              </w:rPr>
            </w:pPr>
            <w:r w:rsidRPr="00660E0D">
              <w:rPr>
                <w:b/>
              </w:rPr>
              <w:t xml:space="preserve">Б.1.О.01. </w:t>
            </w:r>
            <w:r w:rsidRPr="00660E0D">
              <w:rPr>
                <w:b/>
                <w:caps/>
              </w:rPr>
              <w:t xml:space="preserve">Социальные коммуникации. Психология </w:t>
            </w:r>
          </w:p>
          <w:p w14:paraId="7FA80FA6" w14:textId="5FAA9A92" w:rsidR="00660E0D" w:rsidRPr="00660E0D" w:rsidRDefault="00660E0D" w:rsidP="00660E0D">
            <w:pPr>
              <w:ind w:left="-113" w:right="-113"/>
              <w:jc w:val="center"/>
              <w:rPr>
                <w:b/>
              </w:rPr>
            </w:pPr>
            <w:r w:rsidRPr="00660E0D">
              <w:t>Зинина Снежана Михайловна</w:t>
            </w:r>
          </w:p>
        </w:tc>
      </w:tr>
      <w:tr w:rsidR="00660E0D" w:rsidRPr="001839F5" w14:paraId="5B99589C" w14:textId="77777777" w:rsidTr="004971EC">
        <w:trPr>
          <w:cantSplit/>
          <w:trHeight w:val="794"/>
        </w:trPr>
        <w:tc>
          <w:tcPr>
            <w:tcW w:w="790" w:type="pct"/>
            <w:vAlign w:val="center"/>
          </w:tcPr>
          <w:p w14:paraId="74F29B3C" w14:textId="77777777" w:rsidR="00660E0D" w:rsidRPr="00E33D9D" w:rsidRDefault="00660E0D" w:rsidP="00660E0D">
            <w:pPr>
              <w:jc w:val="center"/>
              <w:rPr>
                <w:sz w:val="20"/>
                <w:szCs w:val="20"/>
              </w:rPr>
            </w:pPr>
            <w:r w:rsidRPr="00E33D9D">
              <w:rPr>
                <w:sz w:val="20"/>
                <w:szCs w:val="20"/>
              </w:rPr>
              <w:t>25.12</w:t>
            </w:r>
          </w:p>
          <w:p w14:paraId="3397992A" w14:textId="6B6614D1" w:rsidR="00660E0D" w:rsidRPr="00FF164C" w:rsidRDefault="00660E0D" w:rsidP="00660E0D">
            <w:pPr>
              <w:jc w:val="center"/>
            </w:pPr>
            <w:r>
              <w:rPr>
                <w:sz w:val="20"/>
                <w:szCs w:val="20"/>
              </w:rPr>
              <w:t>пятница</w:t>
            </w:r>
          </w:p>
        </w:tc>
        <w:tc>
          <w:tcPr>
            <w:tcW w:w="988" w:type="pct"/>
            <w:vAlign w:val="center"/>
          </w:tcPr>
          <w:p w14:paraId="649C9081" w14:textId="77777777" w:rsidR="00660E0D" w:rsidRPr="00660E0D" w:rsidRDefault="00660E0D" w:rsidP="004D439A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660E0D">
              <w:rPr>
                <w:b/>
                <w:sz w:val="28"/>
                <w:szCs w:val="28"/>
              </w:rPr>
              <w:t>Зачет с оценкой</w:t>
            </w:r>
          </w:p>
          <w:p w14:paraId="47A392B4" w14:textId="7C624360" w:rsidR="00660E0D" w:rsidRPr="004D439A" w:rsidRDefault="00660E0D" w:rsidP="004D439A">
            <w:pPr>
              <w:ind w:left="-57" w:right="-57"/>
              <w:jc w:val="center"/>
              <w:rPr>
                <w:b/>
              </w:rPr>
            </w:pPr>
            <w:r w:rsidRPr="00660E0D">
              <w:rPr>
                <w:b/>
              </w:rPr>
              <w:t>16</w:t>
            </w:r>
            <w:r w:rsidRPr="00660E0D">
              <w:rPr>
                <w:b/>
                <w:vertAlign w:val="superscript"/>
              </w:rPr>
              <w:t>55</w:t>
            </w:r>
            <w:r w:rsidRPr="00660E0D">
              <w:rPr>
                <w:b/>
              </w:rPr>
              <w:t xml:space="preserve"> час, </w:t>
            </w:r>
            <w:r w:rsidRPr="00660E0D">
              <w:rPr>
                <w:b/>
                <w:lang w:val="en-US"/>
              </w:rPr>
              <w:t>I</w:t>
            </w:r>
            <w:r w:rsidR="00395A07">
              <w:rPr>
                <w:b/>
                <w:lang w:val="en-US"/>
              </w:rPr>
              <w:t>I</w:t>
            </w:r>
            <w:r w:rsidRPr="00660E0D">
              <w:rPr>
                <w:b/>
              </w:rPr>
              <w:t xml:space="preserve">- </w:t>
            </w:r>
            <w:r w:rsidR="00395A07" w:rsidRPr="004D439A">
              <w:rPr>
                <w:b/>
              </w:rPr>
              <w:t>516</w:t>
            </w:r>
          </w:p>
        </w:tc>
        <w:tc>
          <w:tcPr>
            <w:tcW w:w="322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702E4A" w14:textId="33D68470" w:rsidR="00660E0D" w:rsidRPr="00660E0D" w:rsidRDefault="00660E0D" w:rsidP="00660E0D">
            <w:pPr>
              <w:ind w:left="-113" w:right="-113"/>
              <w:jc w:val="center"/>
              <w:rPr>
                <w:b/>
              </w:rPr>
            </w:pPr>
            <w:r w:rsidRPr="00660E0D">
              <w:rPr>
                <w:b/>
              </w:rPr>
              <w:t xml:space="preserve">Б.1.О.04. </w:t>
            </w:r>
            <w:r w:rsidRPr="00660E0D">
              <w:rPr>
                <w:b/>
                <w:caps/>
              </w:rPr>
              <w:t>Основы научных исследований</w:t>
            </w:r>
            <w:r w:rsidRPr="00660E0D">
              <w:rPr>
                <w:b/>
              </w:rPr>
              <w:t xml:space="preserve">   </w:t>
            </w:r>
          </w:p>
          <w:p w14:paraId="59DBAD6F" w14:textId="7DA35CA3" w:rsidR="00660E0D" w:rsidRPr="00660E0D" w:rsidRDefault="00660E0D" w:rsidP="00660E0D">
            <w:pPr>
              <w:ind w:left="-113" w:right="-113"/>
              <w:jc w:val="center"/>
              <w:rPr>
                <w:bCs/>
              </w:rPr>
            </w:pPr>
            <w:r w:rsidRPr="00660E0D">
              <w:t>Смыков Александр Анатольевич</w:t>
            </w:r>
          </w:p>
        </w:tc>
      </w:tr>
      <w:tr w:rsidR="00660E0D" w:rsidRPr="001839F5" w14:paraId="74ED6EF5" w14:textId="77777777" w:rsidTr="00660E0D">
        <w:trPr>
          <w:cantSplit/>
          <w:trHeight w:val="467"/>
        </w:trPr>
        <w:tc>
          <w:tcPr>
            <w:tcW w:w="790" w:type="pct"/>
            <w:vAlign w:val="center"/>
          </w:tcPr>
          <w:p w14:paraId="5BC34CCE" w14:textId="77777777" w:rsidR="00660E0D" w:rsidRPr="00E33D9D" w:rsidRDefault="00660E0D" w:rsidP="00660E0D">
            <w:pPr>
              <w:jc w:val="center"/>
              <w:rPr>
                <w:sz w:val="20"/>
                <w:szCs w:val="20"/>
              </w:rPr>
            </w:pPr>
            <w:r w:rsidRPr="00E33D9D">
              <w:rPr>
                <w:sz w:val="20"/>
                <w:szCs w:val="20"/>
              </w:rPr>
              <w:t>26.12</w:t>
            </w:r>
          </w:p>
          <w:p w14:paraId="221573D3" w14:textId="2938CDA2" w:rsidR="00660E0D" w:rsidRPr="00FF164C" w:rsidRDefault="00660E0D" w:rsidP="00660E0D">
            <w:pPr>
              <w:jc w:val="center"/>
            </w:pPr>
            <w:r>
              <w:rPr>
                <w:sz w:val="20"/>
                <w:szCs w:val="20"/>
              </w:rPr>
              <w:t>суббота</w:t>
            </w:r>
          </w:p>
        </w:tc>
        <w:tc>
          <w:tcPr>
            <w:tcW w:w="988" w:type="pct"/>
          </w:tcPr>
          <w:p w14:paraId="55194F72" w14:textId="45A772CB" w:rsidR="00660E0D" w:rsidRPr="00660E0D" w:rsidRDefault="00660E0D" w:rsidP="00660E0D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322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C091EC0" w14:textId="6D7F3F2C" w:rsidR="00660E0D" w:rsidRPr="00660E0D" w:rsidRDefault="00660E0D" w:rsidP="00660E0D">
            <w:pPr>
              <w:jc w:val="center"/>
            </w:pPr>
          </w:p>
        </w:tc>
      </w:tr>
      <w:tr w:rsidR="00660E0D" w:rsidRPr="001839F5" w14:paraId="7BA00E89" w14:textId="77777777" w:rsidTr="00660E0D">
        <w:trPr>
          <w:cantSplit/>
          <w:trHeight w:val="467"/>
        </w:trPr>
        <w:tc>
          <w:tcPr>
            <w:tcW w:w="790" w:type="pct"/>
            <w:shd w:val="clear" w:color="auto" w:fill="D9D9D9" w:themeFill="background1" w:themeFillShade="D9"/>
            <w:vAlign w:val="center"/>
          </w:tcPr>
          <w:p w14:paraId="6752C3FE" w14:textId="77777777" w:rsidR="00660E0D" w:rsidRPr="00E33D9D" w:rsidRDefault="00660E0D" w:rsidP="00660E0D">
            <w:pPr>
              <w:jc w:val="center"/>
              <w:rPr>
                <w:sz w:val="20"/>
                <w:szCs w:val="20"/>
              </w:rPr>
            </w:pPr>
            <w:r w:rsidRPr="00E33D9D">
              <w:rPr>
                <w:sz w:val="20"/>
                <w:szCs w:val="20"/>
              </w:rPr>
              <w:t xml:space="preserve">27.12 </w:t>
            </w:r>
          </w:p>
          <w:p w14:paraId="078B0075" w14:textId="3AA3897B" w:rsidR="00660E0D" w:rsidRPr="00FF164C" w:rsidRDefault="00660E0D" w:rsidP="00660E0D">
            <w:pPr>
              <w:jc w:val="center"/>
            </w:pPr>
            <w:r>
              <w:rPr>
                <w:sz w:val="20"/>
                <w:szCs w:val="20"/>
              </w:rPr>
              <w:t>воскресенье</w:t>
            </w:r>
          </w:p>
        </w:tc>
        <w:tc>
          <w:tcPr>
            <w:tcW w:w="988" w:type="pct"/>
            <w:shd w:val="clear" w:color="auto" w:fill="D9D9D9" w:themeFill="background1" w:themeFillShade="D9"/>
          </w:tcPr>
          <w:p w14:paraId="58C79C18" w14:textId="4B9797DE" w:rsidR="00660E0D" w:rsidRPr="00660E0D" w:rsidRDefault="00660E0D" w:rsidP="00660E0D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3222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9D3250" w14:textId="59E96419" w:rsidR="00660E0D" w:rsidRPr="00660E0D" w:rsidRDefault="00660E0D" w:rsidP="00660E0D">
            <w:pPr>
              <w:jc w:val="center"/>
            </w:pPr>
          </w:p>
        </w:tc>
      </w:tr>
      <w:tr w:rsidR="00660E0D" w:rsidRPr="001839F5" w14:paraId="4E9DD38A" w14:textId="77777777" w:rsidTr="004D439A">
        <w:trPr>
          <w:cantSplit/>
          <w:trHeight w:val="794"/>
        </w:trPr>
        <w:tc>
          <w:tcPr>
            <w:tcW w:w="790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8AF54B" w14:textId="7B6144C6" w:rsidR="00660E0D" w:rsidRPr="00FF164C" w:rsidRDefault="00660E0D" w:rsidP="00660E0D">
            <w:pPr>
              <w:jc w:val="center"/>
            </w:pPr>
            <w:r w:rsidRPr="00E33D9D">
              <w:rPr>
                <w:sz w:val="20"/>
                <w:szCs w:val="20"/>
              </w:rPr>
              <w:t>28.12</w:t>
            </w:r>
            <w:r>
              <w:rPr>
                <w:sz w:val="20"/>
                <w:szCs w:val="20"/>
              </w:rPr>
              <w:t>.</w:t>
            </w:r>
            <w:r w:rsidRPr="00E33D9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понедельник</w:t>
            </w:r>
          </w:p>
        </w:tc>
        <w:tc>
          <w:tcPr>
            <w:tcW w:w="988" w:type="pct"/>
            <w:shd w:val="clear" w:color="auto" w:fill="FFFFFF" w:themeFill="background1"/>
          </w:tcPr>
          <w:p w14:paraId="23657D2D" w14:textId="77777777" w:rsidR="004D439A" w:rsidRPr="004D439A" w:rsidRDefault="004D439A" w:rsidP="00660E0D">
            <w:pPr>
              <w:ind w:left="-113" w:right="-113"/>
              <w:jc w:val="center"/>
              <w:rPr>
                <w:b/>
                <w:sz w:val="4"/>
                <w:szCs w:val="4"/>
              </w:rPr>
            </w:pPr>
          </w:p>
          <w:p w14:paraId="5F79FF8F" w14:textId="77777777" w:rsidR="00660E0D" w:rsidRPr="00660E0D" w:rsidRDefault="00660E0D" w:rsidP="00660E0D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  <w:r w:rsidRPr="00660E0D">
              <w:rPr>
                <w:b/>
                <w:sz w:val="28"/>
                <w:szCs w:val="28"/>
              </w:rPr>
              <w:t xml:space="preserve">Зачет </w:t>
            </w:r>
          </w:p>
          <w:p w14:paraId="581B238D" w14:textId="5398AE59" w:rsidR="00660E0D" w:rsidRPr="00660E0D" w:rsidRDefault="00660E0D" w:rsidP="004D439A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  <w:r w:rsidRPr="00660E0D">
              <w:rPr>
                <w:b/>
                <w:sz w:val="28"/>
                <w:szCs w:val="28"/>
              </w:rPr>
              <w:t xml:space="preserve"> </w:t>
            </w:r>
            <w:r w:rsidRPr="00660E0D">
              <w:rPr>
                <w:b/>
              </w:rPr>
              <w:t>16</w:t>
            </w:r>
            <w:r w:rsidRPr="00660E0D">
              <w:rPr>
                <w:b/>
                <w:vertAlign w:val="superscript"/>
              </w:rPr>
              <w:t>55</w:t>
            </w:r>
            <w:r w:rsidRPr="00660E0D">
              <w:rPr>
                <w:b/>
              </w:rPr>
              <w:t xml:space="preserve"> час, </w:t>
            </w:r>
            <w:r w:rsidRPr="00660E0D">
              <w:rPr>
                <w:b/>
                <w:lang w:val="en-US"/>
              </w:rPr>
              <w:t>III</w:t>
            </w:r>
            <w:r w:rsidRPr="00660E0D">
              <w:rPr>
                <w:b/>
              </w:rPr>
              <w:t xml:space="preserve">- </w:t>
            </w:r>
            <w:r w:rsidR="00395A07">
              <w:rPr>
                <w:b/>
                <w:lang w:val="en-US"/>
              </w:rPr>
              <w:t>203</w:t>
            </w:r>
          </w:p>
        </w:tc>
        <w:tc>
          <w:tcPr>
            <w:tcW w:w="3222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7FEFF5" w14:textId="77777777" w:rsidR="004D439A" w:rsidRPr="004D439A" w:rsidRDefault="004D439A" w:rsidP="00660E0D">
            <w:pPr>
              <w:ind w:left="-113" w:right="-113"/>
              <w:jc w:val="center"/>
              <w:rPr>
                <w:b/>
                <w:sz w:val="4"/>
                <w:szCs w:val="4"/>
              </w:rPr>
            </w:pPr>
          </w:p>
          <w:p w14:paraId="58E41A25" w14:textId="77777777" w:rsidR="00660E0D" w:rsidRPr="00660E0D" w:rsidRDefault="00660E0D" w:rsidP="00660E0D">
            <w:pPr>
              <w:ind w:left="-113" w:right="-113"/>
              <w:jc w:val="center"/>
              <w:rPr>
                <w:b/>
              </w:rPr>
            </w:pPr>
            <w:r w:rsidRPr="00660E0D">
              <w:rPr>
                <w:b/>
              </w:rPr>
              <w:t xml:space="preserve">Б.1.В.02. </w:t>
            </w:r>
            <w:r w:rsidRPr="00660E0D">
              <w:rPr>
                <w:b/>
                <w:caps/>
              </w:rPr>
              <w:t xml:space="preserve">Инженерные изыскания в строительстве </w:t>
            </w:r>
          </w:p>
          <w:p w14:paraId="19F106C8" w14:textId="41CBE358" w:rsidR="00660E0D" w:rsidRPr="00660E0D" w:rsidRDefault="00660E0D" w:rsidP="00660E0D">
            <w:pPr>
              <w:jc w:val="center"/>
            </w:pPr>
            <w:r w:rsidRPr="00660E0D">
              <w:t>Зотов Дмитрий Игоревич</w:t>
            </w:r>
          </w:p>
        </w:tc>
      </w:tr>
      <w:tr w:rsidR="00660E0D" w:rsidRPr="00B546A9" w14:paraId="0FED09FD" w14:textId="77777777" w:rsidTr="00660E0D">
        <w:trPr>
          <w:cantSplit/>
          <w:trHeight w:val="327"/>
        </w:trPr>
        <w:tc>
          <w:tcPr>
            <w:tcW w:w="790" w:type="pct"/>
            <w:shd w:val="clear" w:color="auto" w:fill="FFFFFF" w:themeFill="background1"/>
            <w:vAlign w:val="center"/>
          </w:tcPr>
          <w:p w14:paraId="76285A07" w14:textId="77777777" w:rsidR="00660E0D" w:rsidRDefault="00660E0D" w:rsidP="00660E0D">
            <w:pPr>
              <w:jc w:val="center"/>
              <w:rPr>
                <w:sz w:val="20"/>
                <w:szCs w:val="20"/>
              </w:rPr>
            </w:pPr>
            <w:r w:rsidRPr="00942210">
              <w:rPr>
                <w:sz w:val="20"/>
                <w:szCs w:val="20"/>
              </w:rPr>
              <w:t>29.12</w:t>
            </w:r>
          </w:p>
          <w:p w14:paraId="1AF98532" w14:textId="36CCEB35" w:rsidR="00660E0D" w:rsidRPr="00FF164C" w:rsidRDefault="00660E0D" w:rsidP="00660E0D">
            <w:pPr>
              <w:jc w:val="center"/>
            </w:pPr>
            <w:r>
              <w:rPr>
                <w:sz w:val="20"/>
                <w:szCs w:val="20"/>
              </w:rPr>
              <w:t xml:space="preserve"> вторник</w:t>
            </w:r>
          </w:p>
        </w:tc>
        <w:tc>
          <w:tcPr>
            <w:tcW w:w="988" w:type="pct"/>
            <w:shd w:val="clear" w:color="auto" w:fill="FFFFFF" w:themeFill="background1"/>
          </w:tcPr>
          <w:p w14:paraId="56614F61" w14:textId="77777777" w:rsidR="00660E0D" w:rsidRPr="00660E0D" w:rsidRDefault="00660E0D" w:rsidP="00660E0D">
            <w:pPr>
              <w:ind w:left="-113" w:right="-113"/>
              <w:jc w:val="center"/>
              <w:rPr>
                <w:b/>
                <w:spacing w:val="-4"/>
                <w:sz w:val="28"/>
                <w:szCs w:val="28"/>
              </w:rPr>
            </w:pPr>
          </w:p>
        </w:tc>
        <w:tc>
          <w:tcPr>
            <w:tcW w:w="3222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777C6B" w14:textId="644783C6" w:rsidR="00660E0D" w:rsidRPr="00660E0D" w:rsidRDefault="00660E0D" w:rsidP="00660E0D">
            <w:pPr>
              <w:ind w:left="-113" w:right="-113"/>
              <w:jc w:val="center"/>
              <w:rPr>
                <w:b/>
                <w:spacing w:val="-4"/>
              </w:rPr>
            </w:pPr>
          </w:p>
        </w:tc>
      </w:tr>
      <w:tr w:rsidR="00660E0D" w:rsidRPr="001839F5" w14:paraId="268CF5CE" w14:textId="77777777" w:rsidTr="004D439A">
        <w:trPr>
          <w:cantSplit/>
          <w:trHeight w:val="389"/>
        </w:trPr>
        <w:tc>
          <w:tcPr>
            <w:tcW w:w="790" w:type="pct"/>
            <w:shd w:val="clear" w:color="auto" w:fill="FFFFFF"/>
            <w:vAlign w:val="center"/>
          </w:tcPr>
          <w:p w14:paraId="4F9E9270" w14:textId="77777777" w:rsidR="00660E0D" w:rsidRPr="00942210" w:rsidRDefault="00660E0D" w:rsidP="00660E0D">
            <w:pPr>
              <w:jc w:val="center"/>
              <w:rPr>
                <w:sz w:val="20"/>
                <w:szCs w:val="20"/>
              </w:rPr>
            </w:pPr>
            <w:r w:rsidRPr="00942210">
              <w:rPr>
                <w:sz w:val="20"/>
                <w:szCs w:val="20"/>
              </w:rPr>
              <w:t>30.</w:t>
            </w:r>
            <w:r>
              <w:rPr>
                <w:sz w:val="20"/>
                <w:szCs w:val="20"/>
              </w:rPr>
              <w:t>12</w:t>
            </w:r>
          </w:p>
          <w:p w14:paraId="3703C7D8" w14:textId="2B3DE240" w:rsidR="00660E0D" w:rsidRPr="00FF164C" w:rsidRDefault="00660E0D" w:rsidP="00660E0D">
            <w:pPr>
              <w:jc w:val="center"/>
            </w:pPr>
            <w:r>
              <w:rPr>
                <w:sz w:val="20"/>
                <w:szCs w:val="20"/>
              </w:rPr>
              <w:t>среда</w:t>
            </w:r>
          </w:p>
        </w:tc>
        <w:tc>
          <w:tcPr>
            <w:tcW w:w="988" w:type="pct"/>
            <w:vAlign w:val="center"/>
          </w:tcPr>
          <w:p w14:paraId="797F7603" w14:textId="77777777" w:rsidR="00660E0D" w:rsidRPr="0078163C" w:rsidRDefault="00660E0D" w:rsidP="004D439A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Зачет</w:t>
            </w:r>
          </w:p>
          <w:p w14:paraId="1F24124D" w14:textId="52253DDA" w:rsidR="00660E0D" w:rsidRPr="0078163C" w:rsidRDefault="00660E0D" w:rsidP="004D439A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16</w:t>
            </w:r>
            <w:r>
              <w:rPr>
                <w:b/>
                <w:vertAlign w:val="superscript"/>
              </w:rPr>
              <w:t>5</w:t>
            </w:r>
            <w:r w:rsidRPr="0078163C">
              <w:rPr>
                <w:b/>
                <w:vertAlign w:val="superscript"/>
              </w:rPr>
              <w:t>5</w:t>
            </w:r>
            <w:r w:rsidRPr="0078163C">
              <w:rPr>
                <w:b/>
              </w:rPr>
              <w:t xml:space="preserve"> час, </w:t>
            </w:r>
            <w:r w:rsidRPr="0078163C">
              <w:rPr>
                <w:b/>
                <w:lang w:val="en-US"/>
              </w:rPr>
              <w:t>I</w:t>
            </w:r>
            <w:r w:rsidRPr="0078163C">
              <w:rPr>
                <w:b/>
              </w:rPr>
              <w:t>-</w:t>
            </w:r>
            <w:r w:rsidR="00395A07">
              <w:rPr>
                <w:b/>
                <w:lang w:val="en-US"/>
              </w:rPr>
              <w:t>225</w:t>
            </w:r>
          </w:p>
        </w:tc>
        <w:tc>
          <w:tcPr>
            <w:tcW w:w="322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68C306" w14:textId="732EC7B3" w:rsidR="004D439A" w:rsidRPr="004971EC" w:rsidRDefault="004D439A" w:rsidP="004D439A">
            <w:pPr>
              <w:ind w:left="-113" w:right="-113"/>
              <w:jc w:val="center"/>
              <w:rPr>
                <w:b/>
                <w:i/>
                <w:sz w:val="32"/>
                <w:szCs w:val="32"/>
              </w:rPr>
            </w:pPr>
            <w:r w:rsidRPr="004971EC">
              <w:rPr>
                <w:b/>
                <w:i/>
                <w:sz w:val="32"/>
                <w:szCs w:val="32"/>
              </w:rPr>
              <w:t xml:space="preserve">Модуль </w:t>
            </w:r>
            <w:r w:rsidRPr="004971EC">
              <w:rPr>
                <w:b/>
                <w:i/>
                <w:sz w:val="32"/>
                <w:szCs w:val="32"/>
              </w:rPr>
              <w:t>1</w:t>
            </w:r>
          </w:p>
          <w:p w14:paraId="407E2546" w14:textId="77777777" w:rsidR="004D439A" w:rsidRPr="004D439A" w:rsidRDefault="004D439A" w:rsidP="00660E0D">
            <w:pPr>
              <w:ind w:left="-113" w:right="-113"/>
              <w:jc w:val="center"/>
              <w:rPr>
                <w:b/>
                <w:sz w:val="10"/>
                <w:szCs w:val="10"/>
              </w:rPr>
            </w:pPr>
          </w:p>
          <w:p w14:paraId="7644672B" w14:textId="77777777" w:rsidR="00660E0D" w:rsidRPr="00FF164C" w:rsidRDefault="00660E0D" w:rsidP="00660E0D">
            <w:pPr>
              <w:ind w:left="-113" w:right="-113"/>
              <w:jc w:val="center"/>
              <w:rPr>
                <w:b/>
                <w:caps/>
              </w:rPr>
            </w:pPr>
            <w:r w:rsidRPr="00FF164C">
              <w:rPr>
                <w:b/>
              </w:rPr>
              <w:t xml:space="preserve">Б.1.В.07. </w:t>
            </w:r>
            <w:r w:rsidRPr="00FF164C">
              <w:rPr>
                <w:b/>
                <w:caps/>
              </w:rPr>
              <w:t xml:space="preserve">Проектирование гидротехнических сооружений  </w:t>
            </w:r>
          </w:p>
          <w:p w14:paraId="271688DB" w14:textId="3936C346" w:rsidR="00660E0D" w:rsidRPr="00FF164C" w:rsidRDefault="00660E0D" w:rsidP="00660E0D">
            <w:pPr>
              <w:ind w:left="-113" w:right="-113"/>
              <w:jc w:val="center"/>
              <w:rPr>
                <w:b/>
              </w:rPr>
            </w:pPr>
            <w:r w:rsidRPr="00FF164C">
              <w:rPr>
                <w:bCs/>
              </w:rPr>
              <w:t>Сидоров Николай Павлович</w:t>
            </w:r>
            <w:r w:rsidRPr="00FF164C">
              <w:rPr>
                <w:b/>
              </w:rPr>
              <w:t xml:space="preserve"> </w:t>
            </w:r>
          </w:p>
        </w:tc>
      </w:tr>
      <w:tr w:rsidR="00660E0D" w:rsidRPr="001839F5" w14:paraId="51E2E038" w14:textId="77777777" w:rsidTr="00660E0D">
        <w:trPr>
          <w:cantSplit/>
          <w:trHeight w:val="389"/>
        </w:trPr>
        <w:tc>
          <w:tcPr>
            <w:tcW w:w="790" w:type="pct"/>
            <w:shd w:val="clear" w:color="auto" w:fill="FFFFFF"/>
            <w:vAlign w:val="center"/>
          </w:tcPr>
          <w:p w14:paraId="1D835326" w14:textId="77777777" w:rsidR="00660E0D" w:rsidRPr="00E33D9D" w:rsidRDefault="00660E0D" w:rsidP="00660E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Pr="00E33D9D">
              <w:rPr>
                <w:sz w:val="20"/>
                <w:szCs w:val="20"/>
              </w:rPr>
              <w:t>.12</w:t>
            </w:r>
          </w:p>
          <w:p w14:paraId="125FB327" w14:textId="7ECEC09B" w:rsidR="00660E0D" w:rsidRPr="00FF164C" w:rsidRDefault="00660E0D" w:rsidP="00660E0D">
            <w:pPr>
              <w:jc w:val="center"/>
            </w:pPr>
            <w:r>
              <w:rPr>
                <w:sz w:val="20"/>
                <w:szCs w:val="20"/>
              </w:rPr>
              <w:t>четверг</w:t>
            </w:r>
          </w:p>
        </w:tc>
        <w:tc>
          <w:tcPr>
            <w:tcW w:w="988" w:type="pct"/>
          </w:tcPr>
          <w:p w14:paraId="131424B9" w14:textId="5203A70C" w:rsidR="00660E0D" w:rsidRPr="0078163C" w:rsidRDefault="00660E0D" w:rsidP="00660E0D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2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688C7F" w14:textId="3D99D816" w:rsidR="00660E0D" w:rsidRPr="00FF164C" w:rsidRDefault="00660E0D" w:rsidP="00660E0D">
            <w:pPr>
              <w:ind w:left="-113" w:right="-113"/>
              <w:jc w:val="center"/>
              <w:rPr>
                <w:b/>
              </w:rPr>
            </w:pPr>
          </w:p>
        </w:tc>
      </w:tr>
      <w:tr w:rsidR="00660E0D" w:rsidRPr="001839F5" w14:paraId="0BB2348C" w14:textId="77777777" w:rsidTr="00660E0D">
        <w:trPr>
          <w:cantSplit/>
          <w:trHeight w:val="70"/>
        </w:trPr>
        <w:tc>
          <w:tcPr>
            <w:tcW w:w="790" w:type="pct"/>
            <w:shd w:val="clear" w:color="auto" w:fill="FFFFFF" w:themeFill="background1"/>
            <w:vAlign w:val="center"/>
          </w:tcPr>
          <w:p w14:paraId="41E786C5" w14:textId="77777777" w:rsidR="00660E0D" w:rsidRPr="00942210" w:rsidRDefault="00660E0D" w:rsidP="00660E0D">
            <w:pPr>
              <w:jc w:val="center"/>
              <w:rPr>
                <w:sz w:val="20"/>
                <w:szCs w:val="20"/>
              </w:rPr>
            </w:pPr>
            <w:r w:rsidRPr="00942210">
              <w:rPr>
                <w:sz w:val="20"/>
                <w:szCs w:val="20"/>
              </w:rPr>
              <w:t>09.01</w:t>
            </w:r>
          </w:p>
          <w:p w14:paraId="3641756F" w14:textId="4CA99D5F" w:rsidR="00660E0D" w:rsidRPr="00FF164C" w:rsidRDefault="00660E0D" w:rsidP="00660E0D">
            <w:pPr>
              <w:jc w:val="center"/>
            </w:pPr>
            <w:r>
              <w:rPr>
                <w:sz w:val="20"/>
                <w:szCs w:val="20"/>
              </w:rPr>
              <w:t>суббота</w:t>
            </w:r>
          </w:p>
        </w:tc>
        <w:tc>
          <w:tcPr>
            <w:tcW w:w="988" w:type="pct"/>
            <w:shd w:val="clear" w:color="auto" w:fill="FFFFFF" w:themeFill="background1"/>
          </w:tcPr>
          <w:p w14:paraId="0A05990D" w14:textId="64115ADD" w:rsidR="00660E0D" w:rsidRPr="0078163C" w:rsidRDefault="00660E0D" w:rsidP="00660E0D">
            <w:pPr>
              <w:ind w:left="-113" w:right="-113"/>
              <w:jc w:val="center"/>
              <w:rPr>
                <w:b/>
                <w:spacing w:val="-4"/>
                <w:sz w:val="28"/>
                <w:szCs w:val="28"/>
              </w:rPr>
            </w:pPr>
          </w:p>
        </w:tc>
        <w:tc>
          <w:tcPr>
            <w:tcW w:w="3222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42F4B3" w14:textId="199E2C2C" w:rsidR="00660E0D" w:rsidRPr="00FF164C" w:rsidRDefault="00660E0D" w:rsidP="00660E0D">
            <w:pPr>
              <w:ind w:left="-113" w:right="-113"/>
              <w:jc w:val="center"/>
              <w:rPr>
                <w:b/>
                <w:spacing w:val="-4"/>
              </w:rPr>
            </w:pPr>
          </w:p>
        </w:tc>
      </w:tr>
      <w:tr w:rsidR="00660E0D" w:rsidRPr="001839F5" w14:paraId="64160BE9" w14:textId="77777777" w:rsidTr="004971EC">
        <w:trPr>
          <w:cantSplit/>
          <w:trHeight w:val="510"/>
        </w:trPr>
        <w:tc>
          <w:tcPr>
            <w:tcW w:w="790" w:type="pct"/>
            <w:shd w:val="clear" w:color="auto" w:fill="D9D9D9" w:themeFill="background1" w:themeFillShade="D9"/>
            <w:vAlign w:val="center"/>
          </w:tcPr>
          <w:p w14:paraId="1A865946" w14:textId="77777777" w:rsidR="00660E0D" w:rsidRPr="00942210" w:rsidRDefault="00660E0D" w:rsidP="00660E0D">
            <w:pPr>
              <w:jc w:val="center"/>
              <w:rPr>
                <w:sz w:val="20"/>
                <w:szCs w:val="20"/>
              </w:rPr>
            </w:pPr>
            <w:r w:rsidRPr="00942210">
              <w:rPr>
                <w:sz w:val="20"/>
                <w:szCs w:val="20"/>
              </w:rPr>
              <w:t>10.01</w:t>
            </w:r>
          </w:p>
          <w:p w14:paraId="02339683" w14:textId="08CB9488" w:rsidR="00660E0D" w:rsidRPr="00FF164C" w:rsidRDefault="00660E0D" w:rsidP="00660E0D">
            <w:pPr>
              <w:jc w:val="center"/>
            </w:pPr>
            <w:r>
              <w:rPr>
                <w:sz w:val="20"/>
                <w:szCs w:val="20"/>
              </w:rPr>
              <w:t>воскресенье</w:t>
            </w:r>
          </w:p>
        </w:tc>
        <w:tc>
          <w:tcPr>
            <w:tcW w:w="988" w:type="pct"/>
            <w:shd w:val="clear" w:color="auto" w:fill="D9D9D9" w:themeFill="background1" w:themeFillShade="D9"/>
          </w:tcPr>
          <w:p w14:paraId="41C13815" w14:textId="13AB2FDE" w:rsidR="00660E0D" w:rsidRPr="0078163C" w:rsidRDefault="00660E0D" w:rsidP="00660E0D">
            <w:pPr>
              <w:ind w:left="-113" w:right="-113"/>
              <w:jc w:val="center"/>
              <w:rPr>
                <w:b/>
              </w:rPr>
            </w:pPr>
          </w:p>
        </w:tc>
        <w:tc>
          <w:tcPr>
            <w:tcW w:w="3222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B926E6" w14:textId="192DF8B6" w:rsidR="00660E0D" w:rsidRPr="00FF164C" w:rsidRDefault="00660E0D" w:rsidP="00660E0D">
            <w:pPr>
              <w:ind w:left="-113" w:right="-113"/>
              <w:jc w:val="center"/>
              <w:rPr>
                <w:bCs/>
                <w:spacing w:val="-4"/>
              </w:rPr>
            </w:pPr>
          </w:p>
        </w:tc>
      </w:tr>
      <w:tr w:rsidR="009D7F7E" w:rsidRPr="001839F5" w14:paraId="18CAD738" w14:textId="77777777" w:rsidTr="00660E0D">
        <w:trPr>
          <w:cantSplit/>
          <w:trHeight w:val="359"/>
        </w:trPr>
        <w:tc>
          <w:tcPr>
            <w:tcW w:w="790" w:type="pct"/>
            <w:shd w:val="clear" w:color="auto" w:fill="FFFFFF" w:themeFill="background1"/>
            <w:vAlign w:val="center"/>
          </w:tcPr>
          <w:p w14:paraId="7F770592" w14:textId="77777777" w:rsidR="009D7F7E" w:rsidRDefault="009D7F7E" w:rsidP="009D7F7E">
            <w:pPr>
              <w:jc w:val="center"/>
              <w:rPr>
                <w:sz w:val="20"/>
                <w:szCs w:val="20"/>
              </w:rPr>
            </w:pPr>
            <w:r w:rsidRPr="00942210">
              <w:rPr>
                <w:sz w:val="20"/>
                <w:szCs w:val="20"/>
              </w:rPr>
              <w:t>11.01</w:t>
            </w:r>
          </w:p>
          <w:p w14:paraId="2638389B" w14:textId="00D95A39" w:rsidR="009D7F7E" w:rsidRPr="00FF164C" w:rsidRDefault="009D7F7E" w:rsidP="009D7F7E">
            <w:pPr>
              <w:jc w:val="center"/>
            </w:pPr>
            <w:r>
              <w:rPr>
                <w:sz w:val="20"/>
                <w:szCs w:val="20"/>
              </w:rPr>
              <w:t>понедельник</w:t>
            </w:r>
          </w:p>
        </w:tc>
        <w:tc>
          <w:tcPr>
            <w:tcW w:w="988" w:type="pct"/>
            <w:shd w:val="clear" w:color="auto" w:fill="FFFFFF" w:themeFill="background1"/>
          </w:tcPr>
          <w:p w14:paraId="5CF27DFE" w14:textId="0C83BD6D" w:rsidR="009D7F7E" w:rsidRPr="0078163C" w:rsidRDefault="009D7F7E" w:rsidP="009D7F7E">
            <w:pPr>
              <w:ind w:left="-113" w:right="-113"/>
              <w:jc w:val="center"/>
              <w:rPr>
                <w:b/>
                <w:spacing w:val="-4"/>
                <w:sz w:val="28"/>
                <w:szCs w:val="28"/>
              </w:rPr>
            </w:pPr>
          </w:p>
        </w:tc>
        <w:tc>
          <w:tcPr>
            <w:tcW w:w="3222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E04BDA" w14:textId="36CA5DF8" w:rsidR="009D7F7E" w:rsidRPr="00FF164C" w:rsidRDefault="009D7F7E" w:rsidP="009D7F7E">
            <w:pPr>
              <w:ind w:left="-113" w:right="-113"/>
              <w:jc w:val="center"/>
              <w:rPr>
                <w:b/>
                <w:spacing w:val="-4"/>
              </w:rPr>
            </w:pPr>
          </w:p>
        </w:tc>
      </w:tr>
      <w:tr w:rsidR="009D7F7E" w:rsidRPr="00B546A9" w14:paraId="71355781" w14:textId="77777777" w:rsidTr="004D439A">
        <w:trPr>
          <w:cantSplit/>
          <w:trHeight w:val="290"/>
        </w:trPr>
        <w:tc>
          <w:tcPr>
            <w:tcW w:w="790" w:type="pct"/>
            <w:shd w:val="clear" w:color="auto" w:fill="FFFFFF" w:themeFill="background1"/>
            <w:vAlign w:val="center"/>
          </w:tcPr>
          <w:p w14:paraId="24DEA3DB" w14:textId="77777777" w:rsidR="009D7F7E" w:rsidRDefault="009D7F7E" w:rsidP="009D7F7E">
            <w:pPr>
              <w:jc w:val="center"/>
              <w:rPr>
                <w:sz w:val="20"/>
                <w:szCs w:val="20"/>
              </w:rPr>
            </w:pPr>
            <w:r w:rsidRPr="00942210">
              <w:rPr>
                <w:sz w:val="20"/>
                <w:szCs w:val="20"/>
              </w:rPr>
              <w:t>12.01</w:t>
            </w:r>
          </w:p>
          <w:p w14:paraId="35E400F3" w14:textId="62C83959" w:rsidR="009D7F7E" w:rsidRPr="00FF164C" w:rsidRDefault="009D7F7E" w:rsidP="009D7F7E">
            <w:pPr>
              <w:jc w:val="center"/>
            </w:pPr>
            <w:r>
              <w:rPr>
                <w:sz w:val="20"/>
                <w:szCs w:val="20"/>
              </w:rPr>
              <w:t xml:space="preserve"> вторник</w:t>
            </w:r>
          </w:p>
        </w:tc>
        <w:tc>
          <w:tcPr>
            <w:tcW w:w="988" w:type="pct"/>
            <w:shd w:val="clear" w:color="auto" w:fill="FFFFFF" w:themeFill="background1"/>
            <w:vAlign w:val="center"/>
          </w:tcPr>
          <w:p w14:paraId="2CA218A2" w14:textId="77777777" w:rsidR="009D7F7E" w:rsidRPr="0078163C" w:rsidRDefault="009D7F7E" w:rsidP="004D439A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  <w:r w:rsidRPr="0078163C">
              <w:rPr>
                <w:b/>
                <w:sz w:val="28"/>
                <w:szCs w:val="28"/>
              </w:rPr>
              <w:t>Экзамен</w:t>
            </w:r>
          </w:p>
          <w:p w14:paraId="4F2D0EE1" w14:textId="27700308" w:rsidR="009D7F7E" w:rsidRPr="00395A07" w:rsidRDefault="009D7F7E" w:rsidP="004D439A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78163C">
              <w:rPr>
                <w:b/>
              </w:rPr>
              <w:t>16</w:t>
            </w:r>
            <w:r w:rsidRPr="0078163C">
              <w:rPr>
                <w:b/>
                <w:vertAlign w:val="superscript"/>
              </w:rPr>
              <w:t xml:space="preserve">55 </w:t>
            </w:r>
            <w:r w:rsidRPr="0078163C">
              <w:rPr>
                <w:b/>
              </w:rPr>
              <w:t xml:space="preserve">час, </w:t>
            </w:r>
            <w:r w:rsidRPr="0078163C">
              <w:rPr>
                <w:b/>
                <w:lang w:val="en-US"/>
              </w:rPr>
              <w:t>IV</w:t>
            </w:r>
            <w:r w:rsidRPr="0078163C">
              <w:rPr>
                <w:b/>
              </w:rPr>
              <w:t>-</w:t>
            </w:r>
            <w:r>
              <w:rPr>
                <w:b/>
              </w:rPr>
              <w:t xml:space="preserve"> </w:t>
            </w:r>
            <w:r w:rsidR="00395A07">
              <w:rPr>
                <w:b/>
                <w:lang w:val="en-US"/>
              </w:rPr>
              <w:t>418</w:t>
            </w:r>
          </w:p>
        </w:tc>
        <w:tc>
          <w:tcPr>
            <w:tcW w:w="3222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D0F66F" w14:textId="77777777" w:rsidR="009D7F7E" w:rsidRPr="00FF164C" w:rsidRDefault="009D7F7E" w:rsidP="009D7F7E">
            <w:pPr>
              <w:ind w:left="-113" w:right="-113"/>
              <w:jc w:val="center"/>
              <w:rPr>
                <w:b/>
                <w:caps/>
              </w:rPr>
            </w:pPr>
            <w:r w:rsidRPr="00FF164C">
              <w:rPr>
                <w:b/>
              </w:rPr>
              <w:t xml:space="preserve">Б.1.О.05. </w:t>
            </w:r>
            <w:r w:rsidRPr="00FF164C">
              <w:rPr>
                <w:b/>
                <w:caps/>
              </w:rPr>
              <w:t xml:space="preserve">Организация и управление производственной деятельностью  </w:t>
            </w:r>
          </w:p>
          <w:p w14:paraId="07054BB0" w14:textId="008ABAC6" w:rsidR="009D7F7E" w:rsidRPr="00FF164C" w:rsidRDefault="009D7F7E" w:rsidP="009D7F7E">
            <w:pPr>
              <w:jc w:val="center"/>
            </w:pPr>
            <w:r w:rsidRPr="00FF164C">
              <w:rPr>
                <w:bCs/>
                <w:spacing w:val="-4"/>
              </w:rPr>
              <w:t>Ноздрин Владислав Владимирович</w:t>
            </w:r>
          </w:p>
        </w:tc>
      </w:tr>
      <w:tr w:rsidR="009D7F7E" w:rsidRPr="001839F5" w14:paraId="128B4643" w14:textId="77777777" w:rsidTr="00660E0D">
        <w:trPr>
          <w:cantSplit/>
          <w:trHeight w:val="340"/>
        </w:trPr>
        <w:tc>
          <w:tcPr>
            <w:tcW w:w="790" w:type="pct"/>
            <w:vAlign w:val="center"/>
          </w:tcPr>
          <w:p w14:paraId="79CDF0D2" w14:textId="77777777" w:rsidR="009D7F7E" w:rsidRPr="00942210" w:rsidRDefault="009D7F7E" w:rsidP="009D7F7E">
            <w:pPr>
              <w:jc w:val="center"/>
              <w:rPr>
                <w:sz w:val="20"/>
                <w:szCs w:val="20"/>
              </w:rPr>
            </w:pPr>
            <w:r w:rsidRPr="00942210">
              <w:rPr>
                <w:sz w:val="20"/>
                <w:szCs w:val="20"/>
              </w:rPr>
              <w:t>13.01</w:t>
            </w:r>
          </w:p>
          <w:p w14:paraId="7054A4D0" w14:textId="4001DF1F" w:rsidR="009D7F7E" w:rsidRPr="00FF164C" w:rsidRDefault="009D7F7E" w:rsidP="009D7F7E">
            <w:pPr>
              <w:jc w:val="center"/>
            </w:pPr>
            <w:r>
              <w:rPr>
                <w:sz w:val="20"/>
                <w:szCs w:val="20"/>
              </w:rPr>
              <w:t>среда</w:t>
            </w:r>
          </w:p>
        </w:tc>
        <w:tc>
          <w:tcPr>
            <w:tcW w:w="988" w:type="pct"/>
          </w:tcPr>
          <w:p w14:paraId="449A26D1" w14:textId="77777777" w:rsidR="009D7F7E" w:rsidRPr="0078163C" w:rsidRDefault="009D7F7E" w:rsidP="009D7F7E">
            <w:pPr>
              <w:ind w:left="-113" w:right="-113"/>
              <w:jc w:val="center"/>
              <w:rPr>
                <w:b/>
                <w:spacing w:val="-4"/>
                <w:sz w:val="28"/>
                <w:szCs w:val="28"/>
              </w:rPr>
            </w:pPr>
          </w:p>
        </w:tc>
        <w:tc>
          <w:tcPr>
            <w:tcW w:w="322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43B532" w14:textId="0EA0A9AE" w:rsidR="009D7F7E" w:rsidRPr="00FF164C" w:rsidRDefault="009D7F7E" w:rsidP="009D7F7E">
            <w:pPr>
              <w:ind w:left="-113" w:right="-113"/>
              <w:jc w:val="center"/>
              <w:rPr>
                <w:b/>
                <w:spacing w:val="-4"/>
              </w:rPr>
            </w:pPr>
          </w:p>
        </w:tc>
      </w:tr>
      <w:tr w:rsidR="009D7F7E" w:rsidRPr="001839F5" w14:paraId="64E0536E" w14:textId="77777777" w:rsidTr="00660E0D">
        <w:trPr>
          <w:cantSplit/>
          <w:trHeight w:val="340"/>
        </w:trPr>
        <w:tc>
          <w:tcPr>
            <w:tcW w:w="790" w:type="pct"/>
            <w:vAlign w:val="center"/>
          </w:tcPr>
          <w:p w14:paraId="5FFEBC32" w14:textId="77777777" w:rsidR="009D7F7E" w:rsidRPr="00942210" w:rsidRDefault="009D7F7E" w:rsidP="009D7F7E">
            <w:pPr>
              <w:jc w:val="center"/>
              <w:rPr>
                <w:sz w:val="20"/>
                <w:szCs w:val="20"/>
              </w:rPr>
            </w:pPr>
            <w:r w:rsidRPr="00942210">
              <w:rPr>
                <w:sz w:val="20"/>
                <w:szCs w:val="20"/>
              </w:rPr>
              <w:t>14.01</w:t>
            </w:r>
          </w:p>
          <w:p w14:paraId="7164A17D" w14:textId="0A4D548E" w:rsidR="009D7F7E" w:rsidRPr="00FF164C" w:rsidRDefault="009D7F7E" w:rsidP="009D7F7E">
            <w:pPr>
              <w:jc w:val="center"/>
            </w:pPr>
            <w:r>
              <w:rPr>
                <w:sz w:val="20"/>
                <w:szCs w:val="20"/>
              </w:rPr>
              <w:t>четверг</w:t>
            </w:r>
          </w:p>
        </w:tc>
        <w:tc>
          <w:tcPr>
            <w:tcW w:w="988" w:type="pct"/>
          </w:tcPr>
          <w:p w14:paraId="0D90E72C" w14:textId="2307F0DB" w:rsidR="009D7F7E" w:rsidRPr="0078163C" w:rsidRDefault="009D7F7E" w:rsidP="009D7F7E">
            <w:pPr>
              <w:ind w:left="-113" w:right="-113"/>
              <w:jc w:val="center"/>
              <w:rPr>
                <w:b/>
              </w:rPr>
            </w:pPr>
          </w:p>
        </w:tc>
        <w:tc>
          <w:tcPr>
            <w:tcW w:w="322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61669A9" w14:textId="4F37997B" w:rsidR="009D7F7E" w:rsidRPr="00FF164C" w:rsidRDefault="009D7F7E" w:rsidP="009D7F7E">
            <w:pPr>
              <w:ind w:left="-113" w:right="-113"/>
              <w:jc w:val="center"/>
              <w:rPr>
                <w:bCs/>
              </w:rPr>
            </w:pPr>
          </w:p>
        </w:tc>
      </w:tr>
      <w:tr w:rsidR="009D7F7E" w:rsidRPr="001839F5" w14:paraId="2C1B0B96" w14:textId="77777777" w:rsidTr="00660E0D">
        <w:trPr>
          <w:cantSplit/>
          <w:trHeight w:val="340"/>
        </w:trPr>
        <w:tc>
          <w:tcPr>
            <w:tcW w:w="790" w:type="pct"/>
            <w:vAlign w:val="center"/>
          </w:tcPr>
          <w:p w14:paraId="3D9B1917" w14:textId="77777777" w:rsidR="009D7F7E" w:rsidRPr="00942210" w:rsidRDefault="009D7F7E" w:rsidP="009D7F7E">
            <w:pPr>
              <w:jc w:val="center"/>
              <w:rPr>
                <w:sz w:val="20"/>
                <w:szCs w:val="20"/>
              </w:rPr>
            </w:pPr>
            <w:r w:rsidRPr="00942210">
              <w:rPr>
                <w:sz w:val="20"/>
                <w:szCs w:val="20"/>
              </w:rPr>
              <w:t xml:space="preserve">15.01 </w:t>
            </w:r>
          </w:p>
          <w:p w14:paraId="11D6083D" w14:textId="5DD13E8C" w:rsidR="009D7F7E" w:rsidRPr="00FF164C" w:rsidRDefault="009D7F7E" w:rsidP="009D7F7E">
            <w:pPr>
              <w:spacing w:line="216" w:lineRule="auto"/>
              <w:jc w:val="center"/>
            </w:pPr>
            <w:r>
              <w:rPr>
                <w:sz w:val="20"/>
                <w:szCs w:val="20"/>
              </w:rPr>
              <w:t>пятница</w:t>
            </w:r>
          </w:p>
        </w:tc>
        <w:tc>
          <w:tcPr>
            <w:tcW w:w="988" w:type="pct"/>
          </w:tcPr>
          <w:p w14:paraId="48EF1A66" w14:textId="77777777" w:rsidR="009D7F7E" w:rsidRPr="00E229EF" w:rsidRDefault="009D7F7E" w:rsidP="009D7F7E">
            <w:pPr>
              <w:spacing w:line="216" w:lineRule="auto"/>
              <w:ind w:left="-113" w:right="-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2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06BA04" w14:textId="0B0138DD" w:rsidR="009D7F7E" w:rsidRPr="00FF164C" w:rsidRDefault="009D7F7E" w:rsidP="009D7F7E">
            <w:pPr>
              <w:spacing w:line="216" w:lineRule="auto"/>
              <w:ind w:left="-113" w:right="-113"/>
              <w:jc w:val="center"/>
              <w:rPr>
                <w:b/>
              </w:rPr>
            </w:pPr>
          </w:p>
        </w:tc>
      </w:tr>
      <w:tr w:rsidR="009D7F7E" w:rsidRPr="001839F5" w14:paraId="052B78EE" w14:textId="77777777" w:rsidTr="00660E0D">
        <w:trPr>
          <w:cantSplit/>
          <w:trHeight w:val="340"/>
        </w:trPr>
        <w:tc>
          <w:tcPr>
            <w:tcW w:w="790" w:type="pct"/>
            <w:vAlign w:val="center"/>
          </w:tcPr>
          <w:p w14:paraId="15A14E30" w14:textId="77777777" w:rsidR="009D7F7E" w:rsidRPr="00942210" w:rsidRDefault="009D7F7E" w:rsidP="009D7F7E">
            <w:pPr>
              <w:jc w:val="center"/>
              <w:rPr>
                <w:sz w:val="20"/>
                <w:szCs w:val="20"/>
              </w:rPr>
            </w:pPr>
            <w:r w:rsidRPr="00942210">
              <w:rPr>
                <w:sz w:val="20"/>
                <w:szCs w:val="20"/>
              </w:rPr>
              <w:t xml:space="preserve">16.01 </w:t>
            </w:r>
          </w:p>
          <w:p w14:paraId="0303D295" w14:textId="667CE2B5" w:rsidR="009D7F7E" w:rsidRPr="00FF164C" w:rsidRDefault="009D7F7E" w:rsidP="009D7F7E">
            <w:pPr>
              <w:spacing w:line="216" w:lineRule="auto"/>
              <w:jc w:val="center"/>
            </w:pPr>
            <w:r>
              <w:rPr>
                <w:sz w:val="20"/>
                <w:szCs w:val="20"/>
              </w:rPr>
              <w:t>суббота</w:t>
            </w:r>
          </w:p>
        </w:tc>
        <w:tc>
          <w:tcPr>
            <w:tcW w:w="988" w:type="pct"/>
          </w:tcPr>
          <w:p w14:paraId="548B8264" w14:textId="5D268AE6" w:rsidR="009D7F7E" w:rsidRPr="00E229EF" w:rsidRDefault="009D7F7E" w:rsidP="009D7F7E">
            <w:pPr>
              <w:spacing w:line="216" w:lineRule="auto"/>
              <w:ind w:left="-113" w:right="-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2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B23F19" w14:textId="781873FC" w:rsidR="009D7F7E" w:rsidRPr="00FF164C" w:rsidRDefault="009D7F7E" w:rsidP="009D7F7E">
            <w:pPr>
              <w:spacing w:line="216" w:lineRule="auto"/>
              <w:ind w:left="-113" w:right="-113"/>
              <w:jc w:val="center"/>
              <w:rPr>
                <w:b/>
              </w:rPr>
            </w:pPr>
          </w:p>
        </w:tc>
      </w:tr>
      <w:tr w:rsidR="009D7F7E" w:rsidRPr="001839F5" w14:paraId="0AC21865" w14:textId="77777777" w:rsidTr="00660E0D">
        <w:trPr>
          <w:cantSplit/>
          <w:trHeight w:val="340"/>
        </w:trPr>
        <w:tc>
          <w:tcPr>
            <w:tcW w:w="790" w:type="pct"/>
            <w:shd w:val="clear" w:color="auto" w:fill="D9D9D9" w:themeFill="background1" w:themeFillShade="D9"/>
            <w:vAlign w:val="center"/>
          </w:tcPr>
          <w:p w14:paraId="51D76B4C" w14:textId="77777777" w:rsidR="009D7F7E" w:rsidRPr="00942210" w:rsidRDefault="009D7F7E" w:rsidP="009D7F7E">
            <w:pPr>
              <w:jc w:val="center"/>
              <w:rPr>
                <w:sz w:val="20"/>
                <w:szCs w:val="20"/>
              </w:rPr>
            </w:pPr>
            <w:r w:rsidRPr="00942210">
              <w:rPr>
                <w:sz w:val="20"/>
                <w:szCs w:val="20"/>
              </w:rPr>
              <w:t xml:space="preserve">17.01 </w:t>
            </w:r>
          </w:p>
          <w:p w14:paraId="58FC01D7" w14:textId="3526CA9C" w:rsidR="009D7F7E" w:rsidRPr="00FF164C" w:rsidRDefault="009D7F7E" w:rsidP="009D7F7E">
            <w:pPr>
              <w:spacing w:line="216" w:lineRule="auto"/>
              <w:jc w:val="center"/>
            </w:pPr>
            <w:r>
              <w:rPr>
                <w:sz w:val="20"/>
                <w:szCs w:val="20"/>
              </w:rPr>
              <w:t>воскресенье</w:t>
            </w:r>
          </w:p>
        </w:tc>
        <w:tc>
          <w:tcPr>
            <w:tcW w:w="988" w:type="pct"/>
            <w:shd w:val="clear" w:color="auto" w:fill="D9D9D9" w:themeFill="background1" w:themeFillShade="D9"/>
          </w:tcPr>
          <w:p w14:paraId="78766540" w14:textId="77777777" w:rsidR="009D7F7E" w:rsidRPr="00E229EF" w:rsidRDefault="009D7F7E" w:rsidP="009D7F7E">
            <w:pPr>
              <w:spacing w:line="216" w:lineRule="auto"/>
              <w:ind w:left="-113" w:right="-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2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EED083" w14:textId="07162AD8" w:rsidR="009D7F7E" w:rsidRPr="00FF164C" w:rsidRDefault="009D7F7E" w:rsidP="009D7F7E">
            <w:pPr>
              <w:spacing w:line="216" w:lineRule="auto"/>
              <w:ind w:left="-113" w:right="-113"/>
              <w:jc w:val="center"/>
              <w:rPr>
                <w:b/>
              </w:rPr>
            </w:pPr>
          </w:p>
        </w:tc>
      </w:tr>
      <w:tr w:rsidR="009D7F7E" w:rsidRPr="001839F5" w14:paraId="6ACA7056" w14:textId="77777777" w:rsidTr="004D439A">
        <w:trPr>
          <w:cantSplit/>
          <w:trHeight w:val="737"/>
        </w:trPr>
        <w:tc>
          <w:tcPr>
            <w:tcW w:w="790" w:type="pct"/>
            <w:shd w:val="clear" w:color="auto" w:fill="FFFFFF" w:themeFill="background1"/>
            <w:vAlign w:val="center"/>
          </w:tcPr>
          <w:p w14:paraId="6AEF711B" w14:textId="77777777" w:rsidR="009D7F7E" w:rsidRDefault="009D7F7E" w:rsidP="009D7F7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42210">
              <w:rPr>
                <w:sz w:val="20"/>
                <w:szCs w:val="20"/>
              </w:rPr>
              <w:t>18.01</w:t>
            </w:r>
          </w:p>
          <w:p w14:paraId="3D474B54" w14:textId="20E291AC" w:rsidR="009D7F7E" w:rsidRPr="00FF164C" w:rsidRDefault="009D7F7E" w:rsidP="009D7F7E">
            <w:pPr>
              <w:spacing w:line="216" w:lineRule="auto"/>
              <w:jc w:val="center"/>
            </w:pPr>
            <w:r>
              <w:rPr>
                <w:sz w:val="20"/>
                <w:szCs w:val="20"/>
              </w:rPr>
              <w:t>понедельник</w:t>
            </w:r>
            <w:r w:rsidRPr="00942210">
              <w:rPr>
                <w:sz w:val="20"/>
                <w:szCs w:val="20"/>
              </w:rPr>
              <w:t xml:space="preserve"> </w:t>
            </w:r>
          </w:p>
        </w:tc>
        <w:tc>
          <w:tcPr>
            <w:tcW w:w="988" w:type="pct"/>
            <w:shd w:val="clear" w:color="auto" w:fill="FFFFFF" w:themeFill="background1"/>
            <w:vAlign w:val="center"/>
          </w:tcPr>
          <w:p w14:paraId="5DFA9841" w14:textId="77777777" w:rsidR="009D7F7E" w:rsidRPr="0078163C" w:rsidRDefault="009D7F7E" w:rsidP="004D439A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  <w:r w:rsidRPr="0078163C">
              <w:rPr>
                <w:b/>
                <w:sz w:val="28"/>
                <w:szCs w:val="28"/>
              </w:rPr>
              <w:t>Экзамен</w:t>
            </w:r>
          </w:p>
          <w:p w14:paraId="23CDACB4" w14:textId="0F310208" w:rsidR="009D7F7E" w:rsidRPr="00395A07" w:rsidRDefault="009D7F7E" w:rsidP="004D439A">
            <w:pPr>
              <w:spacing w:line="216" w:lineRule="auto"/>
              <w:ind w:left="-113" w:right="-113"/>
              <w:jc w:val="center"/>
              <w:rPr>
                <w:b/>
                <w:spacing w:val="-4"/>
                <w:sz w:val="28"/>
                <w:szCs w:val="28"/>
                <w:lang w:val="en-US"/>
              </w:rPr>
            </w:pPr>
            <w:r w:rsidRPr="0078163C">
              <w:rPr>
                <w:b/>
              </w:rPr>
              <w:t>16</w:t>
            </w:r>
            <w:r w:rsidRPr="0078163C">
              <w:rPr>
                <w:b/>
                <w:vertAlign w:val="superscript"/>
              </w:rPr>
              <w:t xml:space="preserve">55 </w:t>
            </w:r>
            <w:r w:rsidRPr="0078163C">
              <w:rPr>
                <w:b/>
              </w:rPr>
              <w:t xml:space="preserve">час, </w:t>
            </w:r>
            <w:r w:rsidRPr="0078163C">
              <w:rPr>
                <w:b/>
                <w:lang w:val="en-US"/>
              </w:rPr>
              <w:t>I</w:t>
            </w:r>
            <w:r w:rsidR="00576ACA">
              <w:rPr>
                <w:b/>
                <w:lang w:val="en-US"/>
              </w:rPr>
              <w:t>II</w:t>
            </w:r>
            <w:r w:rsidRPr="0078163C">
              <w:rPr>
                <w:b/>
              </w:rPr>
              <w:t>-</w:t>
            </w:r>
            <w:r>
              <w:rPr>
                <w:b/>
              </w:rPr>
              <w:t xml:space="preserve"> </w:t>
            </w:r>
            <w:r w:rsidR="00395A07">
              <w:rPr>
                <w:b/>
                <w:lang w:val="en-US"/>
              </w:rPr>
              <w:t>203</w:t>
            </w:r>
          </w:p>
        </w:tc>
        <w:tc>
          <w:tcPr>
            <w:tcW w:w="3222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C13842" w14:textId="55D30184" w:rsidR="009D7F7E" w:rsidRPr="00FF164C" w:rsidRDefault="009D7F7E" w:rsidP="009D7F7E">
            <w:pPr>
              <w:ind w:left="-113" w:right="-113"/>
              <w:jc w:val="center"/>
              <w:rPr>
                <w:b/>
                <w:caps/>
              </w:rPr>
            </w:pPr>
            <w:r w:rsidRPr="00FF164C">
              <w:rPr>
                <w:b/>
              </w:rPr>
              <w:t>Б.1.</w:t>
            </w:r>
            <w:r w:rsidR="00576ACA">
              <w:rPr>
                <w:b/>
              </w:rPr>
              <w:t>В</w:t>
            </w:r>
            <w:r w:rsidRPr="00FF164C">
              <w:rPr>
                <w:b/>
              </w:rPr>
              <w:t>.0</w:t>
            </w:r>
            <w:r w:rsidR="00576ACA">
              <w:rPr>
                <w:b/>
              </w:rPr>
              <w:t>1</w:t>
            </w:r>
            <w:r w:rsidRPr="00FF164C">
              <w:rPr>
                <w:b/>
              </w:rPr>
              <w:t xml:space="preserve">. </w:t>
            </w:r>
            <w:r w:rsidR="00576ACA">
              <w:rPr>
                <w:b/>
                <w:caps/>
              </w:rPr>
              <w:t>Инженерная механика грунтов</w:t>
            </w:r>
            <w:r w:rsidRPr="00FF164C">
              <w:rPr>
                <w:b/>
                <w:caps/>
              </w:rPr>
              <w:t xml:space="preserve">  </w:t>
            </w:r>
          </w:p>
          <w:p w14:paraId="732197D3" w14:textId="4B6BDD0D" w:rsidR="009D7F7E" w:rsidRPr="00576ACA" w:rsidRDefault="00576ACA" w:rsidP="00576ACA">
            <w:pPr>
              <w:spacing w:line="216" w:lineRule="auto"/>
              <w:ind w:left="-113" w:right="-113"/>
              <w:jc w:val="center"/>
              <w:rPr>
                <w:b/>
                <w:spacing w:val="-4"/>
              </w:rPr>
            </w:pPr>
            <w:proofErr w:type="spellStart"/>
            <w:r>
              <w:rPr>
                <w:bCs/>
                <w:spacing w:val="-4"/>
              </w:rPr>
              <w:t>Маленов</w:t>
            </w:r>
            <w:proofErr w:type="spellEnd"/>
            <w:r>
              <w:rPr>
                <w:bCs/>
                <w:spacing w:val="-4"/>
              </w:rPr>
              <w:t xml:space="preserve"> Александр Анатольевич </w:t>
            </w:r>
          </w:p>
        </w:tc>
      </w:tr>
    </w:tbl>
    <w:p w14:paraId="734488A7" w14:textId="157754B7" w:rsidR="00AE3A0F" w:rsidRDefault="00AE3A0F" w:rsidP="00AE3A0F">
      <w:pPr>
        <w:pStyle w:val="5"/>
        <w:spacing w:before="120"/>
        <w:ind w:left="0" w:firstLine="0"/>
        <w:rPr>
          <w:b/>
        </w:rPr>
      </w:pPr>
    </w:p>
    <w:p w14:paraId="4CAAF69C" w14:textId="0E7DED6A" w:rsidR="009C1E85" w:rsidRPr="00C5143A" w:rsidRDefault="009C1E85" w:rsidP="009C1E85">
      <w:r>
        <w:rPr>
          <w:b/>
        </w:rPr>
        <w:t xml:space="preserve">     </w:t>
      </w:r>
      <w:r w:rsidRPr="003F5857">
        <w:rPr>
          <w:sz w:val="26"/>
          <w:szCs w:val="26"/>
        </w:rPr>
        <w:t xml:space="preserve">Декан ИСФ                                                                                                </w:t>
      </w:r>
      <w:r>
        <w:rPr>
          <w:sz w:val="26"/>
          <w:szCs w:val="26"/>
        </w:rPr>
        <w:t xml:space="preserve">             </w:t>
      </w:r>
      <w:r w:rsidRPr="003F5857">
        <w:rPr>
          <w:sz w:val="26"/>
          <w:szCs w:val="26"/>
        </w:rPr>
        <w:t xml:space="preserve">        О.Б. Кондрашкин</w:t>
      </w:r>
    </w:p>
    <w:p w14:paraId="5B60D368" w14:textId="77777777" w:rsidR="00375FBA" w:rsidRDefault="00375FBA" w:rsidP="00125F06">
      <w:pPr>
        <w:pStyle w:val="a3"/>
        <w:spacing w:line="240" w:lineRule="auto"/>
        <w:jc w:val="left"/>
        <w:rPr>
          <w:b/>
          <w:sz w:val="24"/>
          <w:szCs w:val="24"/>
        </w:rPr>
      </w:pPr>
    </w:p>
    <w:p w14:paraId="1E0A2C90" w14:textId="33EF0C46" w:rsidR="00125F06" w:rsidRDefault="007937CE" w:rsidP="00125F06">
      <w:pPr>
        <w:pStyle w:val="a3"/>
        <w:spacing w:line="24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</w:t>
      </w:r>
      <w:r w:rsidR="00125F06" w:rsidRPr="00AC6FC2">
        <w:rPr>
          <w:b/>
          <w:sz w:val="24"/>
          <w:szCs w:val="24"/>
        </w:rPr>
        <w:t>УТВЕРЖДАЮ</w:t>
      </w:r>
    </w:p>
    <w:p w14:paraId="075C4A76" w14:textId="77777777" w:rsidR="00125F06" w:rsidRPr="000447A5" w:rsidRDefault="00125F06" w:rsidP="00125F06">
      <w:pPr>
        <w:pStyle w:val="a3"/>
        <w:spacing w:line="240" w:lineRule="auto"/>
        <w:jc w:val="left"/>
        <w:rPr>
          <w:b/>
          <w:sz w:val="16"/>
          <w:szCs w:val="16"/>
        </w:rPr>
      </w:pPr>
    </w:p>
    <w:p w14:paraId="6483E8E7" w14:textId="30455E48" w:rsidR="007937CE" w:rsidRDefault="00125F06" w:rsidP="00125F06">
      <w:pPr>
        <w:pStyle w:val="a3"/>
        <w:spacing w:line="24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</w:t>
      </w:r>
      <w:r w:rsidR="007937CE">
        <w:rPr>
          <w:b/>
          <w:sz w:val="24"/>
          <w:szCs w:val="24"/>
        </w:rPr>
        <w:t xml:space="preserve">                                                     </w:t>
      </w:r>
      <w:r>
        <w:rPr>
          <w:b/>
          <w:sz w:val="24"/>
          <w:szCs w:val="24"/>
        </w:rPr>
        <w:t>П</w:t>
      </w:r>
      <w:r w:rsidRPr="00AC6FC2">
        <w:rPr>
          <w:b/>
          <w:sz w:val="24"/>
          <w:szCs w:val="24"/>
        </w:rPr>
        <w:t>роректор по учебной работе</w:t>
      </w:r>
      <w:r>
        <w:rPr>
          <w:b/>
          <w:sz w:val="24"/>
          <w:szCs w:val="24"/>
        </w:rPr>
        <w:t xml:space="preserve"> </w:t>
      </w:r>
    </w:p>
    <w:p w14:paraId="7AA1428B" w14:textId="20CBA6F2" w:rsidR="00125F06" w:rsidRDefault="007937CE" w:rsidP="00125F06">
      <w:pPr>
        <w:pStyle w:val="a3"/>
        <w:spacing w:line="24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125F06" w:rsidRPr="00AC6FC2">
        <w:rPr>
          <w:b/>
          <w:sz w:val="24"/>
          <w:szCs w:val="24"/>
        </w:rPr>
        <w:t xml:space="preserve">_____________ А.А. </w:t>
      </w:r>
      <w:proofErr w:type="spellStart"/>
      <w:r w:rsidR="00125F06" w:rsidRPr="00AC6FC2">
        <w:rPr>
          <w:b/>
          <w:sz w:val="24"/>
          <w:szCs w:val="24"/>
        </w:rPr>
        <w:t>Гордин</w:t>
      </w:r>
      <w:proofErr w:type="spellEnd"/>
    </w:p>
    <w:p w14:paraId="1782B8BF" w14:textId="77777777" w:rsidR="00125F06" w:rsidRPr="009553AD" w:rsidRDefault="00125F06" w:rsidP="00125F06">
      <w:pPr>
        <w:pStyle w:val="a3"/>
        <w:spacing w:line="240" w:lineRule="auto"/>
        <w:jc w:val="left"/>
        <w:rPr>
          <w:b/>
          <w:sz w:val="8"/>
          <w:szCs w:val="8"/>
        </w:rPr>
      </w:pPr>
    </w:p>
    <w:p w14:paraId="0CF640BF" w14:textId="0F138F58" w:rsidR="00125F06" w:rsidRPr="00AC6FC2" w:rsidRDefault="00125F06" w:rsidP="00125F06">
      <w:pPr>
        <w:pStyle w:val="a3"/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</w:t>
      </w:r>
      <w:r w:rsidR="007937CE">
        <w:rPr>
          <w:sz w:val="24"/>
          <w:szCs w:val="24"/>
        </w:rPr>
        <w:t xml:space="preserve">                                                      </w:t>
      </w:r>
      <w:r w:rsidRPr="00426902">
        <w:rPr>
          <w:sz w:val="24"/>
          <w:szCs w:val="24"/>
        </w:rPr>
        <w:t>«</w:t>
      </w:r>
      <w:r w:rsidR="00426902" w:rsidRPr="00426902">
        <w:rPr>
          <w:sz w:val="24"/>
          <w:szCs w:val="24"/>
          <w:u w:val="single"/>
        </w:rPr>
        <w:t>1</w:t>
      </w:r>
      <w:r w:rsidR="00EE00BB">
        <w:rPr>
          <w:sz w:val="24"/>
          <w:szCs w:val="24"/>
          <w:u w:val="single"/>
        </w:rPr>
        <w:t>2</w:t>
      </w:r>
      <w:r w:rsidRPr="00426902">
        <w:rPr>
          <w:sz w:val="24"/>
          <w:szCs w:val="24"/>
        </w:rPr>
        <w:t xml:space="preserve">» </w:t>
      </w:r>
      <w:r w:rsidR="00426902">
        <w:rPr>
          <w:sz w:val="24"/>
          <w:szCs w:val="24"/>
          <w:u w:val="single"/>
        </w:rPr>
        <w:t>октября</w:t>
      </w:r>
      <w:r w:rsidRPr="00AC6FC2">
        <w:rPr>
          <w:sz w:val="24"/>
          <w:szCs w:val="24"/>
        </w:rPr>
        <w:t xml:space="preserve">   202</w:t>
      </w:r>
      <w:r w:rsidR="00EE00BB">
        <w:rPr>
          <w:sz w:val="24"/>
          <w:szCs w:val="24"/>
        </w:rPr>
        <w:t>6</w:t>
      </w:r>
      <w:r w:rsidRPr="00AC6FC2">
        <w:rPr>
          <w:sz w:val="24"/>
          <w:szCs w:val="24"/>
        </w:rPr>
        <w:t xml:space="preserve">  г.</w:t>
      </w:r>
    </w:p>
    <w:p w14:paraId="588B1481" w14:textId="77777777" w:rsidR="00026AFD" w:rsidRPr="0059789D" w:rsidRDefault="00026AFD" w:rsidP="00026AFD">
      <w:pPr>
        <w:pStyle w:val="a3"/>
        <w:spacing w:line="240" w:lineRule="auto"/>
        <w:jc w:val="left"/>
        <w:rPr>
          <w:b/>
          <w:sz w:val="18"/>
          <w:szCs w:val="18"/>
        </w:rPr>
      </w:pPr>
      <w:r>
        <w:rPr>
          <w:b/>
        </w:rPr>
        <w:t xml:space="preserve">                                                   </w:t>
      </w:r>
    </w:p>
    <w:p w14:paraId="6A9E6F41" w14:textId="77777777" w:rsidR="00026AFD" w:rsidRPr="00AC6FC2" w:rsidRDefault="00026AFD" w:rsidP="00026AFD">
      <w:pPr>
        <w:pStyle w:val="a3"/>
        <w:spacing w:line="240" w:lineRule="auto"/>
        <w:jc w:val="left"/>
        <w:rPr>
          <w:b/>
          <w:sz w:val="28"/>
          <w:szCs w:val="28"/>
        </w:rPr>
      </w:pPr>
      <w:r>
        <w:rPr>
          <w:b/>
        </w:rPr>
        <w:t xml:space="preserve">                        </w:t>
      </w:r>
      <w:r w:rsidRPr="00AC6FC2">
        <w:rPr>
          <w:b/>
          <w:sz w:val="28"/>
          <w:szCs w:val="28"/>
        </w:rPr>
        <w:t>РАСПИСАНИЕ ПРОМЕЖУТОЧНОЙ АТТ</w:t>
      </w:r>
      <w:r w:rsidRPr="00AC6FC2">
        <w:rPr>
          <w:b/>
          <w:sz w:val="28"/>
          <w:szCs w:val="28"/>
          <w:lang w:val="en-US"/>
        </w:rPr>
        <w:t>E</w:t>
      </w:r>
      <w:r w:rsidRPr="00AC6FC2">
        <w:rPr>
          <w:b/>
          <w:sz w:val="28"/>
          <w:szCs w:val="28"/>
        </w:rPr>
        <w:t>СТАЦИИ</w:t>
      </w:r>
    </w:p>
    <w:p w14:paraId="62C7EEFE" w14:textId="1A2A974C" w:rsidR="0008645D" w:rsidRDefault="0008645D" w:rsidP="0008645D">
      <w:pPr>
        <w:jc w:val="center"/>
        <w:rPr>
          <w:sz w:val="28"/>
        </w:rPr>
      </w:pPr>
      <w:r>
        <w:rPr>
          <w:sz w:val="28"/>
        </w:rPr>
        <w:t xml:space="preserve">в </w:t>
      </w:r>
      <w:r>
        <w:rPr>
          <w:sz w:val="28"/>
          <w:u w:val="single"/>
        </w:rPr>
        <w:t xml:space="preserve">   </w:t>
      </w:r>
      <w:r w:rsidR="00FB716C">
        <w:rPr>
          <w:b/>
          <w:sz w:val="44"/>
          <w:u w:val="single"/>
        </w:rPr>
        <w:t>3</w:t>
      </w:r>
      <w:r>
        <w:rPr>
          <w:b/>
          <w:sz w:val="44"/>
          <w:u w:val="single"/>
        </w:rPr>
        <w:t xml:space="preserve"> </w:t>
      </w:r>
      <w:r>
        <w:rPr>
          <w:sz w:val="28"/>
          <w:u w:val="single"/>
        </w:rPr>
        <w:t xml:space="preserve">  </w:t>
      </w:r>
      <w:r>
        <w:rPr>
          <w:sz w:val="28"/>
        </w:rPr>
        <w:t xml:space="preserve">  семестре 202</w:t>
      </w:r>
      <w:r w:rsidR="00071393">
        <w:rPr>
          <w:sz w:val="28"/>
        </w:rPr>
        <w:t>6</w:t>
      </w:r>
      <w:r>
        <w:rPr>
          <w:sz w:val="28"/>
        </w:rPr>
        <w:t>-202</w:t>
      </w:r>
      <w:r w:rsidR="00071393">
        <w:rPr>
          <w:sz w:val="28"/>
        </w:rPr>
        <w:t>7</w:t>
      </w:r>
      <w:r>
        <w:rPr>
          <w:sz w:val="28"/>
        </w:rPr>
        <w:t xml:space="preserve"> учебного года по Инженерно-строительному факультету</w:t>
      </w:r>
    </w:p>
    <w:tbl>
      <w:tblPr>
        <w:tblW w:w="4878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66"/>
        <w:gridCol w:w="2461"/>
        <w:gridCol w:w="6937"/>
      </w:tblGrid>
      <w:tr w:rsidR="00026AFD" w:rsidRPr="001839F5" w14:paraId="0082B7A3" w14:textId="77777777" w:rsidTr="003E106F">
        <w:trPr>
          <w:cantSplit/>
          <w:trHeight w:val="366"/>
        </w:trPr>
        <w:tc>
          <w:tcPr>
            <w:tcW w:w="791" w:type="pct"/>
            <w:shd w:val="clear" w:color="auto" w:fill="D9D9D9" w:themeFill="background1" w:themeFillShade="D9"/>
            <w:vAlign w:val="center"/>
          </w:tcPr>
          <w:p w14:paraId="2B20DFD1" w14:textId="77777777" w:rsidR="00026AFD" w:rsidRPr="0013187F" w:rsidRDefault="00026AFD" w:rsidP="00F8790E">
            <w:pPr>
              <w:jc w:val="center"/>
              <w:rPr>
                <w:u w:val="single"/>
              </w:rPr>
            </w:pPr>
            <w:r w:rsidRPr="0013187F">
              <w:rPr>
                <w:u w:val="single"/>
              </w:rPr>
              <w:t>№№ групп</w:t>
            </w:r>
          </w:p>
          <w:p w14:paraId="27372494" w14:textId="77777777" w:rsidR="00026AFD" w:rsidRPr="0013187F" w:rsidRDefault="00026AFD" w:rsidP="00F8790E">
            <w:pPr>
              <w:jc w:val="center"/>
            </w:pPr>
            <w:r w:rsidRPr="0013187F">
              <w:t>Дата</w:t>
            </w:r>
          </w:p>
        </w:tc>
        <w:tc>
          <w:tcPr>
            <w:tcW w:w="4209" w:type="pct"/>
            <w:gridSpan w:val="2"/>
            <w:shd w:val="clear" w:color="auto" w:fill="D9D9D9" w:themeFill="background1" w:themeFillShade="D9"/>
            <w:vAlign w:val="center"/>
          </w:tcPr>
          <w:p w14:paraId="0982F878" w14:textId="23B83E79" w:rsidR="00026AFD" w:rsidRPr="00C5143A" w:rsidRDefault="00026AFD" w:rsidP="003E106F">
            <w:pPr>
              <w:pStyle w:val="2"/>
              <w:widowControl/>
              <w:ind w:left="-29" w:right="-143" w:hanging="141"/>
              <w:rPr>
                <w:b/>
                <w:sz w:val="36"/>
                <w:szCs w:val="36"/>
              </w:rPr>
            </w:pPr>
            <w:r w:rsidRPr="00C5143A">
              <w:rPr>
                <w:b/>
                <w:sz w:val="36"/>
                <w:szCs w:val="36"/>
              </w:rPr>
              <w:t>М.С-1</w:t>
            </w:r>
            <w:r w:rsidR="00071393">
              <w:rPr>
                <w:b/>
                <w:sz w:val="36"/>
                <w:szCs w:val="36"/>
              </w:rPr>
              <w:t>5</w:t>
            </w:r>
            <w:r w:rsidRPr="00C5143A">
              <w:rPr>
                <w:b/>
                <w:sz w:val="36"/>
                <w:szCs w:val="36"/>
              </w:rPr>
              <w:t>/</w:t>
            </w:r>
            <w:r>
              <w:rPr>
                <w:b/>
                <w:sz w:val="36"/>
                <w:szCs w:val="36"/>
              </w:rPr>
              <w:t>02 (ГС)</w:t>
            </w:r>
          </w:p>
        </w:tc>
      </w:tr>
      <w:tr w:rsidR="006C18B6" w:rsidRPr="001839F5" w14:paraId="02AD44F9" w14:textId="77777777" w:rsidTr="006C18B6">
        <w:trPr>
          <w:cantSplit/>
          <w:trHeight w:val="366"/>
        </w:trPr>
        <w:tc>
          <w:tcPr>
            <w:tcW w:w="5000" w:type="pct"/>
            <w:gridSpan w:val="3"/>
            <w:shd w:val="clear" w:color="auto" w:fill="FFFFFF" w:themeFill="background1"/>
            <w:vAlign w:val="center"/>
          </w:tcPr>
          <w:p w14:paraId="51F1EC03" w14:textId="77777777" w:rsidR="006C18B6" w:rsidRPr="005B7C54" w:rsidRDefault="006C18B6" w:rsidP="006C18B6">
            <w:pPr>
              <w:jc w:val="center"/>
              <w:rPr>
                <w:b/>
                <w:sz w:val="20"/>
                <w:szCs w:val="20"/>
              </w:rPr>
            </w:pPr>
            <w:r w:rsidRPr="005B7C54">
              <w:rPr>
                <w:b/>
                <w:sz w:val="20"/>
                <w:szCs w:val="20"/>
              </w:rPr>
              <w:t xml:space="preserve">Зачёт </w:t>
            </w:r>
            <w:r w:rsidRPr="005B7C54">
              <w:rPr>
                <w:b/>
                <w:sz w:val="20"/>
                <w:szCs w:val="20"/>
                <w:lang w:val="en-US"/>
              </w:rPr>
              <w:t>c</w:t>
            </w:r>
            <w:r w:rsidRPr="005B7C54">
              <w:rPr>
                <w:b/>
                <w:sz w:val="20"/>
                <w:szCs w:val="20"/>
              </w:rPr>
              <w:t xml:space="preserve"> оценкой</w:t>
            </w:r>
          </w:p>
          <w:p w14:paraId="48F8167E" w14:textId="77777777" w:rsidR="006C18B6" w:rsidRPr="005B7C54" w:rsidRDefault="006C18B6" w:rsidP="006C18B6">
            <w:pPr>
              <w:ind w:left="-57" w:right="-107"/>
              <w:jc w:val="center"/>
              <w:rPr>
                <w:b/>
                <w:sz w:val="20"/>
                <w:szCs w:val="20"/>
              </w:rPr>
            </w:pPr>
            <w:r w:rsidRPr="005B7C54">
              <w:rPr>
                <w:b/>
                <w:sz w:val="20"/>
                <w:szCs w:val="20"/>
              </w:rPr>
              <w:t>Б.2.В.03. ПРОИЗВОДСТВЕННАЯ ПРАКТИКА  (научно-исследовательская работа)</w:t>
            </w:r>
          </w:p>
          <w:p w14:paraId="4FDA3EEF" w14:textId="1160EAFD" w:rsidR="006C18B6" w:rsidRPr="00C5143A" w:rsidRDefault="006C18B6" w:rsidP="00F65A5A">
            <w:pPr>
              <w:pStyle w:val="2"/>
              <w:widowControl/>
              <w:ind w:left="-29" w:right="-143" w:hanging="141"/>
              <w:rPr>
                <w:b/>
                <w:sz w:val="36"/>
                <w:szCs w:val="36"/>
              </w:rPr>
            </w:pPr>
            <w:r w:rsidRPr="005B7C54">
              <w:t xml:space="preserve"> </w:t>
            </w:r>
            <w:r w:rsidRPr="001F37CD">
              <w:t xml:space="preserve">принимается руководителем от кафедры </w:t>
            </w:r>
            <w:r>
              <w:t>ГТС</w:t>
            </w:r>
            <w:r w:rsidRPr="005B7C54">
              <w:t xml:space="preserve"> в последний день практики </w:t>
            </w:r>
            <w:r w:rsidRPr="005B7C54">
              <w:rPr>
                <w:b/>
              </w:rPr>
              <w:t>(21.12.2</w:t>
            </w:r>
            <w:r w:rsidR="00517B87">
              <w:rPr>
                <w:b/>
              </w:rPr>
              <w:t>02</w:t>
            </w:r>
            <w:r w:rsidR="00F65A5A">
              <w:rPr>
                <w:b/>
              </w:rPr>
              <w:t>6</w:t>
            </w:r>
            <w:r w:rsidRPr="005B7C54">
              <w:rPr>
                <w:b/>
              </w:rPr>
              <w:t>)</w:t>
            </w:r>
          </w:p>
        </w:tc>
      </w:tr>
      <w:tr w:rsidR="00C924BE" w:rsidRPr="001839F5" w14:paraId="4D63C637" w14:textId="77777777" w:rsidTr="003E106F">
        <w:trPr>
          <w:cantSplit/>
          <w:trHeight w:val="751"/>
        </w:trPr>
        <w:tc>
          <w:tcPr>
            <w:tcW w:w="791" w:type="pct"/>
            <w:vAlign w:val="center"/>
          </w:tcPr>
          <w:p w14:paraId="50D88FDF" w14:textId="77777777" w:rsidR="00C924BE" w:rsidRPr="00E33D9D" w:rsidRDefault="00C924BE" w:rsidP="00C924BE">
            <w:pPr>
              <w:jc w:val="center"/>
              <w:rPr>
                <w:sz w:val="20"/>
                <w:szCs w:val="20"/>
              </w:rPr>
            </w:pPr>
            <w:r w:rsidRPr="00E33D9D">
              <w:rPr>
                <w:sz w:val="20"/>
                <w:szCs w:val="20"/>
              </w:rPr>
              <w:t>23.12</w:t>
            </w:r>
          </w:p>
          <w:p w14:paraId="48AEB0AF" w14:textId="1F1440FF" w:rsidR="00C924BE" w:rsidRPr="00026AFD" w:rsidRDefault="00C924BE" w:rsidP="00C924BE">
            <w:pPr>
              <w:jc w:val="center"/>
            </w:pPr>
            <w:r>
              <w:rPr>
                <w:sz w:val="20"/>
                <w:szCs w:val="20"/>
              </w:rPr>
              <w:t>среда</w:t>
            </w:r>
          </w:p>
        </w:tc>
        <w:tc>
          <w:tcPr>
            <w:tcW w:w="1102" w:type="pct"/>
            <w:vAlign w:val="center"/>
          </w:tcPr>
          <w:p w14:paraId="3E664142" w14:textId="3D22CB2E" w:rsidR="00C924BE" w:rsidRPr="00026AFD" w:rsidRDefault="00C924BE" w:rsidP="003E106F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  <w:r w:rsidRPr="00026AFD">
              <w:rPr>
                <w:b/>
                <w:sz w:val="28"/>
                <w:szCs w:val="28"/>
              </w:rPr>
              <w:t>Зачет</w:t>
            </w:r>
            <w:r>
              <w:rPr>
                <w:b/>
                <w:sz w:val="28"/>
                <w:szCs w:val="28"/>
              </w:rPr>
              <w:t xml:space="preserve"> с оценкой</w:t>
            </w:r>
          </w:p>
          <w:p w14:paraId="1DCB9019" w14:textId="5409C817" w:rsidR="00C924BE" w:rsidRPr="004D439A" w:rsidRDefault="00254354" w:rsidP="003E106F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  <w:r w:rsidRPr="004D439A">
              <w:rPr>
                <w:b/>
                <w:sz w:val="28"/>
                <w:szCs w:val="28"/>
              </w:rPr>
              <w:t>15</w:t>
            </w:r>
            <w:r w:rsidRPr="004D439A">
              <w:rPr>
                <w:b/>
                <w:sz w:val="28"/>
                <w:szCs w:val="28"/>
                <w:vertAlign w:val="superscript"/>
              </w:rPr>
              <w:t>10</w:t>
            </w:r>
            <w:r w:rsidR="00C924BE" w:rsidRPr="00026AFD">
              <w:rPr>
                <w:b/>
                <w:sz w:val="28"/>
                <w:szCs w:val="28"/>
              </w:rPr>
              <w:t xml:space="preserve"> час, </w:t>
            </w:r>
            <w:r w:rsidR="00C924BE" w:rsidRPr="00026AFD">
              <w:rPr>
                <w:b/>
                <w:sz w:val="28"/>
                <w:szCs w:val="28"/>
                <w:lang w:val="en-US"/>
              </w:rPr>
              <w:t>I</w:t>
            </w:r>
            <w:r w:rsidR="00C924BE" w:rsidRPr="00026AFD">
              <w:rPr>
                <w:b/>
                <w:sz w:val="28"/>
                <w:szCs w:val="28"/>
              </w:rPr>
              <w:t>-</w:t>
            </w:r>
            <w:r w:rsidR="00C924BE">
              <w:rPr>
                <w:b/>
                <w:sz w:val="28"/>
                <w:szCs w:val="28"/>
              </w:rPr>
              <w:t xml:space="preserve"> </w:t>
            </w:r>
            <w:r w:rsidRPr="004D439A">
              <w:rPr>
                <w:b/>
                <w:sz w:val="28"/>
                <w:szCs w:val="28"/>
              </w:rPr>
              <w:t>202</w:t>
            </w: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238C12B" w14:textId="6EFAEF29" w:rsidR="00C924BE" w:rsidRPr="00026AFD" w:rsidRDefault="00C924BE" w:rsidP="003E106F">
            <w:pPr>
              <w:ind w:left="-113" w:right="-113"/>
              <w:jc w:val="center"/>
              <w:rPr>
                <w:b/>
              </w:rPr>
            </w:pPr>
            <w:r w:rsidRPr="00026AFD">
              <w:rPr>
                <w:b/>
              </w:rPr>
              <w:t>Б.1.В.10. ИНЖЕНЕРНАЯ ЗАЩИТА ТЕРРИТОРИИ ОТ ЗАТОПЛЕНИЯ И ПОДТОПЛЕНИЯ</w:t>
            </w:r>
          </w:p>
          <w:p w14:paraId="7F9334F6" w14:textId="1FDF849B" w:rsidR="00C924BE" w:rsidRPr="00026AFD" w:rsidRDefault="00C924BE" w:rsidP="003E106F">
            <w:pPr>
              <w:ind w:left="-113" w:right="-113"/>
              <w:jc w:val="center"/>
            </w:pPr>
            <w:r w:rsidRPr="00026AFD">
              <w:t>Янченко Андрей Владимирович</w:t>
            </w:r>
          </w:p>
        </w:tc>
      </w:tr>
      <w:tr w:rsidR="00C924BE" w:rsidRPr="001839F5" w14:paraId="69435934" w14:textId="77777777" w:rsidTr="003E106F">
        <w:trPr>
          <w:cantSplit/>
          <w:trHeight w:val="690"/>
        </w:trPr>
        <w:tc>
          <w:tcPr>
            <w:tcW w:w="791" w:type="pct"/>
            <w:vAlign w:val="center"/>
          </w:tcPr>
          <w:p w14:paraId="2524CFB3" w14:textId="77777777" w:rsidR="00C924BE" w:rsidRPr="00E33D9D" w:rsidRDefault="00C924BE" w:rsidP="00C924BE">
            <w:pPr>
              <w:jc w:val="center"/>
              <w:rPr>
                <w:sz w:val="20"/>
                <w:szCs w:val="20"/>
              </w:rPr>
            </w:pPr>
            <w:r w:rsidRPr="00E33D9D">
              <w:rPr>
                <w:sz w:val="20"/>
                <w:szCs w:val="20"/>
              </w:rPr>
              <w:t>24.12</w:t>
            </w:r>
          </w:p>
          <w:p w14:paraId="7174226A" w14:textId="1040DB99" w:rsidR="00C924BE" w:rsidRPr="00026AFD" w:rsidRDefault="00C924BE" w:rsidP="00C924BE">
            <w:pPr>
              <w:jc w:val="center"/>
            </w:pPr>
            <w:r>
              <w:rPr>
                <w:sz w:val="20"/>
                <w:szCs w:val="20"/>
              </w:rPr>
              <w:t>четверг</w:t>
            </w:r>
          </w:p>
        </w:tc>
        <w:tc>
          <w:tcPr>
            <w:tcW w:w="1102" w:type="pct"/>
            <w:vAlign w:val="center"/>
          </w:tcPr>
          <w:p w14:paraId="4C220859" w14:textId="7AD97215" w:rsidR="00C924BE" w:rsidRPr="00026AFD" w:rsidRDefault="00C924BE" w:rsidP="003E106F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026AFD">
              <w:rPr>
                <w:b/>
                <w:sz w:val="28"/>
                <w:szCs w:val="28"/>
              </w:rPr>
              <w:t>Зачет</w:t>
            </w:r>
            <w:r>
              <w:rPr>
                <w:b/>
                <w:sz w:val="28"/>
                <w:szCs w:val="28"/>
              </w:rPr>
              <w:t xml:space="preserve"> с оценкой</w:t>
            </w:r>
          </w:p>
          <w:p w14:paraId="2B8581CB" w14:textId="6DD1F9F9" w:rsidR="00C924BE" w:rsidRPr="00026AFD" w:rsidRDefault="00C924BE" w:rsidP="003E106F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026AFD">
              <w:rPr>
                <w:b/>
                <w:sz w:val="28"/>
                <w:szCs w:val="28"/>
              </w:rPr>
              <w:t>16</w:t>
            </w:r>
            <w:r w:rsidRPr="00026AFD">
              <w:rPr>
                <w:b/>
                <w:sz w:val="28"/>
                <w:szCs w:val="28"/>
                <w:vertAlign w:val="superscript"/>
              </w:rPr>
              <w:t>55</w:t>
            </w:r>
            <w:r w:rsidRPr="00026AFD">
              <w:rPr>
                <w:b/>
                <w:sz w:val="28"/>
                <w:szCs w:val="28"/>
              </w:rPr>
              <w:t xml:space="preserve"> час, </w:t>
            </w:r>
            <w:r w:rsidRPr="00026AFD">
              <w:rPr>
                <w:b/>
                <w:sz w:val="28"/>
                <w:szCs w:val="28"/>
                <w:lang w:val="en-US"/>
              </w:rPr>
              <w:t>I</w:t>
            </w:r>
            <w:r w:rsidRPr="00026AFD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 xml:space="preserve"> </w:t>
            </w:r>
            <w:r w:rsidR="00254354" w:rsidRPr="004D439A">
              <w:rPr>
                <w:b/>
                <w:sz w:val="28"/>
                <w:szCs w:val="28"/>
              </w:rPr>
              <w:t>225</w:t>
            </w: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593A8A" w14:textId="2BB5ECB6" w:rsidR="00C924BE" w:rsidRPr="00026AFD" w:rsidRDefault="00C924BE" w:rsidP="003E106F">
            <w:pPr>
              <w:ind w:left="-113" w:right="-113"/>
              <w:jc w:val="center"/>
              <w:rPr>
                <w:b/>
              </w:rPr>
            </w:pPr>
            <w:r w:rsidRPr="00026AFD">
              <w:rPr>
                <w:b/>
              </w:rPr>
              <w:t xml:space="preserve">Б.1.В.11. </w:t>
            </w:r>
            <w:r w:rsidRPr="00026AFD">
              <w:rPr>
                <w:b/>
                <w:caps/>
              </w:rPr>
              <w:t>ОБСЛЕДОВАНИЕ, РЕМОНТ и РЕКОНСТРУКЦИЯ ГИДРОТЕХНИЧЕСКИХ СООРУЖЕНИЙ</w:t>
            </w:r>
          </w:p>
          <w:p w14:paraId="208D56B0" w14:textId="61399EEF" w:rsidR="00C924BE" w:rsidRPr="00026AFD" w:rsidRDefault="00C924BE" w:rsidP="003E106F">
            <w:pPr>
              <w:ind w:left="-113" w:right="-113"/>
              <w:jc w:val="center"/>
              <w:rPr>
                <w:b/>
              </w:rPr>
            </w:pPr>
            <w:r w:rsidRPr="00026AFD">
              <w:t>Сидоров Николай Павлович</w:t>
            </w:r>
          </w:p>
        </w:tc>
      </w:tr>
      <w:tr w:rsidR="00C924BE" w:rsidRPr="001839F5" w14:paraId="6A0C2BA9" w14:textId="77777777" w:rsidTr="003E106F">
        <w:trPr>
          <w:cantSplit/>
          <w:trHeight w:val="471"/>
        </w:trPr>
        <w:tc>
          <w:tcPr>
            <w:tcW w:w="791" w:type="pct"/>
            <w:vAlign w:val="center"/>
          </w:tcPr>
          <w:p w14:paraId="4CFFA469" w14:textId="77777777" w:rsidR="00C924BE" w:rsidRPr="00E33D9D" w:rsidRDefault="00C924BE" w:rsidP="00C924BE">
            <w:pPr>
              <w:jc w:val="center"/>
              <w:rPr>
                <w:sz w:val="20"/>
                <w:szCs w:val="20"/>
              </w:rPr>
            </w:pPr>
            <w:r w:rsidRPr="00E33D9D">
              <w:rPr>
                <w:sz w:val="20"/>
                <w:szCs w:val="20"/>
              </w:rPr>
              <w:t>25.12</w:t>
            </w:r>
          </w:p>
          <w:p w14:paraId="4B7BBFBB" w14:textId="06532F62" w:rsidR="00C924BE" w:rsidRPr="00026AFD" w:rsidRDefault="00C924BE" w:rsidP="00C924BE">
            <w:pPr>
              <w:jc w:val="center"/>
            </w:pPr>
            <w:r>
              <w:rPr>
                <w:sz w:val="20"/>
                <w:szCs w:val="20"/>
              </w:rPr>
              <w:t>пятница</w:t>
            </w:r>
          </w:p>
        </w:tc>
        <w:tc>
          <w:tcPr>
            <w:tcW w:w="1102" w:type="pct"/>
            <w:vAlign w:val="center"/>
          </w:tcPr>
          <w:p w14:paraId="3898BC27" w14:textId="77777777" w:rsidR="00C924BE" w:rsidRPr="00026AFD" w:rsidRDefault="00C924BE" w:rsidP="003E106F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026AFD">
              <w:rPr>
                <w:b/>
                <w:sz w:val="28"/>
                <w:szCs w:val="28"/>
              </w:rPr>
              <w:t>Зачет</w:t>
            </w:r>
          </w:p>
          <w:p w14:paraId="5D1AF4D9" w14:textId="49783E7F" w:rsidR="00C924BE" w:rsidRPr="00254354" w:rsidRDefault="00C924BE" w:rsidP="003E106F">
            <w:pPr>
              <w:ind w:left="-57" w:right="-57"/>
              <w:jc w:val="center"/>
              <w:rPr>
                <w:b/>
                <w:sz w:val="28"/>
                <w:szCs w:val="28"/>
                <w:lang w:val="en-US"/>
              </w:rPr>
            </w:pPr>
            <w:r w:rsidRPr="00026AFD">
              <w:rPr>
                <w:b/>
                <w:sz w:val="28"/>
                <w:szCs w:val="28"/>
              </w:rPr>
              <w:t>15</w:t>
            </w:r>
            <w:r w:rsidRPr="00026AFD">
              <w:rPr>
                <w:b/>
                <w:sz w:val="28"/>
                <w:szCs w:val="28"/>
                <w:vertAlign w:val="superscript"/>
              </w:rPr>
              <w:t>10</w:t>
            </w:r>
            <w:r w:rsidRPr="00026AFD">
              <w:rPr>
                <w:b/>
                <w:sz w:val="28"/>
                <w:szCs w:val="28"/>
              </w:rPr>
              <w:t xml:space="preserve"> час, </w:t>
            </w:r>
            <w:r w:rsidRPr="00026AFD">
              <w:rPr>
                <w:b/>
                <w:sz w:val="28"/>
                <w:szCs w:val="28"/>
                <w:lang w:val="en-US"/>
              </w:rPr>
              <w:t>I</w:t>
            </w:r>
            <w:r w:rsidRPr="00026AFD">
              <w:rPr>
                <w:b/>
                <w:sz w:val="28"/>
                <w:szCs w:val="28"/>
              </w:rPr>
              <w:t xml:space="preserve">- </w:t>
            </w:r>
            <w:r w:rsidR="00254354">
              <w:rPr>
                <w:b/>
                <w:sz w:val="28"/>
                <w:szCs w:val="28"/>
                <w:lang w:val="en-US"/>
              </w:rPr>
              <w:t>416</w:t>
            </w: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7737C2" w14:textId="7D46BC7C" w:rsidR="00C924BE" w:rsidRPr="00026AFD" w:rsidRDefault="00C924BE" w:rsidP="003E106F">
            <w:pPr>
              <w:ind w:left="-113" w:right="-113"/>
              <w:jc w:val="center"/>
              <w:rPr>
                <w:b/>
                <w:caps/>
              </w:rPr>
            </w:pPr>
            <w:r w:rsidRPr="00026AFD">
              <w:rPr>
                <w:b/>
              </w:rPr>
              <w:t xml:space="preserve">Б.1.В.15.02. </w:t>
            </w:r>
            <w:r w:rsidRPr="00026AFD">
              <w:rPr>
                <w:b/>
                <w:caps/>
              </w:rPr>
              <w:t>Технологии командообразования</w:t>
            </w:r>
          </w:p>
          <w:p w14:paraId="6A0F5A68" w14:textId="25C9F176" w:rsidR="00C924BE" w:rsidRPr="00026AFD" w:rsidRDefault="00C924BE" w:rsidP="003E106F">
            <w:pPr>
              <w:ind w:left="-57" w:right="-57"/>
              <w:jc w:val="center"/>
              <w:rPr>
                <w:bCs/>
              </w:rPr>
            </w:pPr>
            <w:r w:rsidRPr="00026AFD">
              <w:rPr>
                <w:bCs/>
              </w:rPr>
              <w:t>Булатова Елена Анатольевна</w:t>
            </w:r>
          </w:p>
        </w:tc>
      </w:tr>
      <w:tr w:rsidR="00C924BE" w:rsidRPr="001839F5" w14:paraId="6C5DCFB6" w14:textId="77777777" w:rsidTr="003E106F">
        <w:trPr>
          <w:cantSplit/>
          <w:trHeight w:val="467"/>
        </w:trPr>
        <w:tc>
          <w:tcPr>
            <w:tcW w:w="791" w:type="pct"/>
            <w:vAlign w:val="center"/>
          </w:tcPr>
          <w:p w14:paraId="75F157DC" w14:textId="77777777" w:rsidR="00C924BE" w:rsidRPr="00E33D9D" w:rsidRDefault="00C924BE" w:rsidP="00C924BE">
            <w:pPr>
              <w:jc w:val="center"/>
              <w:rPr>
                <w:sz w:val="20"/>
                <w:szCs w:val="20"/>
              </w:rPr>
            </w:pPr>
            <w:r w:rsidRPr="00E33D9D">
              <w:rPr>
                <w:sz w:val="20"/>
                <w:szCs w:val="20"/>
              </w:rPr>
              <w:t>26.12</w:t>
            </w:r>
          </w:p>
          <w:p w14:paraId="77A9C30F" w14:textId="46C47C1F" w:rsidR="00C924BE" w:rsidRPr="00026AFD" w:rsidRDefault="00C924BE" w:rsidP="00C924BE">
            <w:pPr>
              <w:jc w:val="center"/>
            </w:pPr>
            <w:r>
              <w:rPr>
                <w:sz w:val="20"/>
                <w:szCs w:val="20"/>
              </w:rPr>
              <w:t>суббота</w:t>
            </w:r>
          </w:p>
        </w:tc>
        <w:tc>
          <w:tcPr>
            <w:tcW w:w="1102" w:type="pct"/>
            <w:vAlign w:val="center"/>
          </w:tcPr>
          <w:p w14:paraId="474CFF55" w14:textId="77777777" w:rsidR="00C924BE" w:rsidRPr="00026AFD" w:rsidRDefault="00C924BE" w:rsidP="003E106F">
            <w:pPr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02A286F" w14:textId="6E30201E" w:rsidR="00C924BE" w:rsidRPr="00026AFD" w:rsidRDefault="00C924BE" w:rsidP="003E106F">
            <w:pPr>
              <w:jc w:val="center"/>
              <w:rPr>
                <w:highlight w:val="yellow"/>
              </w:rPr>
            </w:pPr>
          </w:p>
        </w:tc>
      </w:tr>
      <w:tr w:rsidR="00C924BE" w:rsidRPr="001839F5" w14:paraId="3219AB13" w14:textId="77777777" w:rsidTr="003E106F">
        <w:trPr>
          <w:cantSplit/>
          <w:trHeight w:val="467"/>
        </w:trPr>
        <w:tc>
          <w:tcPr>
            <w:tcW w:w="791" w:type="pct"/>
            <w:shd w:val="clear" w:color="auto" w:fill="D9D9D9" w:themeFill="background1" w:themeFillShade="D9"/>
            <w:vAlign w:val="center"/>
          </w:tcPr>
          <w:p w14:paraId="2D39B491" w14:textId="77777777" w:rsidR="00C924BE" w:rsidRPr="00E33D9D" w:rsidRDefault="00C924BE" w:rsidP="00C924BE">
            <w:pPr>
              <w:jc w:val="center"/>
              <w:rPr>
                <w:sz w:val="20"/>
                <w:szCs w:val="20"/>
              </w:rPr>
            </w:pPr>
            <w:r w:rsidRPr="00E33D9D">
              <w:rPr>
                <w:sz w:val="20"/>
                <w:szCs w:val="20"/>
              </w:rPr>
              <w:t xml:space="preserve">27.12 </w:t>
            </w:r>
          </w:p>
          <w:p w14:paraId="398556C6" w14:textId="19D0ED21" w:rsidR="00C924BE" w:rsidRPr="00026AFD" w:rsidRDefault="00C924BE" w:rsidP="00C924BE">
            <w:pPr>
              <w:jc w:val="center"/>
            </w:pPr>
            <w:r>
              <w:rPr>
                <w:sz w:val="20"/>
                <w:szCs w:val="20"/>
              </w:rPr>
              <w:t>воскресенье</w:t>
            </w:r>
          </w:p>
        </w:tc>
        <w:tc>
          <w:tcPr>
            <w:tcW w:w="1102" w:type="pct"/>
            <w:shd w:val="clear" w:color="auto" w:fill="D9D9D9" w:themeFill="background1" w:themeFillShade="D9"/>
            <w:vAlign w:val="center"/>
          </w:tcPr>
          <w:p w14:paraId="5321A884" w14:textId="77777777" w:rsidR="00C924BE" w:rsidRPr="00026AFD" w:rsidRDefault="00C924BE" w:rsidP="003E106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9DDC50" w14:textId="6FEC3106" w:rsidR="00C924BE" w:rsidRPr="00026AFD" w:rsidRDefault="00C924BE" w:rsidP="003E106F">
            <w:pPr>
              <w:jc w:val="center"/>
            </w:pPr>
          </w:p>
        </w:tc>
      </w:tr>
      <w:tr w:rsidR="00C924BE" w:rsidRPr="001839F5" w14:paraId="215BD6F3" w14:textId="77777777" w:rsidTr="003E106F">
        <w:trPr>
          <w:cantSplit/>
          <w:trHeight w:val="467"/>
        </w:trPr>
        <w:tc>
          <w:tcPr>
            <w:tcW w:w="79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2D49604" w14:textId="670E4122" w:rsidR="00C924BE" w:rsidRPr="00026AFD" w:rsidRDefault="00C924BE" w:rsidP="00C924BE">
            <w:pPr>
              <w:jc w:val="center"/>
            </w:pPr>
            <w:r w:rsidRPr="00E33D9D">
              <w:rPr>
                <w:sz w:val="20"/>
                <w:szCs w:val="20"/>
              </w:rPr>
              <w:t>28.12</w:t>
            </w:r>
            <w:r>
              <w:rPr>
                <w:sz w:val="20"/>
                <w:szCs w:val="20"/>
              </w:rPr>
              <w:t>.</w:t>
            </w:r>
            <w:r w:rsidRPr="00E33D9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понедельник</w:t>
            </w:r>
          </w:p>
        </w:tc>
        <w:tc>
          <w:tcPr>
            <w:tcW w:w="1102" w:type="pct"/>
            <w:shd w:val="clear" w:color="auto" w:fill="FFFFFF" w:themeFill="background1"/>
            <w:vAlign w:val="center"/>
          </w:tcPr>
          <w:p w14:paraId="46FB846A" w14:textId="77777777" w:rsidR="00C924BE" w:rsidRPr="00026AFD" w:rsidRDefault="00C924BE" w:rsidP="003E106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8BE1A2" w14:textId="4D4ABB2D" w:rsidR="00C924BE" w:rsidRPr="00026AFD" w:rsidRDefault="00C924BE" w:rsidP="003E106F">
            <w:pPr>
              <w:jc w:val="center"/>
            </w:pPr>
          </w:p>
        </w:tc>
      </w:tr>
      <w:tr w:rsidR="00C924BE" w:rsidRPr="00B546A9" w14:paraId="249ACC25" w14:textId="77777777" w:rsidTr="003E106F">
        <w:trPr>
          <w:cantSplit/>
          <w:trHeight w:val="389"/>
        </w:trPr>
        <w:tc>
          <w:tcPr>
            <w:tcW w:w="791" w:type="pct"/>
            <w:shd w:val="clear" w:color="auto" w:fill="FFFFFF" w:themeFill="background1"/>
            <w:vAlign w:val="center"/>
          </w:tcPr>
          <w:p w14:paraId="0AEF4E40" w14:textId="77777777" w:rsidR="00C924BE" w:rsidRDefault="00C924BE" w:rsidP="00C924BE">
            <w:pPr>
              <w:jc w:val="center"/>
              <w:rPr>
                <w:sz w:val="20"/>
                <w:szCs w:val="20"/>
              </w:rPr>
            </w:pPr>
            <w:r w:rsidRPr="00942210">
              <w:rPr>
                <w:sz w:val="20"/>
                <w:szCs w:val="20"/>
              </w:rPr>
              <w:t>29.12</w:t>
            </w:r>
          </w:p>
          <w:p w14:paraId="70EF0FAF" w14:textId="1999A752" w:rsidR="00C924BE" w:rsidRPr="00026AFD" w:rsidRDefault="00C924BE" w:rsidP="00C924BE">
            <w:pPr>
              <w:jc w:val="center"/>
            </w:pPr>
            <w:r>
              <w:rPr>
                <w:sz w:val="20"/>
                <w:szCs w:val="20"/>
              </w:rPr>
              <w:t xml:space="preserve"> вторник</w:t>
            </w:r>
          </w:p>
        </w:tc>
        <w:tc>
          <w:tcPr>
            <w:tcW w:w="1102" w:type="pct"/>
            <w:shd w:val="clear" w:color="auto" w:fill="FFFFFF" w:themeFill="background1"/>
            <w:vAlign w:val="center"/>
          </w:tcPr>
          <w:p w14:paraId="375A8E6B" w14:textId="1DB9CDFF" w:rsidR="00C924BE" w:rsidRPr="00DE6CE2" w:rsidRDefault="00C924BE" w:rsidP="003E106F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DE6CE2">
              <w:rPr>
                <w:b/>
                <w:sz w:val="28"/>
                <w:szCs w:val="28"/>
              </w:rPr>
              <w:t>Зачет</w:t>
            </w:r>
          </w:p>
          <w:p w14:paraId="20C2D39C" w14:textId="75C306F8" w:rsidR="00C924BE" w:rsidRPr="00254354" w:rsidRDefault="00C924BE" w:rsidP="003E106F">
            <w:pPr>
              <w:ind w:left="-57" w:right="-57"/>
              <w:jc w:val="center"/>
              <w:rPr>
                <w:b/>
                <w:spacing w:val="-4"/>
                <w:sz w:val="28"/>
                <w:szCs w:val="28"/>
                <w:lang w:val="en-US"/>
              </w:rPr>
            </w:pPr>
            <w:r w:rsidRPr="00DE6CE2">
              <w:rPr>
                <w:b/>
                <w:sz w:val="28"/>
                <w:szCs w:val="28"/>
              </w:rPr>
              <w:t>16</w:t>
            </w:r>
            <w:r w:rsidRPr="00DE6CE2">
              <w:rPr>
                <w:b/>
                <w:sz w:val="28"/>
                <w:szCs w:val="28"/>
                <w:vertAlign w:val="superscript"/>
              </w:rPr>
              <w:t>55</w:t>
            </w:r>
            <w:r w:rsidRPr="00DE6CE2">
              <w:rPr>
                <w:b/>
                <w:sz w:val="28"/>
                <w:szCs w:val="28"/>
              </w:rPr>
              <w:t xml:space="preserve"> час,</w:t>
            </w:r>
            <w:r w:rsidR="003E106F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I- </w:t>
            </w:r>
            <w:r w:rsidR="00254354">
              <w:rPr>
                <w:b/>
                <w:sz w:val="28"/>
                <w:szCs w:val="28"/>
                <w:lang w:val="en-US"/>
              </w:rPr>
              <w:t>201</w:t>
            </w: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0AFD4C" w14:textId="77777777" w:rsidR="00C924BE" w:rsidRDefault="00C924BE" w:rsidP="003E106F">
            <w:pPr>
              <w:spacing w:line="216" w:lineRule="auto"/>
              <w:ind w:left="-57" w:right="-57"/>
              <w:jc w:val="center"/>
              <w:rPr>
                <w:b/>
                <w:bCs/>
              </w:rPr>
            </w:pPr>
            <w:r w:rsidRPr="00AC6E1C">
              <w:rPr>
                <w:b/>
                <w:bCs/>
              </w:rPr>
              <w:t>Ф.01. ПРАВОВЫЕ ОСНОВЫ ПРОТИВОДЕЙСТВИЯ КОРРУПЦИИ</w:t>
            </w:r>
          </w:p>
          <w:p w14:paraId="1E39A5D0" w14:textId="75A43043" w:rsidR="00C924BE" w:rsidRPr="00026AFD" w:rsidRDefault="00C924BE" w:rsidP="003E106F">
            <w:pPr>
              <w:ind w:left="-113" w:right="-113"/>
              <w:jc w:val="center"/>
              <w:rPr>
                <w:b/>
                <w:spacing w:val="-4"/>
              </w:rPr>
            </w:pPr>
            <w:r w:rsidRPr="00AC6E1C">
              <w:rPr>
                <w:bCs/>
              </w:rPr>
              <w:t xml:space="preserve">Румянцев Федор </w:t>
            </w:r>
            <w:proofErr w:type="spellStart"/>
            <w:r w:rsidRPr="00AC6E1C">
              <w:rPr>
                <w:bCs/>
              </w:rPr>
              <w:t>Поли</w:t>
            </w:r>
            <w:r>
              <w:rPr>
                <w:bCs/>
              </w:rPr>
              <w:t>е</w:t>
            </w:r>
            <w:r w:rsidRPr="00AC6E1C">
              <w:rPr>
                <w:bCs/>
              </w:rPr>
              <w:t>ктович</w:t>
            </w:r>
            <w:proofErr w:type="spellEnd"/>
          </w:p>
        </w:tc>
      </w:tr>
      <w:tr w:rsidR="00C924BE" w:rsidRPr="001839F5" w14:paraId="6A006DAC" w14:textId="77777777" w:rsidTr="003E106F">
        <w:trPr>
          <w:cantSplit/>
          <w:trHeight w:val="389"/>
        </w:trPr>
        <w:tc>
          <w:tcPr>
            <w:tcW w:w="791" w:type="pct"/>
            <w:shd w:val="clear" w:color="auto" w:fill="FFFFFF"/>
            <w:vAlign w:val="center"/>
          </w:tcPr>
          <w:p w14:paraId="5017774A" w14:textId="77777777" w:rsidR="00C924BE" w:rsidRPr="00942210" w:rsidRDefault="00C924BE" w:rsidP="00C924BE">
            <w:pPr>
              <w:jc w:val="center"/>
              <w:rPr>
                <w:sz w:val="20"/>
                <w:szCs w:val="20"/>
              </w:rPr>
            </w:pPr>
            <w:r w:rsidRPr="00942210">
              <w:rPr>
                <w:sz w:val="20"/>
                <w:szCs w:val="20"/>
              </w:rPr>
              <w:t>30.</w:t>
            </w:r>
            <w:r>
              <w:rPr>
                <w:sz w:val="20"/>
                <w:szCs w:val="20"/>
              </w:rPr>
              <w:t>12</w:t>
            </w:r>
          </w:p>
          <w:p w14:paraId="6221C469" w14:textId="2F484114" w:rsidR="00C924BE" w:rsidRPr="00026AFD" w:rsidRDefault="00C924BE" w:rsidP="00C924BE">
            <w:pPr>
              <w:jc w:val="center"/>
            </w:pPr>
            <w:r>
              <w:rPr>
                <w:sz w:val="20"/>
                <w:szCs w:val="20"/>
              </w:rPr>
              <w:t>среда</w:t>
            </w:r>
          </w:p>
        </w:tc>
        <w:tc>
          <w:tcPr>
            <w:tcW w:w="1102" w:type="pct"/>
            <w:vAlign w:val="center"/>
          </w:tcPr>
          <w:p w14:paraId="4FD2DC3B" w14:textId="77777777" w:rsidR="00C924BE" w:rsidRPr="00026AFD" w:rsidRDefault="00C924BE" w:rsidP="003E106F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78D140" w14:textId="6D3CC808" w:rsidR="00C924BE" w:rsidRPr="00026AFD" w:rsidRDefault="00C924BE" w:rsidP="003E106F">
            <w:pPr>
              <w:ind w:left="-113" w:right="-113"/>
              <w:jc w:val="center"/>
              <w:rPr>
                <w:b/>
              </w:rPr>
            </w:pPr>
          </w:p>
        </w:tc>
      </w:tr>
      <w:tr w:rsidR="00C924BE" w:rsidRPr="001839F5" w14:paraId="298B5D3A" w14:textId="77777777" w:rsidTr="003E106F">
        <w:trPr>
          <w:cantSplit/>
          <w:trHeight w:val="389"/>
        </w:trPr>
        <w:tc>
          <w:tcPr>
            <w:tcW w:w="791" w:type="pct"/>
            <w:shd w:val="clear" w:color="auto" w:fill="FFFFFF"/>
            <w:vAlign w:val="center"/>
          </w:tcPr>
          <w:p w14:paraId="3E3158F8" w14:textId="77777777" w:rsidR="00C924BE" w:rsidRPr="00E33D9D" w:rsidRDefault="00C924BE" w:rsidP="00C92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Pr="00E33D9D">
              <w:rPr>
                <w:sz w:val="20"/>
                <w:szCs w:val="20"/>
              </w:rPr>
              <w:t>.12</w:t>
            </w:r>
          </w:p>
          <w:p w14:paraId="14F47131" w14:textId="062EE802" w:rsidR="00C924BE" w:rsidRPr="00026AFD" w:rsidRDefault="00C924BE" w:rsidP="00C924BE">
            <w:pPr>
              <w:jc w:val="center"/>
            </w:pPr>
            <w:r>
              <w:rPr>
                <w:sz w:val="20"/>
                <w:szCs w:val="20"/>
              </w:rPr>
              <w:t>четверг</w:t>
            </w:r>
          </w:p>
        </w:tc>
        <w:tc>
          <w:tcPr>
            <w:tcW w:w="1102" w:type="pct"/>
            <w:vAlign w:val="center"/>
          </w:tcPr>
          <w:p w14:paraId="2A3035F6" w14:textId="77777777" w:rsidR="00C924BE" w:rsidRPr="00026AFD" w:rsidRDefault="00C924BE" w:rsidP="003E106F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0A7343B" w14:textId="6757B10D" w:rsidR="00C924BE" w:rsidRPr="00026AFD" w:rsidRDefault="00C924BE" w:rsidP="003E106F">
            <w:pPr>
              <w:ind w:left="-113" w:right="-113"/>
              <w:jc w:val="center"/>
              <w:rPr>
                <w:b/>
              </w:rPr>
            </w:pPr>
          </w:p>
        </w:tc>
      </w:tr>
      <w:tr w:rsidR="00C924BE" w:rsidRPr="001839F5" w14:paraId="139153CB" w14:textId="77777777" w:rsidTr="003E106F">
        <w:trPr>
          <w:cantSplit/>
          <w:trHeight w:val="70"/>
        </w:trPr>
        <w:tc>
          <w:tcPr>
            <w:tcW w:w="791" w:type="pct"/>
            <w:shd w:val="clear" w:color="auto" w:fill="FFFFFF" w:themeFill="background1"/>
            <w:vAlign w:val="center"/>
          </w:tcPr>
          <w:p w14:paraId="71513FE7" w14:textId="77777777" w:rsidR="00C924BE" w:rsidRPr="00942210" w:rsidRDefault="00C924BE" w:rsidP="00C924BE">
            <w:pPr>
              <w:jc w:val="center"/>
              <w:rPr>
                <w:sz w:val="20"/>
                <w:szCs w:val="20"/>
              </w:rPr>
            </w:pPr>
            <w:r w:rsidRPr="00942210">
              <w:rPr>
                <w:sz w:val="20"/>
                <w:szCs w:val="20"/>
              </w:rPr>
              <w:t>09.01</w:t>
            </w:r>
          </w:p>
          <w:p w14:paraId="515CFCFD" w14:textId="550D85C4" w:rsidR="00C924BE" w:rsidRPr="00026AFD" w:rsidRDefault="00C924BE" w:rsidP="00C924BE">
            <w:pPr>
              <w:jc w:val="center"/>
            </w:pPr>
            <w:r>
              <w:rPr>
                <w:sz w:val="20"/>
                <w:szCs w:val="20"/>
              </w:rPr>
              <w:t>суббота</w:t>
            </w:r>
          </w:p>
        </w:tc>
        <w:tc>
          <w:tcPr>
            <w:tcW w:w="1102" w:type="pct"/>
            <w:shd w:val="clear" w:color="auto" w:fill="FFFFFF" w:themeFill="background1"/>
            <w:vAlign w:val="center"/>
          </w:tcPr>
          <w:p w14:paraId="1D26B380" w14:textId="5F077299" w:rsidR="00C924BE" w:rsidRPr="00026AFD" w:rsidRDefault="00C924BE" w:rsidP="003E106F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625CDC" w14:textId="47DF5D34" w:rsidR="00C924BE" w:rsidRPr="00026AFD" w:rsidRDefault="00C924BE" w:rsidP="003E106F">
            <w:pPr>
              <w:ind w:left="-113" w:right="-113"/>
              <w:jc w:val="center"/>
              <w:rPr>
                <w:b/>
                <w:spacing w:val="-4"/>
              </w:rPr>
            </w:pPr>
          </w:p>
        </w:tc>
      </w:tr>
      <w:tr w:rsidR="00C924BE" w:rsidRPr="001839F5" w14:paraId="2203BA5E" w14:textId="77777777" w:rsidTr="003E106F">
        <w:trPr>
          <w:cantSplit/>
          <w:trHeight w:val="385"/>
        </w:trPr>
        <w:tc>
          <w:tcPr>
            <w:tcW w:w="791" w:type="pct"/>
            <w:shd w:val="clear" w:color="auto" w:fill="D9D9D9" w:themeFill="background1" w:themeFillShade="D9"/>
            <w:vAlign w:val="center"/>
          </w:tcPr>
          <w:p w14:paraId="3BF4564E" w14:textId="77777777" w:rsidR="00C924BE" w:rsidRPr="00942210" w:rsidRDefault="00C924BE" w:rsidP="00C924BE">
            <w:pPr>
              <w:jc w:val="center"/>
              <w:rPr>
                <w:sz w:val="20"/>
                <w:szCs w:val="20"/>
              </w:rPr>
            </w:pPr>
            <w:r w:rsidRPr="00942210">
              <w:rPr>
                <w:sz w:val="20"/>
                <w:szCs w:val="20"/>
              </w:rPr>
              <w:t>10.01</w:t>
            </w:r>
          </w:p>
          <w:p w14:paraId="75D47DB4" w14:textId="279FCFAC" w:rsidR="00C924BE" w:rsidRPr="00026AFD" w:rsidRDefault="00C924BE" w:rsidP="00C924BE">
            <w:pPr>
              <w:jc w:val="center"/>
            </w:pPr>
            <w:r>
              <w:rPr>
                <w:sz w:val="20"/>
                <w:szCs w:val="20"/>
              </w:rPr>
              <w:t>воскресенье</w:t>
            </w:r>
          </w:p>
        </w:tc>
        <w:tc>
          <w:tcPr>
            <w:tcW w:w="1102" w:type="pct"/>
            <w:shd w:val="clear" w:color="auto" w:fill="D9D9D9" w:themeFill="background1" w:themeFillShade="D9"/>
            <w:vAlign w:val="center"/>
          </w:tcPr>
          <w:p w14:paraId="3600F61C" w14:textId="77777777" w:rsidR="00C924BE" w:rsidRPr="00026AFD" w:rsidRDefault="00C924BE" w:rsidP="003E106F">
            <w:pPr>
              <w:ind w:left="-113" w:right="-113"/>
              <w:jc w:val="center"/>
              <w:rPr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CBE457" w14:textId="022819F8" w:rsidR="00C924BE" w:rsidRPr="00026AFD" w:rsidRDefault="00C924BE" w:rsidP="003E106F">
            <w:pPr>
              <w:ind w:left="-113" w:right="-113"/>
              <w:jc w:val="center"/>
              <w:rPr>
                <w:bCs/>
                <w:spacing w:val="-4"/>
              </w:rPr>
            </w:pPr>
          </w:p>
        </w:tc>
      </w:tr>
      <w:tr w:rsidR="00786966" w:rsidRPr="001839F5" w14:paraId="3DECC029" w14:textId="77777777" w:rsidTr="003E106F">
        <w:trPr>
          <w:cantSplit/>
          <w:trHeight w:val="359"/>
        </w:trPr>
        <w:tc>
          <w:tcPr>
            <w:tcW w:w="791" w:type="pct"/>
            <w:shd w:val="clear" w:color="auto" w:fill="FFFFFF" w:themeFill="background1"/>
            <w:vAlign w:val="center"/>
          </w:tcPr>
          <w:p w14:paraId="3A98C692" w14:textId="77777777" w:rsidR="00786966" w:rsidRDefault="00786966" w:rsidP="00786966">
            <w:pPr>
              <w:jc w:val="center"/>
              <w:rPr>
                <w:sz w:val="20"/>
                <w:szCs w:val="20"/>
              </w:rPr>
            </w:pPr>
            <w:r w:rsidRPr="00942210">
              <w:rPr>
                <w:sz w:val="20"/>
                <w:szCs w:val="20"/>
              </w:rPr>
              <w:t>11.01</w:t>
            </w:r>
          </w:p>
          <w:p w14:paraId="2DF6E11E" w14:textId="12069D31" w:rsidR="00786966" w:rsidRPr="00026AFD" w:rsidRDefault="00786966" w:rsidP="00786966">
            <w:pPr>
              <w:jc w:val="center"/>
            </w:pPr>
            <w:r>
              <w:rPr>
                <w:sz w:val="20"/>
                <w:szCs w:val="20"/>
              </w:rPr>
              <w:t>понедельник</w:t>
            </w:r>
          </w:p>
        </w:tc>
        <w:tc>
          <w:tcPr>
            <w:tcW w:w="1102" w:type="pct"/>
            <w:shd w:val="clear" w:color="auto" w:fill="FFFFFF" w:themeFill="background1"/>
            <w:vAlign w:val="center"/>
          </w:tcPr>
          <w:p w14:paraId="3DE5BBEA" w14:textId="77777777" w:rsidR="00786966" w:rsidRPr="00026AFD" w:rsidRDefault="00786966" w:rsidP="003E106F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  <w:r w:rsidRPr="00026AFD">
              <w:rPr>
                <w:b/>
                <w:sz w:val="28"/>
                <w:szCs w:val="28"/>
              </w:rPr>
              <w:t>Экзамен</w:t>
            </w:r>
          </w:p>
          <w:p w14:paraId="1ED8C197" w14:textId="69DFC208" w:rsidR="00786966" w:rsidRPr="00254354" w:rsidRDefault="00786966" w:rsidP="003E106F">
            <w:pPr>
              <w:ind w:left="-113" w:right="-113"/>
              <w:jc w:val="center"/>
              <w:rPr>
                <w:b/>
                <w:spacing w:val="-4"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13</w:t>
            </w:r>
            <w:r>
              <w:rPr>
                <w:b/>
                <w:sz w:val="28"/>
                <w:szCs w:val="28"/>
                <w:vertAlign w:val="superscript"/>
              </w:rPr>
              <w:t>20</w:t>
            </w:r>
            <w:r w:rsidRPr="00026AFD">
              <w:rPr>
                <w:b/>
                <w:sz w:val="28"/>
                <w:szCs w:val="28"/>
                <w:vertAlign w:val="superscript"/>
              </w:rPr>
              <w:t xml:space="preserve"> </w:t>
            </w:r>
            <w:r w:rsidRPr="00026AFD">
              <w:rPr>
                <w:b/>
                <w:sz w:val="28"/>
                <w:szCs w:val="28"/>
              </w:rPr>
              <w:t xml:space="preserve">час, </w:t>
            </w:r>
            <w:r w:rsidRPr="00026AFD">
              <w:rPr>
                <w:b/>
                <w:sz w:val="28"/>
                <w:szCs w:val="28"/>
                <w:lang w:val="en-US"/>
              </w:rPr>
              <w:t>I</w:t>
            </w:r>
            <w:r w:rsidRPr="00026AFD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 xml:space="preserve"> </w:t>
            </w:r>
            <w:r w:rsidR="00254354">
              <w:rPr>
                <w:b/>
                <w:sz w:val="28"/>
                <w:szCs w:val="28"/>
                <w:lang w:val="en-US"/>
              </w:rPr>
              <w:t>226</w:t>
            </w: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301AF3" w14:textId="5778F1AB" w:rsidR="00786966" w:rsidRPr="00026AFD" w:rsidRDefault="00786966" w:rsidP="003E106F">
            <w:pPr>
              <w:ind w:left="-113" w:right="-113"/>
              <w:jc w:val="center"/>
              <w:rPr>
                <w:b/>
                <w:caps/>
              </w:rPr>
            </w:pPr>
            <w:r w:rsidRPr="00026AFD">
              <w:rPr>
                <w:b/>
              </w:rPr>
              <w:t>Б.1.В.09. ЭКСПЛУАТАЦИЯ И БЕЗОПАСНОСТЬ ГИДРОТЕХНИЧЕСКИХ СООРУЖЕНИЙ</w:t>
            </w:r>
          </w:p>
          <w:p w14:paraId="732718BB" w14:textId="7786BF41" w:rsidR="00786966" w:rsidRPr="00026AFD" w:rsidRDefault="00786966" w:rsidP="003E106F">
            <w:pPr>
              <w:ind w:left="-113" w:right="-113"/>
              <w:jc w:val="center"/>
              <w:rPr>
                <w:b/>
                <w:spacing w:val="-4"/>
              </w:rPr>
            </w:pPr>
            <w:proofErr w:type="spellStart"/>
            <w:r w:rsidRPr="00026AFD">
              <w:rPr>
                <w:bCs/>
                <w:spacing w:val="-4"/>
              </w:rPr>
              <w:t>Февралев</w:t>
            </w:r>
            <w:proofErr w:type="spellEnd"/>
            <w:r w:rsidRPr="00026AFD">
              <w:rPr>
                <w:bCs/>
                <w:spacing w:val="-4"/>
              </w:rPr>
              <w:t xml:space="preserve"> Аркадий Валентинович</w:t>
            </w:r>
          </w:p>
        </w:tc>
      </w:tr>
      <w:tr w:rsidR="00786966" w:rsidRPr="00B546A9" w14:paraId="468AF5A4" w14:textId="77777777" w:rsidTr="003E106F">
        <w:trPr>
          <w:cantSplit/>
          <w:trHeight w:val="290"/>
        </w:trPr>
        <w:tc>
          <w:tcPr>
            <w:tcW w:w="791" w:type="pct"/>
            <w:shd w:val="clear" w:color="auto" w:fill="FFFFFF" w:themeFill="background1"/>
            <w:vAlign w:val="center"/>
          </w:tcPr>
          <w:p w14:paraId="19B3BB98" w14:textId="77777777" w:rsidR="00786966" w:rsidRDefault="00786966" w:rsidP="00786966">
            <w:pPr>
              <w:jc w:val="center"/>
              <w:rPr>
                <w:sz w:val="20"/>
                <w:szCs w:val="20"/>
              </w:rPr>
            </w:pPr>
            <w:r w:rsidRPr="00942210">
              <w:rPr>
                <w:sz w:val="20"/>
                <w:szCs w:val="20"/>
              </w:rPr>
              <w:t>12.01</w:t>
            </w:r>
          </w:p>
          <w:p w14:paraId="69A59824" w14:textId="1F30705E" w:rsidR="00786966" w:rsidRPr="00026AFD" w:rsidRDefault="00786966" w:rsidP="00786966">
            <w:pPr>
              <w:jc w:val="center"/>
            </w:pPr>
            <w:r>
              <w:rPr>
                <w:sz w:val="20"/>
                <w:szCs w:val="20"/>
              </w:rPr>
              <w:t xml:space="preserve"> вторник</w:t>
            </w:r>
          </w:p>
        </w:tc>
        <w:tc>
          <w:tcPr>
            <w:tcW w:w="1102" w:type="pct"/>
            <w:shd w:val="clear" w:color="auto" w:fill="FFFFFF" w:themeFill="background1"/>
            <w:vAlign w:val="center"/>
          </w:tcPr>
          <w:p w14:paraId="770D2DC4" w14:textId="7968D1A4" w:rsidR="00786966" w:rsidRPr="00026AFD" w:rsidRDefault="00786966" w:rsidP="003E106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CA938B" w14:textId="1D26ED42" w:rsidR="00786966" w:rsidRPr="00026AFD" w:rsidRDefault="00786966" w:rsidP="003E106F">
            <w:pPr>
              <w:jc w:val="center"/>
            </w:pPr>
          </w:p>
        </w:tc>
      </w:tr>
      <w:tr w:rsidR="00786966" w:rsidRPr="001839F5" w14:paraId="1F7276D3" w14:textId="77777777" w:rsidTr="003E106F">
        <w:trPr>
          <w:cantSplit/>
          <w:trHeight w:val="340"/>
        </w:trPr>
        <w:tc>
          <w:tcPr>
            <w:tcW w:w="791" w:type="pct"/>
            <w:vAlign w:val="center"/>
          </w:tcPr>
          <w:p w14:paraId="3D28C3E7" w14:textId="77777777" w:rsidR="00786966" w:rsidRPr="00942210" w:rsidRDefault="00786966" w:rsidP="00786966">
            <w:pPr>
              <w:jc w:val="center"/>
              <w:rPr>
                <w:sz w:val="20"/>
                <w:szCs w:val="20"/>
              </w:rPr>
            </w:pPr>
            <w:r w:rsidRPr="00942210">
              <w:rPr>
                <w:sz w:val="20"/>
                <w:szCs w:val="20"/>
              </w:rPr>
              <w:t>13.01</w:t>
            </w:r>
          </w:p>
          <w:p w14:paraId="4A99D3A5" w14:textId="5FF03E1F" w:rsidR="00786966" w:rsidRPr="00026AFD" w:rsidRDefault="00786966" w:rsidP="00786966">
            <w:pPr>
              <w:jc w:val="center"/>
            </w:pPr>
            <w:r>
              <w:rPr>
                <w:sz w:val="20"/>
                <w:szCs w:val="20"/>
              </w:rPr>
              <w:t>среда</w:t>
            </w:r>
          </w:p>
        </w:tc>
        <w:tc>
          <w:tcPr>
            <w:tcW w:w="1102" w:type="pct"/>
            <w:vAlign w:val="center"/>
          </w:tcPr>
          <w:p w14:paraId="09F2C21E" w14:textId="1B2E337A" w:rsidR="00786966" w:rsidRPr="00026AFD" w:rsidRDefault="00786966" w:rsidP="003E106F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A595083" w14:textId="2AD72835" w:rsidR="00786966" w:rsidRPr="00026AFD" w:rsidRDefault="00786966" w:rsidP="003E106F">
            <w:pPr>
              <w:ind w:left="-113" w:right="-113"/>
              <w:jc w:val="center"/>
              <w:rPr>
                <w:b/>
                <w:spacing w:val="-4"/>
              </w:rPr>
            </w:pPr>
          </w:p>
        </w:tc>
      </w:tr>
      <w:tr w:rsidR="00786966" w:rsidRPr="001839F5" w14:paraId="38EA0B08" w14:textId="77777777" w:rsidTr="003E106F">
        <w:trPr>
          <w:cantSplit/>
          <w:trHeight w:val="340"/>
        </w:trPr>
        <w:tc>
          <w:tcPr>
            <w:tcW w:w="791" w:type="pct"/>
            <w:vAlign w:val="center"/>
          </w:tcPr>
          <w:p w14:paraId="7F55C977" w14:textId="77777777" w:rsidR="00786966" w:rsidRPr="00942210" w:rsidRDefault="00786966" w:rsidP="00786966">
            <w:pPr>
              <w:jc w:val="center"/>
              <w:rPr>
                <w:sz w:val="20"/>
                <w:szCs w:val="20"/>
              </w:rPr>
            </w:pPr>
            <w:r w:rsidRPr="00942210">
              <w:rPr>
                <w:sz w:val="20"/>
                <w:szCs w:val="20"/>
              </w:rPr>
              <w:t>14.01</w:t>
            </w:r>
          </w:p>
          <w:p w14:paraId="4F227C4F" w14:textId="191EC861" w:rsidR="00786966" w:rsidRPr="00026AFD" w:rsidRDefault="00786966" w:rsidP="00786966">
            <w:pPr>
              <w:jc w:val="center"/>
            </w:pPr>
            <w:r>
              <w:rPr>
                <w:sz w:val="20"/>
                <w:szCs w:val="20"/>
              </w:rPr>
              <w:t>четверг</w:t>
            </w:r>
          </w:p>
        </w:tc>
        <w:tc>
          <w:tcPr>
            <w:tcW w:w="1102" w:type="pct"/>
            <w:vAlign w:val="center"/>
          </w:tcPr>
          <w:p w14:paraId="53F69827" w14:textId="77777777" w:rsidR="00786966" w:rsidRPr="00026AFD" w:rsidRDefault="00786966" w:rsidP="003E106F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  <w:r w:rsidRPr="00026AFD">
              <w:rPr>
                <w:b/>
                <w:sz w:val="28"/>
                <w:szCs w:val="28"/>
              </w:rPr>
              <w:t>Экзамен</w:t>
            </w:r>
          </w:p>
          <w:p w14:paraId="466F3B77" w14:textId="48239967" w:rsidR="00786966" w:rsidRPr="00254354" w:rsidRDefault="00786966" w:rsidP="003E106F">
            <w:pPr>
              <w:ind w:left="-113" w:right="-113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026AFD">
              <w:rPr>
                <w:b/>
                <w:sz w:val="28"/>
                <w:szCs w:val="28"/>
              </w:rPr>
              <w:t>16</w:t>
            </w:r>
            <w:r w:rsidRPr="00026AFD">
              <w:rPr>
                <w:b/>
                <w:sz w:val="28"/>
                <w:szCs w:val="28"/>
                <w:vertAlign w:val="superscript"/>
              </w:rPr>
              <w:t>55</w:t>
            </w:r>
            <w:r w:rsidRPr="00026AFD">
              <w:rPr>
                <w:b/>
                <w:sz w:val="28"/>
                <w:szCs w:val="28"/>
              </w:rPr>
              <w:t xml:space="preserve"> час, </w:t>
            </w:r>
            <w:r w:rsidRPr="00026AFD">
              <w:rPr>
                <w:b/>
                <w:sz w:val="28"/>
                <w:szCs w:val="28"/>
                <w:lang w:val="en-US"/>
              </w:rPr>
              <w:t>I</w:t>
            </w:r>
            <w:r w:rsidRPr="00026AFD">
              <w:rPr>
                <w:b/>
                <w:sz w:val="28"/>
                <w:szCs w:val="28"/>
              </w:rPr>
              <w:t>-</w:t>
            </w:r>
            <w:r w:rsidR="00254354">
              <w:rPr>
                <w:b/>
                <w:sz w:val="28"/>
                <w:szCs w:val="28"/>
                <w:lang w:val="en-US"/>
              </w:rPr>
              <w:t xml:space="preserve"> 226</w:t>
            </w: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86B282" w14:textId="55DC1E44" w:rsidR="00786966" w:rsidRPr="00026AFD" w:rsidRDefault="00786966" w:rsidP="003E106F">
            <w:pPr>
              <w:ind w:left="-113" w:right="-113"/>
              <w:jc w:val="center"/>
              <w:rPr>
                <w:b/>
                <w:caps/>
              </w:rPr>
            </w:pPr>
            <w:r w:rsidRPr="00026AFD">
              <w:rPr>
                <w:b/>
              </w:rPr>
              <w:t>Б.1.В.16.01. ГИДРОТЕХНИЧЕСКОЕ СТРОИТЕЛЬСТВО РЕЧНЫХ СООРУЖЕНИЙ И ГИДРОЭЛЕКТРОСТАНЦИЙ</w:t>
            </w:r>
          </w:p>
          <w:p w14:paraId="7907BCFC" w14:textId="027AD9C1" w:rsidR="00786966" w:rsidRPr="00026AFD" w:rsidRDefault="00786966" w:rsidP="003E106F">
            <w:pPr>
              <w:ind w:left="-113" w:right="-113"/>
              <w:jc w:val="center"/>
              <w:rPr>
                <w:bCs/>
              </w:rPr>
            </w:pPr>
            <w:r w:rsidRPr="00FF164C">
              <w:t>Соболь Илья Станиславович</w:t>
            </w:r>
          </w:p>
        </w:tc>
      </w:tr>
      <w:tr w:rsidR="00786966" w:rsidRPr="001839F5" w14:paraId="4C1F4857" w14:textId="77777777" w:rsidTr="003E106F">
        <w:trPr>
          <w:cantSplit/>
          <w:trHeight w:val="340"/>
        </w:trPr>
        <w:tc>
          <w:tcPr>
            <w:tcW w:w="791" w:type="pct"/>
            <w:vAlign w:val="center"/>
          </w:tcPr>
          <w:p w14:paraId="29DF111F" w14:textId="77777777" w:rsidR="00786966" w:rsidRPr="00942210" w:rsidRDefault="00786966" w:rsidP="00786966">
            <w:pPr>
              <w:jc w:val="center"/>
              <w:rPr>
                <w:sz w:val="20"/>
                <w:szCs w:val="20"/>
              </w:rPr>
            </w:pPr>
            <w:r w:rsidRPr="00942210">
              <w:rPr>
                <w:sz w:val="20"/>
                <w:szCs w:val="20"/>
              </w:rPr>
              <w:t xml:space="preserve">15.01 </w:t>
            </w:r>
          </w:p>
          <w:p w14:paraId="30279B83" w14:textId="6DA08AAE" w:rsidR="00786966" w:rsidRPr="00026AFD" w:rsidRDefault="00786966" w:rsidP="00786966">
            <w:pPr>
              <w:jc w:val="center"/>
            </w:pPr>
            <w:r>
              <w:rPr>
                <w:sz w:val="20"/>
                <w:szCs w:val="20"/>
              </w:rPr>
              <w:t>пятница</w:t>
            </w:r>
          </w:p>
        </w:tc>
        <w:tc>
          <w:tcPr>
            <w:tcW w:w="1102" w:type="pct"/>
            <w:vAlign w:val="center"/>
          </w:tcPr>
          <w:p w14:paraId="76D3AA86" w14:textId="1EBD7B17" w:rsidR="00786966" w:rsidRPr="00026AFD" w:rsidRDefault="00786966" w:rsidP="003E106F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F312A7" w14:textId="5149FEB6" w:rsidR="00786966" w:rsidRPr="00026AFD" w:rsidRDefault="00786966" w:rsidP="003E106F">
            <w:pPr>
              <w:ind w:left="-113" w:right="-113"/>
              <w:jc w:val="center"/>
              <w:rPr>
                <w:b/>
              </w:rPr>
            </w:pPr>
          </w:p>
        </w:tc>
      </w:tr>
      <w:tr w:rsidR="00786966" w:rsidRPr="001839F5" w14:paraId="5C94F091" w14:textId="77777777" w:rsidTr="003E106F">
        <w:trPr>
          <w:cantSplit/>
          <w:trHeight w:val="340"/>
        </w:trPr>
        <w:tc>
          <w:tcPr>
            <w:tcW w:w="791" w:type="pct"/>
            <w:vAlign w:val="center"/>
          </w:tcPr>
          <w:p w14:paraId="52C4640D" w14:textId="77777777" w:rsidR="00786966" w:rsidRPr="00942210" w:rsidRDefault="00786966" w:rsidP="00786966">
            <w:pPr>
              <w:jc w:val="center"/>
              <w:rPr>
                <w:sz w:val="20"/>
                <w:szCs w:val="20"/>
              </w:rPr>
            </w:pPr>
            <w:r w:rsidRPr="00942210">
              <w:rPr>
                <w:sz w:val="20"/>
                <w:szCs w:val="20"/>
              </w:rPr>
              <w:t xml:space="preserve">16.01 </w:t>
            </w:r>
          </w:p>
          <w:p w14:paraId="5FB288CD" w14:textId="533F2DAC" w:rsidR="00786966" w:rsidRPr="00026AFD" w:rsidRDefault="00786966" w:rsidP="00786966">
            <w:pPr>
              <w:jc w:val="center"/>
            </w:pPr>
            <w:r>
              <w:rPr>
                <w:sz w:val="20"/>
                <w:szCs w:val="20"/>
              </w:rPr>
              <w:t>суббота</w:t>
            </w:r>
          </w:p>
        </w:tc>
        <w:tc>
          <w:tcPr>
            <w:tcW w:w="1102" w:type="pct"/>
            <w:vAlign w:val="center"/>
          </w:tcPr>
          <w:p w14:paraId="43F7A3C8" w14:textId="6D1B2E8E" w:rsidR="00786966" w:rsidRPr="00026AFD" w:rsidRDefault="00786966" w:rsidP="003E106F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3703AD" w14:textId="13EFAF0C" w:rsidR="00786966" w:rsidRPr="00026AFD" w:rsidRDefault="00786966" w:rsidP="003E106F">
            <w:pPr>
              <w:ind w:left="-113" w:right="-113"/>
              <w:jc w:val="center"/>
              <w:rPr>
                <w:b/>
              </w:rPr>
            </w:pPr>
          </w:p>
        </w:tc>
      </w:tr>
      <w:tr w:rsidR="00786966" w:rsidRPr="001839F5" w14:paraId="2F631C60" w14:textId="77777777" w:rsidTr="003E106F">
        <w:trPr>
          <w:cantSplit/>
          <w:trHeight w:val="340"/>
        </w:trPr>
        <w:tc>
          <w:tcPr>
            <w:tcW w:w="791" w:type="pct"/>
            <w:shd w:val="clear" w:color="auto" w:fill="D9D9D9" w:themeFill="background1" w:themeFillShade="D9"/>
            <w:vAlign w:val="center"/>
          </w:tcPr>
          <w:p w14:paraId="4B01D0CD" w14:textId="77777777" w:rsidR="00786966" w:rsidRPr="00942210" w:rsidRDefault="00786966" w:rsidP="00786966">
            <w:pPr>
              <w:jc w:val="center"/>
              <w:rPr>
                <w:sz w:val="20"/>
                <w:szCs w:val="20"/>
              </w:rPr>
            </w:pPr>
            <w:r w:rsidRPr="00942210">
              <w:rPr>
                <w:sz w:val="20"/>
                <w:szCs w:val="20"/>
              </w:rPr>
              <w:t xml:space="preserve">17.01 </w:t>
            </w:r>
          </w:p>
          <w:p w14:paraId="5201C882" w14:textId="1FB431E6" w:rsidR="00786966" w:rsidRPr="00026AFD" w:rsidRDefault="00786966" w:rsidP="00786966">
            <w:pPr>
              <w:jc w:val="center"/>
            </w:pPr>
            <w:r>
              <w:rPr>
                <w:sz w:val="20"/>
                <w:szCs w:val="20"/>
              </w:rPr>
              <w:t>воскресенье</w:t>
            </w:r>
          </w:p>
        </w:tc>
        <w:tc>
          <w:tcPr>
            <w:tcW w:w="1102" w:type="pct"/>
            <w:shd w:val="clear" w:color="auto" w:fill="D9D9D9" w:themeFill="background1" w:themeFillShade="D9"/>
            <w:vAlign w:val="center"/>
          </w:tcPr>
          <w:p w14:paraId="1FC8DF88" w14:textId="77777777" w:rsidR="00786966" w:rsidRPr="00026AFD" w:rsidRDefault="00786966" w:rsidP="003E106F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07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760323" w14:textId="0E52F68B" w:rsidR="00786966" w:rsidRPr="00026AFD" w:rsidRDefault="00786966" w:rsidP="003E106F">
            <w:pPr>
              <w:ind w:left="-113" w:right="-113"/>
              <w:jc w:val="center"/>
              <w:rPr>
                <w:b/>
              </w:rPr>
            </w:pPr>
          </w:p>
        </w:tc>
      </w:tr>
      <w:tr w:rsidR="00786966" w:rsidRPr="001839F5" w14:paraId="2058E52B" w14:textId="77777777" w:rsidTr="003E106F">
        <w:trPr>
          <w:cantSplit/>
          <w:trHeight w:val="248"/>
        </w:trPr>
        <w:tc>
          <w:tcPr>
            <w:tcW w:w="791" w:type="pct"/>
            <w:shd w:val="clear" w:color="auto" w:fill="FFFFFF" w:themeFill="background1"/>
            <w:vAlign w:val="center"/>
          </w:tcPr>
          <w:p w14:paraId="7A7E96F1" w14:textId="77777777" w:rsidR="00786966" w:rsidRDefault="00786966" w:rsidP="0078696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42210">
              <w:rPr>
                <w:sz w:val="20"/>
                <w:szCs w:val="20"/>
              </w:rPr>
              <w:t>18.01</w:t>
            </w:r>
          </w:p>
          <w:p w14:paraId="3F58D55B" w14:textId="65719156" w:rsidR="00786966" w:rsidRPr="00026AFD" w:rsidRDefault="00786966" w:rsidP="00786966">
            <w:pPr>
              <w:jc w:val="center"/>
            </w:pPr>
            <w:r>
              <w:rPr>
                <w:sz w:val="20"/>
                <w:szCs w:val="20"/>
              </w:rPr>
              <w:t>понедельник</w:t>
            </w:r>
            <w:r w:rsidRPr="0094221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02" w:type="pct"/>
            <w:shd w:val="clear" w:color="auto" w:fill="FFFFFF" w:themeFill="background1"/>
            <w:vAlign w:val="center"/>
          </w:tcPr>
          <w:p w14:paraId="08824095" w14:textId="77777777" w:rsidR="00786966" w:rsidRPr="00026AFD" w:rsidRDefault="00786966" w:rsidP="003E106F">
            <w:pPr>
              <w:ind w:left="-113" w:right="-113"/>
              <w:jc w:val="center"/>
              <w:rPr>
                <w:b/>
                <w:sz w:val="28"/>
                <w:szCs w:val="28"/>
              </w:rPr>
            </w:pPr>
            <w:r w:rsidRPr="00026AFD">
              <w:rPr>
                <w:b/>
                <w:sz w:val="28"/>
                <w:szCs w:val="28"/>
              </w:rPr>
              <w:t>Экзамен</w:t>
            </w:r>
          </w:p>
          <w:p w14:paraId="02795FC9" w14:textId="18C0DEDC" w:rsidR="00786966" w:rsidRPr="00254354" w:rsidRDefault="00786966" w:rsidP="003E106F">
            <w:pPr>
              <w:ind w:left="-113" w:right="-113"/>
              <w:jc w:val="center"/>
              <w:rPr>
                <w:b/>
                <w:spacing w:val="-4"/>
                <w:sz w:val="28"/>
                <w:szCs w:val="28"/>
                <w:lang w:val="en-US"/>
              </w:rPr>
            </w:pPr>
            <w:r w:rsidRPr="00026AFD">
              <w:rPr>
                <w:b/>
                <w:sz w:val="28"/>
                <w:szCs w:val="28"/>
              </w:rPr>
              <w:t>16</w:t>
            </w:r>
            <w:r w:rsidRPr="00026AFD">
              <w:rPr>
                <w:b/>
                <w:sz w:val="28"/>
                <w:szCs w:val="28"/>
                <w:vertAlign w:val="superscript"/>
              </w:rPr>
              <w:t>55</w:t>
            </w:r>
            <w:r w:rsidRPr="00026AFD">
              <w:rPr>
                <w:b/>
                <w:sz w:val="28"/>
                <w:szCs w:val="28"/>
              </w:rPr>
              <w:t xml:space="preserve"> час, </w:t>
            </w:r>
            <w:r w:rsidRPr="00026AFD">
              <w:rPr>
                <w:b/>
                <w:sz w:val="28"/>
                <w:szCs w:val="28"/>
                <w:lang w:val="en-US"/>
              </w:rPr>
              <w:t>I</w:t>
            </w:r>
            <w:r w:rsidRPr="00026AFD">
              <w:rPr>
                <w:b/>
                <w:sz w:val="28"/>
                <w:szCs w:val="28"/>
              </w:rPr>
              <w:t>-</w:t>
            </w:r>
            <w:r w:rsidR="00254354">
              <w:rPr>
                <w:b/>
                <w:sz w:val="28"/>
                <w:szCs w:val="28"/>
                <w:lang w:val="en-US"/>
              </w:rPr>
              <w:t xml:space="preserve"> 226</w:t>
            </w:r>
          </w:p>
        </w:tc>
        <w:tc>
          <w:tcPr>
            <w:tcW w:w="3107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E73165" w14:textId="7881EBD2" w:rsidR="00786966" w:rsidRPr="00026AFD" w:rsidRDefault="00786966" w:rsidP="003E106F">
            <w:pPr>
              <w:ind w:left="-113" w:right="-113"/>
              <w:jc w:val="center"/>
              <w:rPr>
                <w:b/>
                <w:caps/>
              </w:rPr>
            </w:pPr>
            <w:r w:rsidRPr="00026AFD">
              <w:rPr>
                <w:b/>
              </w:rPr>
              <w:t xml:space="preserve">Б.1.В.14. </w:t>
            </w:r>
            <w:r w:rsidRPr="00026AFD">
              <w:rPr>
                <w:b/>
                <w:caps/>
              </w:rPr>
              <w:t>ПроМЫШЛЕННЫЕ И ГОРОДСКИЕ гидротехническиЕ сооружениЯ</w:t>
            </w:r>
          </w:p>
          <w:p w14:paraId="4DFDE577" w14:textId="175EBABA" w:rsidR="00786966" w:rsidRPr="00026AFD" w:rsidRDefault="00786966" w:rsidP="003E106F">
            <w:pPr>
              <w:ind w:left="-113" w:right="-113"/>
              <w:jc w:val="center"/>
              <w:rPr>
                <w:b/>
                <w:spacing w:val="-4"/>
              </w:rPr>
            </w:pPr>
            <w:r>
              <w:rPr>
                <w:bCs/>
              </w:rPr>
              <w:t>Ежков Алексей Николаевич</w:t>
            </w:r>
          </w:p>
        </w:tc>
      </w:tr>
    </w:tbl>
    <w:p w14:paraId="55EF5287" w14:textId="77777777" w:rsidR="003E106F" w:rsidRDefault="003E106F" w:rsidP="000D714B">
      <w:pPr>
        <w:rPr>
          <w:b/>
        </w:rPr>
      </w:pPr>
    </w:p>
    <w:p w14:paraId="593DD763" w14:textId="77777777" w:rsidR="003E106F" w:rsidRDefault="003E106F" w:rsidP="000D714B">
      <w:pPr>
        <w:rPr>
          <w:b/>
        </w:rPr>
      </w:pPr>
      <w:bookmarkStart w:id="0" w:name="_GoBack"/>
      <w:bookmarkEnd w:id="0"/>
    </w:p>
    <w:p w14:paraId="73CB6845" w14:textId="77777777" w:rsidR="000D714B" w:rsidRPr="00C5143A" w:rsidRDefault="000D714B" w:rsidP="000D714B">
      <w:r>
        <w:rPr>
          <w:b/>
        </w:rPr>
        <w:t xml:space="preserve">     </w:t>
      </w:r>
      <w:r w:rsidRPr="003F5857">
        <w:rPr>
          <w:sz w:val="26"/>
          <w:szCs w:val="26"/>
        </w:rPr>
        <w:t xml:space="preserve">Декан ИСФ                                                                                                </w:t>
      </w:r>
      <w:r>
        <w:rPr>
          <w:sz w:val="26"/>
          <w:szCs w:val="26"/>
        </w:rPr>
        <w:t xml:space="preserve">             </w:t>
      </w:r>
      <w:r w:rsidRPr="003F5857">
        <w:rPr>
          <w:sz w:val="26"/>
          <w:szCs w:val="26"/>
        </w:rPr>
        <w:t xml:space="preserve">        О.Б. Кондрашкин</w:t>
      </w:r>
    </w:p>
    <w:sectPr w:rsidR="000D714B" w:rsidRPr="00C5143A" w:rsidSect="00C14967">
      <w:pgSz w:w="11907" w:h="16840" w:code="9"/>
      <w:pgMar w:top="567" w:right="340" w:bottom="142" w:left="3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71F963" w14:textId="77777777" w:rsidR="0030342D" w:rsidRDefault="0030342D" w:rsidP="00ED3B85">
      <w:r>
        <w:separator/>
      </w:r>
    </w:p>
  </w:endnote>
  <w:endnote w:type="continuationSeparator" w:id="0">
    <w:p w14:paraId="5A2F05DB" w14:textId="77777777" w:rsidR="0030342D" w:rsidRDefault="0030342D" w:rsidP="00ED3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D62E34" w14:textId="77777777" w:rsidR="0030342D" w:rsidRDefault="0030342D" w:rsidP="00ED3B85">
      <w:r>
        <w:separator/>
      </w:r>
    </w:p>
  </w:footnote>
  <w:footnote w:type="continuationSeparator" w:id="0">
    <w:p w14:paraId="592FAAF7" w14:textId="77777777" w:rsidR="0030342D" w:rsidRDefault="0030342D" w:rsidP="00ED3B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B35"/>
    <w:rsid w:val="000016D1"/>
    <w:rsid w:val="00005A54"/>
    <w:rsid w:val="00012BB6"/>
    <w:rsid w:val="00017BC5"/>
    <w:rsid w:val="00020729"/>
    <w:rsid w:val="00023A35"/>
    <w:rsid w:val="00026AFD"/>
    <w:rsid w:val="0003033F"/>
    <w:rsid w:val="0004160F"/>
    <w:rsid w:val="000418E1"/>
    <w:rsid w:val="000447A5"/>
    <w:rsid w:val="00052578"/>
    <w:rsid w:val="000706CD"/>
    <w:rsid w:val="00071393"/>
    <w:rsid w:val="0008645D"/>
    <w:rsid w:val="00090FA7"/>
    <w:rsid w:val="0009630A"/>
    <w:rsid w:val="000A77BB"/>
    <w:rsid w:val="000B3AA3"/>
    <w:rsid w:val="000B4FD5"/>
    <w:rsid w:val="000B554E"/>
    <w:rsid w:val="000C705B"/>
    <w:rsid w:val="000D714B"/>
    <w:rsid w:val="000E1D5A"/>
    <w:rsid w:val="000E2027"/>
    <w:rsid w:val="000E2364"/>
    <w:rsid w:val="000E4985"/>
    <w:rsid w:val="000E5E48"/>
    <w:rsid w:val="000E5FE0"/>
    <w:rsid w:val="000F07BF"/>
    <w:rsid w:val="000F13AB"/>
    <w:rsid w:val="000F543A"/>
    <w:rsid w:val="000F716E"/>
    <w:rsid w:val="001064C1"/>
    <w:rsid w:val="00117C3F"/>
    <w:rsid w:val="0012153E"/>
    <w:rsid w:val="00122BD1"/>
    <w:rsid w:val="001244C9"/>
    <w:rsid w:val="001252D6"/>
    <w:rsid w:val="0012575F"/>
    <w:rsid w:val="00125F06"/>
    <w:rsid w:val="00131710"/>
    <w:rsid w:val="0013187F"/>
    <w:rsid w:val="00135B23"/>
    <w:rsid w:val="00140735"/>
    <w:rsid w:val="00144478"/>
    <w:rsid w:val="00162C3D"/>
    <w:rsid w:val="00164517"/>
    <w:rsid w:val="001655BA"/>
    <w:rsid w:val="00166A58"/>
    <w:rsid w:val="00167752"/>
    <w:rsid w:val="001827B2"/>
    <w:rsid w:val="00183398"/>
    <w:rsid w:val="001839F5"/>
    <w:rsid w:val="0018577E"/>
    <w:rsid w:val="0018617C"/>
    <w:rsid w:val="00187FC9"/>
    <w:rsid w:val="001929B2"/>
    <w:rsid w:val="001A1854"/>
    <w:rsid w:val="001A6F34"/>
    <w:rsid w:val="001B357E"/>
    <w:rsid w:val="001B6BAC"/>
    <w:rsid w:val="001C200A"/>
    <w:rsid w:val="001D38EC"/>
    <w:rsid w:val="001E2A7B"/>
    <w:rsid w:val="001F0802"/>
    <w:rsid w:val="001F79FF"/>
    <w:rsid w:val="002053EB"/>
    <w:rsid w:val="00205EA5"/>
    <w:rsid w:val="00206EB6"/>
    <w:rsid w:val="00222F5B"/>
    <w:rsid w:val="00223B22"/>
    <w:rsid w:val="00231C88"/>
    <w:rsid w:val="00237C76"/>
    <w:rsid w:val="00240441"/>
    <w:rsid w:val="0024666F"/>
    <w:rsid w:val="00254354"/>
    <w:rsid w:val="00263C5F"/>
    <w:rsid w:val="00266DC0"/>
    <w:rsid w:val="0027004C"/>
    <w:rsid w:val="00270E4F"/>
    <w:rsid w:val="00284BE7"/>
    <w:rsid w:val="002906D7"/>
    <w:rsid w:val="002907C0"/>
    <w:rsid w:val="00291674"/>
    <w:rsid w:val="00295BF3"/>
    <w:rsid w:val="002A39D6"/>
    <w:rsid w:val="002A4085"/>
    <w:rsid w:val="002C0BFA"/>
    <w:rsid w:val="002C1497"/>
    <w:rsid w:val="002C403B"/>
    <w:rsid w:val="002C55A6"/>
    <w:rsid w:val="002C7D26"/>
    <w:rsid w:val="002D2521"/>
    <w:rsid w:val="002E0803"/>
    <w:rsid w:val="002E1E14"/>
    <w:rsid w:val="002E5F1A"/>
    <w:rsid w:val="0030342D"/>
    <w:rsid w:val="00307916"/>
    <w:rsid w:val="003121F8"/>
    <w:rsid w:val="00312EDB"/>
    <w:rsid w:val="0031682D"/>
    <w:rsid w:val="0032185D"/>
    <w:rsid w:val="003259E2"/>
    <w:rsid w:val="00335260"/>
    <w:rsid w:val="003425F8"/>
    <w:rsid w:val="00345CA1"/>
    <w:rsid w:val="00357DD4"/>
    <w:rsid w:val="003717EB"/>
    <w:rsid w:val="00374CF0"/>
    <w:rsid w:val="00375453"/>
    <w:rsid w:val="00375FBA"/>
    <w:rsid w:val="00377B53"/>
    <w:rsid w:val="003849C0"/>
    <w:rsid w:val="00387226"/>
    <w:rsid w:val="00393E82"/>
    <w:rsid w:val="00394D00"/>
    <w:rsid w:val="00394D2D"/>
    <w:rsid w:val="00395A07"/>
    <w:rsid w:val="003A257F"/>
    <w:rsid w:val="003A7E4C"/>
    <w:rsid w:val="003B527E"/>
    <w:rsid w:val="003C1221"/>
    <w:rsid w:val="003C20F4"/>
    <w:rsid w:val="003C546C"/>
    <w:rsid w:val="003C6F77"/>
    <w:rsid w:val="003D1EB6"/>
    <w:rsid w:val="003D5811"/>
    <w:rsid w:val="003E106F"/>
    <w:rsid w:val="003E17F8"/>
    <w:rsid w:val="003E4D0A"/>
    <w:rsid w:val="003E5B26"/>
    <w:rsid w:val="003E6919"/>
    <w:rsid w:val="003F5857"/>
    <w:rsid w:val="004031F5"/>
    <w:rsid w:val="00404E2D"/>
    <w:rsid w:val="004077EF"/>
    <w:rsid w:val="004179C6"/>
    <w:rsid w:val="00426902"/>
    <w:rsid w:val="00430C6A"/>
    <w:rsid w:val="00432DDC"/>
    <w:rsid w:val="00437B80"/>
    <w:rsid w:val="00443232"/>
    <w:rsid w:val="004470AD"/>
    <w:rsid w:val="00466C1A"/>
    <w:rsid w:val="0048090B"/>
    <w:rsid w:val="00485B84"/>
    <w:rsid w:val="00490CA4"/>
    <w:rsid w:val="00492BAE"/>
    <w:rsid w:val="00495D4A"/>
    <w:rsid w:val="00495F05"/>
    <w:rsid w:val="00496154"/>
    <w:rsid w:val="004971EC"/>
    <w:rsid w:val="004A2D04"/>
    <w:rsid w:val="004B6673"/>
    <w:rsid w:val="004B692D"/>
    <w:rsid w:val="004C17AC"/>
    <w:rsid w:val="004C7E06"/>
    <w:rsid w:val="004D086F"/>
    <w:rsid w:val="004D439A"/>
    <w:rsid w:val="004F3005"/>
    <w:rsid w:val="00502E3C"/>
    <w:rsid w:val="00510AE8"/>
    <w:rsid w:val="005132F9"/>
    <w:rsid w:val="00516115"/>
    <w:rsid w:val="00517B87"/>
    <w:rsid w:val="0052196C"/>
    <w:rsid w:val="00532ED9"/>
    <w:rsid w:val="005405ED"/>
    <w:rsid w:val="00555FD9"/>
    <w:rsid w:val="00573F1B"/>
    <w:rsid w:val="00576ACA"/>
    <w:rsid w:val="00576C08"/>
    <w:rsid w:val="005837CC"/>
    <w:rsid w:val="00585104"/>
    <w:rsid w:val="00592EF9"/>
    <w:rsid w:val="0059789D"/>
    <w:rsid w:val="005A4E97"/>
    <w:rsid w:val="005A5F18"/>
    <w:rsid w:val="005B5F99"/>
    <w:rsid w:val="005C28AD"/>
    <w:rsid w:val="005D2F8D"/>
    <w:rsid w:val="005E0D1B"/>
    <w:rsid w:val="005E7474"/>
    <w:rsid w:val="006143CA"/>
    <w:rsid w:val="00620F70"/>
    <w:rsid w:val="006213BD"/>
    <w:rsid w:val="00623F89"/>
    <w:rsid w:val="00626534"/>
    <w:rsid w:val="0063590B"/>
    <w:rsid w:val="00640B34"/>
    <w:rsid w:val="00646C05"/>
    <w:rsid w:val="00653E2E"/>
    <w:rsid w:val="00660E0D"/>
    <w:rsid w:val="00661B92"/>
    <w:rsid w:val="00673399"/>
    <w:rsid w:val="006839CC"/>
    <w:rsid w:val="006947B3"/>
    <w:rsid w:val="00694A16"/>
    <w:rsid w:val="006A799D"/>
    <w:rsid w:val="006B037A"/>
    <w:rsid w:val="006B5B8E"/>
    <w:rsid w:val="006C1511"/>
    <w:rsid w:val="006C18B6"/>
    <w:rsid w:val="006D2501"/>
    <w:rsid w:val="006D29CE"/>
    <w:rsid w:val="006D4060"/>
    <w:rsid w:val="006E0A3D"/>
    <w:rsid w:val="006E3F39"/>
    <w:rsid w:val="006F7C8E"/>
    <w:rsid w:val="00700952"/>
    <w:rsid w:val="0071050D"/>
    <w:rsid w:val="00720A99"/>
    <w:rsid w:val="00720DAA"/>
    <w:rsid w:val="00732B6E"/>
    <w:rsid w:val="007337CE"/>
    <w:rsid w:val="0073596B"/>
    <w:rsid w:val="00737798"/>
    <w:rsid w:val="007377E7"/>
    <w:rsid w:val="00752F85"/>
    <w:rsid w:val="00754CAC"/>
    <w:rsid w:val="007554B5"/>
    <w:rsid w:val="00764D4E"/>
    <w:rsid w:val="007705FE"/>
    <w:rsid w:val="00775AFF"/>
    <w:rsid w:val="00777E49"/>
    <w:rsid w:val="00777FE7"/>
    <w:rsid w:val="0078163C"/>
    <w:rsid w:val="00782588"/>
    <w:rsid w:val="007826B1"/>
    <w:rsid w:val="00783148"/>
    <w:rsid w:val="00786966"/>
    <w:rsid w:val="0079368D"/>
    <w:rsid w:val="007937CE"/>
    <w:rsid w:val="00794BE5"/>
    <w:rsid w:val="00794D44"/>
    <w:rsid w:val="007A42F8"/>
    <w:rsid w:val="007A75E7"/>
    <w:rsid w:val="007B024C"/>
    <w:rsid w:val="007D6FDA"/>
    <w:rsid w:val="007E1D51"/>
    <w:rsid w:val="007E29F1"/>
    <w:rsid w:val="007E3031"/>
    <w:rsid w:val="007E43D5"/>
    <w:rsid w:val="007E44E6"/>
    <w:rsid w:val="007E54E1"/>
    <w:rsid w:val="008030A5"/>
    <w:rsid w:val="00805B91"/>
    <w:rsid w:val="008112DA"/>
    <w:rsid w:val="00815257"/>
    <w:rsid w:val="0081742D"/>
    <w:rsid w:val="008248DE"/>
    <w:rsid w:val="008534C5"/>
    <w:rsid w:val="00854D63"/>
    <w:rsid w:val="0085506B"/>
    <w:rsid w:val="00857108"/>
    <w:rsid w:val="00861029"/>
    <w:rsid w:val="0086216C"/>
    <w:rsid w:val="0086671E"/>
    <w:rsid w:val="00866D8E"/>
    <w:rsid w:val="00874144"/>
    <w:rsid w:val="00881B71"/>
    <w:rsid w:val="00882995"/>
    <w:rsid w:val="00883C79"/>
    <w:rsid w:val="0088666B"/>
    <w:rsid w:val="00886B85"/>
    <w:rsid w:val="008A073B"/>
    <w:rsid w:val="008A0EBF"/>
    <w:rsid w:val="008A2807"/>
    <w:rsid w:val="008A327B"/>
    <w:rsid w:val="008A3872"/>
    <w:rsid w:val="008A407E"/>
    <w:rsid w:val="008B7E68"/>
    <w:rsid w:val="008C01DA"/>
    <w:rsid w:val="008C1F77"/>
    <w:rsid w:val="008D29FC"/>
    <w:rsid w:val="008D72D7"/>
    <w:rsid w:val="008E4A88"/>
    <w:rsid w:val="008E6577"/>
    <w:rsid w:val="008F4414"/>
    <w:rsid w:val="00900A1D"/>
    <w:rsid w:val="009076D5"/>
    <w:rsid w:val="00912E63"/>
    <w:rsid w:val="00916C3E"/>
    <w:rsid w:val="00933788"/>
    <w:rsid w:val="009375ED"/>
    <w:rsid w:val="009553AD"/>
    <w:rsid w:val="009607A0"/>
    <w:rsid w:val="00960A65"/>
    <w:rsid w:val="00961679"/>
    <w:rsid w:val="00966A11"/>
    <w:rsid w:val="00972760"/>
    <w:rsid w:val="0097325B"/>
    <w:rsid w:val="00973F16"/>
    <w:rsid w:val="00975571"/>
    <w:rsid w:val="00977951"/>
    <w:rsid w:val="0098174D"/>
    <w:rsid w:val="00984FF6"/>
    <w:rsid w:val="0098543B"/>
    <w:rsid w:val="00986AA7"/>
    <w:rsid w:val="00991B1B"/>
    <w:rsid w:val="0099503F"/>
    <w:rsid w:val="0099606E"/>
    <w:rsid w:val="009A7D2C"/>
    <w:rsid w:val="009B17BF"/>
    <w:rsid w:val="009C1E85"/>
    <w:rsid w:val="009C1EBE"/>
    <w:rsid w:val="009C7082"/>
    <w:rsid w:val="009D7BF9"/>
    <w:rsid w:val="009D7F7E"/>
    <w:rsid w:val="009E7E37"/>
    <w:rsid w:val="009F6F3D"/>
    <w:rsid w:val="00A01256"/>
    <w:rsid w:val="00A0304C"/>
    <w:rsid w:val="00A12DC2"/>
    <w:rsid w:val="00A15AF3"/>
    <w:rsid w:val="00A173F9"/>
    <w:rsid w:val="00A2013E"/>
    <w:rsid w:val="00A27FB5"/>
    <w:rsid w:val="00A4005C"/>
    <w:rsid w:val="00A4141E"/>
    <w:rsid w:val="00A5048A"/>
    <w:rsid w:val="00A535B5"/>
    <w:rsid w:val="00A566B6"/>
    <w:rsid w:val="00A70338"/>
    <w:rsid w:val="00A773E4"/>
    <w:rsid w:val="00A80B9C"/>
    <w:rsid w:val="00A823FF"/>
    <w:rsid w:val="00A826CE"/>
    <w:rsid w:val="00A9384E"/>
    <w:rsid w:val="00AA2CCF"/>
    <w:rsid w:val="00AA4BB5"/>
    <w:rsid w:val="00AB1E80"/>
    <w:rsid w:val="00AB6B64"/>
    <w:rsid w:val="00AC0532"/>
    <w:rsid w:val="00AC6FC2"/>
    <w:rsid w:val="00AE3A08"/>
    <w:rsid w:val="00AE3A0F"/>
    <w:rsid w:val="00AF5E07"/>
    <w:rsid w:val="00AF7BF4"/>
    <w:rsid w:val="00B10DE5"/>
    <w:rsid w:val="00B16C0D"/>
    <w:rsid w:val="00B20C1F"/>
    <w:rsid w:val="00B45598"/>
    <w:rsid w:val="00B47CC1"/>
    <w:rsid w:val="00B524C2"/>
    <w:rsid w:val="00B546A9"/>
    <w:rsid w:val="00B55CEF"/>
    <w:rsid w:val="00B6261C"/>
    <w:rsid w:val="00B73CA4"/>
    <w:rsid w:val="00B7525D"/>
    <w:rsid w:val="00B81844"/>
    <w:rsid w:val="00B853A3"/>
    <w:rsid w:val="00B87724"/>
    <w:rsid w:val="00B95727"/>
    <w:rsid w:val="00BA446E"/>
    <w:rsid w:val="00BA5EA7"/>
    <w:rsid w:val="00BB2592"/>
    <w:rsid w:val="00BB38CC"/>
    <w:rsid w:val="00BB4180"/>
    <w:rsid w:val="00BB6B09"/>
    <w:rsid w:val="00BB739D"/>
    <w:rsid w:val="00BC0B00"/>
    <w:rsid w:val="00BC61BD"/>
    <w:rsid w:val="00BC63FC"/>
    <w:rsid w:val="00BC659F"/>
    <w:rsid w:val="00BC6BBD"/>
    <w:rsid w:val="00BF1929"/>
    <w:rsid w:val="00BF43EF"/>
    <w:rsid w:val="00C136CE"/>
    <w:rsid w:val="00C14967"/>
    <w:rsid w:val="00C15112"/>
    <w:rsid w:val="00C228E8"/>
    <w:rsid w:val="00C23DA0"/>
    <w:rsid w:val="00C24E49"/>
    <w:rsid w:val="00C26237"/>
    <w:rsid w:val="00C2654E"/>
    <w:rsid w:val="00C32E2B"/>
    <w:rsid w:val="00C33369"/>
    <w:rsid w:val="00C3527A"/>
    <w:rsid w:val="00C36AE6"/>
    <w:rsid w:val="00C405F9"/>
    <w:rsid w:val="00C5143A"/>
    <w:rsid w:val="00C63BFF"/>
    <w:rsid w:val="00C659EF"/>
    <w:rsid w:val="00C67D61"/>
    <w:rsid w:val="00C87035"/>
    <w:rsid w:val="00C90F35"/>
    <w:rsid w:val="00C91EC5"/>
    <w:rsid w:val="00C924BE"/>
    <w:rsid w:val="00C95B35"/>
    <w:rsid w:val="00CA19C8"/>
    <w:rsid w:val="00CB4DA8"/>
    <w:rsid w:val="00CB5842"/>
    <w:rsid w:val="00CB5F05"/>
    <w:rsid w:val="00CB677B"/>
    <w:rsid w:val="00CB69E6"/>
    <w:rsid w:val="00CC119D"/>
    <w:rsid w:val="00CC7434"/>
    <w:rsid w:val="00CD6377"/>
    <w:rsid w:val="00CE121F"/>
    <w:rsid w:val="00CE5284"/>
    <w:rsid w:val="00CE7D3D"/>
    <w:rsid w:val="00CF099B"/>
    <w:rsid w:val="00CF46E1"/>
    <w:rsid w:val="00CF4F2E"/>
    <w:rsid w:val="00D00021"/>
    <w:rsid w:val="00D0148D"/>
    <w:rsid w:val="00D050F9"/>
    <w:rsid w:val="00D05112"/>
    <w:rsid w:val="00D11195"/>
    <w:rsid w:val="00D11A08"/>
    <w:rsid w:val="00D204D0"/>
    <w:rsid w:val="00D22359"/>
    <w:rsid w:val="00D3247F"/>
    <w:rsid w:val="00D341EE"/>
    <w:rsid w:val="00D416AF"/>
    <w:rsid w:val="00D475EF"/>
    <w:rsid w:val="00D479D9"/>
    <w:rsid w:val="00D84D95"/>
    <w:rsid w:val="00D9677C"/>
    <w:rsid w:val="00DA3A9B"/>
    <w:rsid w:val="00DB304D"/>
    <w:rsid w:val="00DC10BE"/>
    <w:rsid w:val="00DC7A81"/>
    <w:rsid w:val="00DD1F17"/>
    <w:rsid w:val="00DD2561"/>
    <w:rsid w:val="00DD495A"/>
    <w:rsid w:val="00DE37C6"/>
    <w:rsid w:val="00DE6CE2"/>
    <w:rsid w:val="00DF410E"/>
    <w:rsid w:val="00DF6326"/>
    <w:rsid w:val="00E02AF3"/>
    <w:rsid w:val="00E10BAB"/>
    <w:rsid w:val="00E14591"/>
    <w:rsid w:val="00E16FB7"/>
    <w:rsid w:val="00E21D46"/>
    <w:rsid w:val="00E224AE"/>
    <w:rsid w:val="00E229EF"/>
    <w:rsid w:val="00E255DA"/>
    <w:rsid w:val="00E35737"/>
    <w:rsid w:val="00E4248F"/>
    <w:rsid w:val="00E42CFC"/>
    <w:rsid w:val="00E438D4"/>
    <w:rsid w:val="00E43EE0"/>
    <w:rsid w:val="00E44511"/>
    <w:rsid w:val="00E516F6"/>
    <w:rsid w:val="00E51BE8"/>
    <w:rsid w:val="00E54632"/>
    <w:rsid w:val="00E57F75"/>
    <w:rsid w:val="00E627E4"/>
    <w:rsid w:val="00E63D6D"/>
    <w:rsid w:val="00E819A4"/>
    <w:rsid w:val="00E82DF6"/>
    <w:rsid w:val="00E930AB"/>
    <w:rsid w:val="00E96252"/>
    <w:rsid w:val="00EA3843"/>
    <w:rsid w:val="00EA3B42"/>
    <w:rsid w:val="00EB03F2"/>
    <w:rsid w:val="00ED3419"/>
    <w:rsid w:val="00ED3B85"/>
    <w:rsid w:val="00EE00BB"/>
    <w:rsid w:val="00EE4803"/>
    <w:rsid w:val="00EF01C9"/>
    <w:rsid w:val="00EF6708"/>
    <w:rsid w:val="00EF6BF8"/>
    <w:rsid w:val="00F00DE7"/>
    <w:rsid w:val="00F02970"/>
    <w:rsid w:val="00F15ED2"/>
    <w:rsid w:val="00F1799D"/>
    <w:rsid w:val="00F22B8A"/>
    <w:rsid w:val="00F25480"/>
    <w:rsid w:val="00F269FF"/>
    <w:rsid w:val="00F304CC"/>
    <w:rsid w:val="00F35798"/>
    <w:rsid w:val="00F65A5A"/>
    <w:rsid w:val="00F778B9"/>
    <w:rsid w:val="00F77DD2"/>
    <w:rsid w:val="00F81AF5"/>
    <w:rsid w:val="00F81BF9"/>
    <w:rsid w:val="00F8790E"/>
    <w:rsid w:val="00F91E35"/>
    <w:rsid w:val="00F94745"/>
    <w:rsid w:val="00F9701A"/>
    <w:rsid w:val="00FA4183"/>
    <w:rsid w:val="00FA6A5A"/>
    <w:rsid w:val="00FB716C"/>
    <w:rsid w:val="00FB7485"/>
    <w:rsid w:val="00FC4114"/>
    <w:rsid w:val="00FC4F54"/>
    <w:rsid w:val="00FC7EEB"/>
    <w:rsid w:val="00FD4A98"/>
    <w:rsid w:val="00FD6BA9"/>
    <w:rsid w:val="00FE5674"/>
    <w:rsid w:val="00FE71C5"/>
    <w:rsid w:val="00FF164C"/>
    <w:rsid w:val="00FF2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A35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95B35"/>
    <w:pPr>
      <w:keepNext/>
      <w:jc w:val="center"/>
      <w:outlineLvl w:val="3"/>
    </w:pPr>
    <w:rPr>
      <w:b/>
      <w:sz w:val="36"/>
    </w:rPr>
  </w:style>
  <w:style w:type="paragraph" w:styleId="5">
    <w:name w:val="heading 5"/>
    <w:basedOn w:val="a"/>
    <w:next w:val="a"/>
    <w:link w:val="50"/>
    <w:qFormat/>
    <w:rsid w:val="00C95B35"/>
    <w:pPr>
      <w:keepNext/>
      <w:ind w:left="1416" w:firstLine="708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95B35"/>
    <w:rPr>
      <w:rFonts w:ascii="Times New Roman" w:eastAsia="Times New Roman" w:hAnsi="Times New Roman" w:cs="Times New Roman"/>
      <w:b/>
      <w:sz w:val="36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C95B3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95B35"/>
    <w:pPr>
      <w:widowControl w:val="0"/>
      <w:spacing w:line="360" w:lineRule="auto"/>
      <w:jc w:val="center"/>
    </w:pPr>
    <w:rPr>
      <w:sz w:val="36"/>
      <w:szCs w:val="20"/>
    </w:rPr>
  </w:style>
  <w:style w:type="character" w:customStyle="1" w:styleId="a4">
    <w:name w:val="Название Знак"/>
    <w:basedOn w:val="a0"/>
    <w:link w:val="a3"/>
    <w:rsid w:val="00C95B35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">
    <w:name w:val="Body Text 2"/>
    <w:basedOn w:val="a"/>
    <w:link w:val="20"/>
    <w:rsid w:val="00C95B35"/>
    <w:pPr>
      <w:widowControl w:val="0"/>
      <w:jc w:val="center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C95B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61B9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1B9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ED3B8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D3B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D3B8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D3B8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95B35"/>
    <w:pPr>
      <w:keepNext/>
      <w:jc w:val="center"/>
      <w:outlineLvl w:val="3"/>
    </w:pPr>
    <w:rPr>
      <w:b/>
      <w:sz w:val="36"/>
    </w:rPr>
  </w:style>
  <w:style w:type="paragraph" w:styleId="5">
    <w:name w:val="heading 5"/>
    <w:basedOn w:val="a"/>
    <w:next w:val="a"/>
    <w:link w:val="50"/>
    <w:qFormat/>
    <w:rsid w:val="00C95B35"/>
    <w:pPr>
      <w:keepNext/>
      <w:ind w:left="1416" w:firstLine="708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95B35"/>
    <w:rPr>
      <w:rFonts w:ascii="Times New Roman" w:eastAsia="Times New Roman" w:hAnsi="Times New Roman" w:cs="Times New Roman"/>
      <w:b/>
      <w:sz w:val="36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C95B3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95B35"/>
    <w:pPr>
      <w:widowControl w:val="0"/>
      <w:spacing w:line="360" w:lineRule="auto"/>
      <w:jc w:val="center"/>
    </w:pPr>
    <w:rPr>
      <w:sz w:val="36"/>
      <w:szCs w:val="20"/>
    </w:rPr>
  </w:style>
  <w:style w:type="character" w:customStyle="1" w:styleId="a4">
    <w:name w:val="Название Знак"/>
    <w:basedOn w:val="a0"/>
    <w:link w:val="a3"/>
    <w:rsid w:val="00C95B35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">
    <w:name w:val="Body Text 2"/>
    <w:basedOn w:val="a"/>
    <w:link w:val="20"/>
    <w:rsid w:val="00C95B35"/>
    <w:pPr>
      <w:widowControl w:val="0"/>
      <w:jc w:val="center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C95B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61B9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1B9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ED3B8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D3B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D3B8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D3B8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2E9ED-E1BA-4283-BAF4-D1A0F313F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DE9BEE99.dotm</Template>
  <TotalTime>146</TotalTime>
  <Pages>2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ННГАСУ</Company>
  <LinksUpToDate>false</LinksUpToDate>
  <CharactersWithSpaces>4359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Сучкова Елена Олеговна</dc:creator>
  <cp:keywords/>
  <dc:description/>
  <cp:lastModifiedBy>Луканова Елена Александровна</cp:lastModifiedBy>
  <cp:revision>38</cp:revision>
  <cp:lastPrinted>2026-10-12T05:54:00Z</cp:lastPrinted>
  <dcterms:created xsi:type="dcterms:W3CDTF">2024-11-21T07:09:00Z</dcterms:created>
  <dcterms:modified xsi:type="dcterms:W3CDTF">2026-10-13T10:56:00Z</dcterms:modified>
</cp:coreProperties>
</file>